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7AB17" w14:textId="77777777" w:rsidR="001F54F2" w:rsidRPr="00387AE3" w:rsidRDefault="001F54F2" w:rsidP="00FE5715">
      <w:pPr>
        <w:spacing w:after="0" w:line="240" w:lineRule="auto"/>
        <w:rPr>
          <w:rFonts w:ascii="Segoe UI" w:eastAsia="Times New Roman" w:hAnsi="Segoe UI" w:cs="Segoe UI"/>
          <w:b/>
          <w:sz w:val="2"/>
          <w:szCs w:val="2"/>
          <w:lang w:eastAsia="en-AU"/>
        </w:rPr>
        <w:sectPr w:rsidR="001F54F2" w:rsidRPr="00387AE3" w:rsidSect="00675DFC">
          <w:headerReference w:type="default" r:id="rId7"/>
          <w:headerReference w:type="first" r:id="rId8"/>
          <w:footerReference w:type="first" r:id="rId9"/>
          <w:pgSz w:w="11906" w:h="16838"/>
          <w:pgMar w:top="1134" w:right="720" w:bottom="1134" w:left="720" w:header="709" w:footer="425" w:gutter="0"/>
          <w:cols w:space="708"/>
          <w:docGrid w:linePitch="360"/>
        </w:sectPr>
      </w:pPr>
    </w:p>
    <w:p w14:paraId="460B5025" w14:textId="3877D9AD" w:rsidR="00FE5715" w:rsidRPr="00FE5715" w:rsidRDefault="00721DE7"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WHAT IS A CAR FRINGE BENEFIT?</w:t>
      </w:r>
    </w:p>
    <w:p w14:paraId="3B0E7D86" w14:textId="77777777" w:rsidR="00FE5715" w:rsidRDefault="00FE5715" w:rsidP="00FE5715">
      <w:pPr>
        <w:spacing w:after="0" w:line="240" w:lineRule="auto"/>
        <w:rPr>
          <w:rFonts w:ascii="Segoe UI" w:eastAsia="Times New Roman" w:hAnsi="Segoe UI" w:cs="Segoe UI"/>
          <w:lang w:eastAsia="en-AU"/>
        </w:rPr>
      </w:pPr>
    </w:p>
    <w:p w14:paraId="35F24E9A" w14:textId="77777777" w:rsidR="007D7810" w:rsidRDefault="007D7810" w:rsidP="00FE5715">
      <w:pPr>
        <w:spacing w:after="0" w:line="240" w:lineRule="auto"/>
        <w:rPr>
          <w:rFonts w:ascii="Segoe UI" w:eastAsia="Times New Roman" w:hAnsi="Segoe UI" w:cs="Segoe UI"/>
          <w:lang w:eastAsia="en-AU"/>
        </w:rPr>
      </w:pPr>
    </w:p>
    <w:p w14:paraId="2BBE4A61" w14:textId="77777777" w:rsidR="00675DFC" w:rsidRPr="007D7810" w:rsidRDefault="00675DFC" w:rsidP="00FE5715">
      <w:pPr>
        <w:spacing w:after="0" w:line="240" w:lineRule="auto"/>
        <w:rPr>
          <w:rFonts w:ascii="Segoe UI" w:eastAsia="Times New Roman" w:hAnsi="Segoe UI" w:cs="Segoe UI"/>
          <w:lang w:eastAsia="en-AU"/>
        </w:rPr>
      </w:pPr>
    </w:p>
    <w:p w14:paraId="1F4BA364" w14:textId="77777777" w:rsidR="00721DE7" w:rsidRPr="00416DAA" w:rsidRDefault="00721DE7" w:rsidP="00721DE7">
      <w:pPr>
        <w:spacing w:after="0" w:line="240" w:lineRule="auto"/>
        <w:rPr>
          <w:rFonts w:ascii="Segoe UI" w:hAnsi="Segoe UI" w:cs="Segoe UI"/>
          <w:sz w:val="20"/>
          <w:szCs w:val="20"/>
        </w:rPr>
      </w:pPr>
      <w:r w:rsidRPr="00416DAA">
        <w:rPr>
          <w:rFonts w:ascii="Segoe UI" w:eastAsia="Times New Roman" w:hAnsi="Segoe UI" w:cs="Segoe UI"/>
          <w:sz w:val="20"/>
          <w:szCs w:val="20"/>
          <w:lang w:eastAsia="en-AU"/>
        </w:rPr>
        <w:t xml:space="preserve">A car fringe benefit commonly arises when an employer makes a car they own or lease available for the private use of an employee. </w:t>
      </w:r>
      <w:r w:rsidRPr="00416DAA">
        <w:rPr>
          <w:rFonts w:ascii="Segoe UI" w:hAnsi="Segoe UI" w:cs="Segoe UI"/>
          <w:sz w:val="20"/>
          <w:szCs w:val="20"/>
        </w:rPr>
        <w:t xml:space="preserve">If you conduct your business through a company or trust, you may be an employee of the company or a trust. </w:t>
      </w:r>
    </w:p>
    <w:p w14:paraId="33C7F617" w14:textId="77777777" w:rsidR="00721DE7" w:rsidRPr="00416DAA" w:rsidRDefault="00721DE7" w:rsidP="00721DE7">
      <w:pPr>
        <w:spacing w:after="0" w:line="240" w:lineRule="auto"/>
        <w:rPr>
          <w:rFonts w:ascii="Segoe UI" w:eastAsia="Times New Roman" w:hAnsi="Segoe UI" w:cs="Segoe UI"/>
          <w:sz w:val="20"/>
          <w:szCs w:val="20"/>
          <w:lang w:eastAsia="en-AU"/>
        </w:rPr>
      </w:pPr>
    </w:p>
    <w:p w14:paraId="1938A421" w14:textId="77777777" w:rsidR="00721DE7" w:rsidRPr="00416DAA" w:rsidRDefault="00721DE7" w:rsidP="00721DE7">
      <w:pPr>
        <w:spacing w:after="0" w:line="240" w:lineRule="auto"/>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A car is made available for private use by an employee on any day the car:</w:t>
      </w:r>
    </w:p>
    <w:p w14:paraId="2CFD3C50" w14:textId="77777777" w:rsidR="00721DE7" w:rsidRPr="00416DAA" w:rsidRDefault="00721DE7" w:rsidP="00721DE7">
      <w:pPr>
        <w:spacing w:after="0" w:line="240" w:lineRule="auto"/>
        <w:rPr>
          <w:rFonts w:ascii="Segoe UI" w:eastAsia="Times New Roman" w:hAnsi="Segoe UI" w:cs="Segoe UI"/>
          <w:sz w:val="20"/>
          <w:szCs w:val="20"/>
          <w:lang w:eastAsia="en-AU"/>
        </w:rPr>
      </w:pPr>
    </w:p>
    <w:p w14:paraId="09FF96FE" w14:textId="4328BA9B" w:rsidR="00721DE7" w:rsidRPr="00416DAA" w:rsidRDefault="00721DE7" w:rsidP="00721DE7">
      <w:pPr>
        <w:pStyle w:val="ListParagraph"/>
        <w:numPr>
          <w:ilvl w:val="0"/>
          <w:numId w:val="17"/>
        </w:numPr>
        <w:spacing w:after="0" w:line="240" w:lineRule="auto"/>
        <w:ind w:left="426" w:hanging="284"/>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 xml:space="preserve">is used for private purposes by the employee or associate </w:t>
      </w:r>
    </w:p>
    <w:p w14:paraId="2D503E27" w14:textId="20B71686" w:rsidR="00721DE7" w:rsidRPr="00416DAA" w:rsidRDefault="00721DE7" w:rsidP="00721DE7">
      <w:pPr>
        <w:pStyle w:val="ListParagraph"/>
        <w:numPr>
          <w:ilvl w:val="0"/>
          <w:numId w:val="17"/>
        </w:numPr>
        <w:spacing w:after="0" w:line="240" w:lineRule="auto"/>
        <w:ind w:left="426" w:hanging="284"/>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 xml:space="preserve">is not at your premises, and the employee </w:t>
      </w:r>
      <w:r>
        <w:rPr>
          <w:rFonts w:ascii="Segoe UI" w:eastAsia="Times New Roman" w:hAnsi="Segoe UI" w:cs="Segoe UI"/>
          <w:sz w:val="20"/>
          <w:szCs w:val="20"/>
          <w:lang w:eastAsia="en-AU"/>
        </w:rPr>
        <w:t>is permitted to</w:t>
      </w:r>
      <w:r w:rsidRPr="00416DAA">
        <w:rPr>
          <w:rFonts w:ascii="Segoe UI" w:eastAsia="Times New Roman" w:hAnsi="Segoe UI" w:cs="Segoe UI"/>
          <w:sz w:val="20"/>
          <w:szCs w:val="20"/>
          <w:lang w:eastAsia="en-AU"/>
        </w:rPr>
        <w:t xml:space="preserve"> use it for private purposes </w:t>
      </w:r>
    </w:p>
    <w:p w14:paraId="7A6D3AA0" w14:textId="77777777" w:rsidR="00721DE7" w:rsidRPr="00416DAA" w:rsidRDefault="00721DE7" w:rsidP="00721DE7">
      <w:pPr>
        <w:pStyle w:val="ListParagraph"/>
        <w:numPr>
          <w:ilvl w:val="0"/>
          <w:numId w:val="17"/>
        </w:numPr>
        <w:spacing w:after="0" w:line="240" w:lineRule="auto"/>
        <w:ind w:left="426" w:hanging="284"/>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is garaged at their place of residence, regardless of whether they have permission to use it privately.</w:t>
      </w:r>
    </w:p>
    <w:p w14:paraId="4B6F11DF" w14:textId="77777777" w:rsidR="00721DE7" w:rsidRPr="00416DAA" w:rsidRDefault="00721DE7" w:rsidP="00721DE7">
      <w:pPr>
        <w:spacing w:after="0" w:line="240" w:lineRule="auto"/>
        <w:rPr>
          <w:rFonts w:ascii="Segoe UI" w:eastAsia="Times New Roman" w:hAnsi="Segoe UI" w:cs="Segoe UI"/>
          <w:sz w:val="20"/>
          <w:szCs w:val="20"/>
          <w:lang w:eastAsia="en-AU"/>
        </w:rPr>
      </w:pPr>
    </w:p>
    <w:p w14:paraId="57360FA8" w14:textId="77777777" w:rsidR="001031E4" w:rsidRPr="00675DFC" w:rsidRDefault="001031E4" w:rsidP="00FE5715">
      <w:pPr>
        <w:spacing w:after="0" w:line="240" w:lineRule="auto"/>
        <w:rPr>
          <w:rFonts w:ascii="Segoe UI" w:eastAsia="Times New Roman" w:hAnsi="Segoe UI" w:cs="Segoe UI"/>
          <w:sz w:val="20"/>
          <w:szCs w:val="20"/>
          <w:lang w:eastAsia="en-AU"/>
        </w:rPr>
      </w:pPr>
    </w:p>
    <w:p w14:paraId="50037BD1" w14:textId="29931A61" w:rsidR="00CB38CE" w:rsidRPr="004168A9" w:rsidRDefault="00721DE7" w:rsidP="00FE5715">
      <w:pPr>
        <w:spacing w:after="0" w:line="240" w:lineRule="auto"/>
        <w:rPr>
          <w:rFonts w:ascii="Segoe UI" w:eastAsia="Times New Roman" w:hAnsi="Segoe UI" w:cs="Segoe UI"/>
          <w:b/>
          <w:sz w:val="32"/>
          <w:szCs w:val="32"/>
          <w:lang w:eastAsia="en-AU"/>
        </w:rPr>
      </w:pPr>
      <w:r>
        <w:rPr>
          <w:rFonts w:ascii="Segoe UI" w:eastAsia="Times New Roman" w:hAnsi="Segoe UI" w:cs="Segoe UI"/>
          <w:sz w:val="32"/>
          <w:szCs w:val="32"/>
          <w:lang w:eastAsia="en-AU"/>
        </w:rPr>
        <w:t>CALCULATING THE</w:t>
      </w:r>
      <w:r>
        <w:rPr>
          <w:rFonts w:ascii="Segoe UI" w:eastAsia="Times New Roman" w:hAnsi="Segoe UI" w:cs="Segoe UI"/>
          <w:sz w:val="32"/>
          <w:szCs w:val="32"/>
          <w:lang w:eastAsia="en-AU"/>
        </w:rPr>
        <w:br/>
      </w:r>
      <w:r w:rsidRPr="004168A9">
        <w:rPr>
          <w:rFonts w:ascii="Segoe UI" w:eastAsia="Times New Roman" w:hAnsi="Segoe UI" w:cs="Segoe UI"/>
          <w:b/>
          <w:sz w:val="32"/>
          <w:szCs w:val="32"/>
          <w:lang w:eastAsia="en-AU"/>
        </w:rPr>
        <w:t>TAXABLE VALUE</w:t>
      </w:r>
    </w:p>
    <w:p w14:paraId="30B1EE53" w14:textId="0C45C8AC" w:rsidR="00416DAA" w:rsidRDefault="00416DAA" w:rsidP="00FE5715">
      <w:pPr>
        <w:pStyle w:val="NormalWeb"/>
        <w:rPr>
          <w:rFonts w:ascii="Segoe UI" w:hAnsi="Segoe UI" w:cs="Segoe UI"/>
          <w:sz w:val="20"/>
          <w:szCs w:val="20"/>
        </w:rPr>
      </w:pPr>
    </w:p>
    <w:p w14:paraId="1B46E55F" w14:textId="77777777" w:rsidR="00721DE7" w:rsidRPr="00C61EC9" w:rsidRDefault="00721DE7" w:rsidP="00721DE7">
      <w:pPr>
        <w:pStyle w:val="NormalWeb"/>
        <w:rPr>
          <w:rFonts w:ascii="Segoe UI" w:hAnsi="Segoe UI" w:cs="Segoe UI"/>
          <w:color w:val="000000" w:themeColor="text1"/>
          <w:sz w:val="20"/>
          <w:szCs w:val="20"/>
        </w:rPr>
      </w:pPr>
      <w:r w:rsidRPr="00C61EC9">
        <w:rPr>
          <w:rFonts w:ascii="Segoe UI" w:hAnsi="Segoe UI" w:cs="Segoe UI"/>
          <w:color w:val="000000" w:themeColor="text1"/>
          <w:sz w:val="20"/>
          <w:szCs w:val="20"/>
        </w:rPr>
        <w:t xml:space="preserve">You can calculate the taxable value of a car fringe benefit using either a </w:t>
      </w:r>
      <w:r w:rsidRPr="00C61EC9">
        <w:rPr>
          <w:rFonts w:ascii="Segoe UI" w:hAnsi="Segoe UI" w:cs="Segoe UI"/>
          <w:b/>
          <w:color w:val="000000" w:themeColor="text1"/>
          <w:sz w:val="20"/>
          <w:szCs w:val="20"/>
        </w:rPr>
        <w:t xml:space="preserve">statutory formula </w:t>
      </w:r>
      <w:r w:rsidRPr="00C61EC9">
        <w:rPr>
          <w:rFonts w:ascii="Segoe UI" w:hAnsi="Segoe UI" w:cs="Segoe UI"/>
          <w:color w:val="000000" w:themeColor="text1"/>
          <w:sz w:val="20"/>
          <w:szCs w:val="20"/>
        </w:rPr>
        <w:t xml:space="preserve">or </w:t>
      </w:r>
      <w:r w:rsidRPr="00C61EC9">
        <w:rPr>
          <w:rFonts w:ascii="Segoe UI" w:hAnsi="Segoe UI" w:cs="Segoe UI"/>
          <w:b/>
          <w:color w:val="000000" w:themeColor="text1"/>
          <w:sz w:val="20"/>
          <w:szCs w:val="20"/>
        </w:rPr>
        <w:t xml:space="preserve">operating cost </w:t>
      </w:r>
      <w:r w:rsidRPr="00C61EC9">
        <w:rPr>
          <w:rFonts w:ascii="Segoe UI" w:hAnsi="Segoe UI" w:cs="Segoe UI"/>
          <w:color w:val="000000" w:themeColor="text1"/>
          <w:sz w:val="20"/>
          <w:szCs w:val="20"/>
        </w:rPr>
        <w:t xml:space="preserve">method. </w:t>
      </w:r>
    </w:p>
    <w:p w14:paraId="09DA23FD" w14:textId="77777777" w:rsidR="00721DE7" w:rsidRPr="00C61EC9" w:rsidRDefault="00721DE7" w:rsidP="00721DE7">
      <w:pPr>
        <w:spacing w:after="0" w:line="240" w:lineRule="auto"/>
        <w:rPr>
          <w:rFonts w:ascii="Segoe UI" w:eastAsia="Times New Roman" w:hAnsi="Segoe UI" w:cs="Segoe UI"/>
          <w:color w:val="000000" w:themeColor="text1"/>
          <w:sz w:val="20"/>
          <w:szCs w:val="20"/>
          <w:lang w:eastAsia="en-AU"/>
        </w:rPr>
      </w:pPr>
    </w:p>
    <w:p w14:paraId="6C3027F4" w14:textId="0CF0E4B8" w:rsidR="00721DE7" w:rsidRPr="00721DE7" w:rsidRDefault="00721DE7" w:rsidP="00FE5715">
      <w:pPr>
        <w:pStyle w:val="NormalWeb"/>
        <w:rPr>
          <w:rFonts w:ascii="Segoe UI" w:hAnsi="Segoe UI" w:cs="Segoe UI"/>
        </w:rPr>
      </w:pPr>
      <w:r w:rsidRPr="00721DE7">
        <w:rPr>
          <w:rFonts w:ascii="Segoe UI" w:hAnsi="Segoe UI" w:cs="Segoe UI"/>
        </w:rPr>
        <w:t>STATUTORY FORMULA METHOD</w:t>
      </w:r>
    </w:p>
    <w:p w14:paraId="108313A7" w14:textId="0F95B8F9" w:rsidR="00721DE7" w:rsidRDefault="00721DE7" w:rsidP="00FE5715">
      <w:pPr>
        <w:pStyle w:val="NormalWeb"/>
        <w:rPr>
          <w:rFonts w:ascii="Segoe UI" w:hAnsi="Segoe UI" w:cs="Segoe UI"/>
          <w:sz w:val="20"/>
          <w:szCs w:val="20"/>
        </w:rPr>
      </w:pPr>
    </w:p>
    <w:p w14:paraId="795AED27" w14:textId="77777777" w:rsidR="00721DE7" w:rsidRDefault="00721DE7" w:rsidP="00721DE7">
      <w:pPr>
        <w:spacing w:after="0" w:line="240" w:lineRule="auto"/>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 xml:space="preserve">The </w:t>
      </w:r>
      <w:r w:rsidRPr="00515515">
        <w:rPr>
          <w:rFonts w:ascii="Segoe UI" w:eastAsia="Times New Roman" w:hAnsi="Segoe UI" w:cs="Segoe UI"/>
          <w:b/>
          <w:sz w:val="20"/>
          <w:szCs w:val="20"/>
          <w:lang w:eastAsia="en-AU"/>
        </w:rPr>
        <w:t>taxable value</w:t>
      </w:r>
      <w:r w:rsidRPr="00416DAA">
        <w:rPr>
          <w:rFonts w:ascii="Segoe UI" w:eastAsia="Times New Roman" w:hAnsi="Segoe UI" w:cs="Segoe UI"/>
          <w:sz w:val="20"/>
          <w:szCs w:val="20"/>
          <w:lang w:eastAsia="en-AU"/>
        </w:rPr>
        <w:t xml:space="preserve"> is calculated by applying a statutory formula percentage to the </w:t>
      </w:r>
      <w:r>
        <w:rPr>
          <w:rFonts w:ascii="Segoe UI" w:eastAsia="Times New Roman" w:hAnsi="Segoe UI" w:cs="Segoe UI"/>
          <w:sz w:val="20"/>
          <w:szCs w:val="20"/>
          <w:lang w:eastAsia="en-AU"/>
        </w:rPr>
        <w:t xml:space="preserve">base value </w:t>
      </w:r>
      <w:r w:rsidRPr="00416DAA">
        <w:rPr>
          <w:rFonts w:ascii="Segoe UI" w:eastAsia="Times New Roman" w:hAnsi="Segoe UI" w:cs="Segoe UI"/>
          <w:sz w:val="20"/>
          <w:szCs w:val="20"/>
          <w:lang w:eastAsia="en-AU"/>
        </w:rPr>
        <w:t xml:space="preserve">cost of the car at </w:t>
      </w:r>
      <w:r>
        <w:rPr>
          <w:rFonts w:ascii="Segoe UI" w:eastAsia="Times New Roman" w:hAnsi="Segoe UI" w:cs="Segoe UI"/>
          <w:sz w:val="20"/>
          <w:szCs w:val="20"/>
          <w:lang w:eastAsia="en-AU"/>
        </w:rPr>
        <w:t>the date of purchase or lease.</w:t>
      </w:r>
    </w:p>
    <w:p w14:paraId="3048E9E1" w14:textId="77777777" w:rsidR="00721DE7" w:rsidRDefault="00721DE7" w:rsidP="00721DE7">
      <w:pPr>
        <w:spacing w:after="0" w:line="240" w:lineRule="auto"/>
        <w:rPr>
          <w:rFonts w:ascii="Segoe UI" w:eastAsia="Times New Roman" w:hAnsi="Segoe UI" w:cs="Segoe UI"/>
          <w:sz w:val="20"/>
          <w:szCs w:val="20"/>
          <w:lang w:eastAsia="en-AU"/>
        </w:rPr>
      </w:pPr>
    </w:p>
    <w:p w14:paraId="78412830" w14:textId="77777777" w:rsidR="00721DE7" w:rsidRDefault="00721DE7" w:rsidP="00721DE7">
      <w:pPr>
        <w:spacing w:after="0" w:line="240" w:lineRule="auto"/>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Your liability is reduced by the number of days the car was not available for private use, and any employee contributions made towards the running and maintenance costs of the car.</w:t>
      </w:r>
    </w:p>
    <w:p w14:paraId="729C230C" w14:textId="6AF97FBD" w:rsidR="004168A9" w:rsidRDefault="004168A9" w:rsidP="00FE5715">
      <w:pPr>
        <w:pStyle w:val="NormalWeb"/>
        <w:rPr>
          <w:rFonts w:ascii="Segoe UI" w:hAnsi="Segoe UI" w:cs="Segoe UI"/>
          <w:sz w:val="20"/>
          <w:szCs w:val="20"/>
        </w:rPr>
      </w:pPr>
    </w:p>
    <w:p w14:paraId="00A66396" w14:textId="77777777" w:rsidR="004168A9" w:rsidRDefault="004168A9" w:rsidP="00FE5715">
      <w:pPr>
        <w:pStyle w:val="NormalWeb"/>
        <w:rPr>
          <w:rFonts w:ascii="Segoe UI" w:hAnsi="Segoe UI" w:cs="Segoe UI"/>
          <w:sz w:val="20"/>
          <w:szCs w:val="20"/>
        </w:rPr>
      </w:pPr>
    </w:p>
    <w:p w14:paraId="630692DD" w14:textId="77777777" w:rsidR="00721DE7" w:rsidRPr="004506BA" w:rsidRDefault="00721DE7" w:rsidP="00721DE7">
      <w:pPr>
        <w:spacing w:after="0" w:line="240" w:lineRule="auto"/>
        <w:rPr>
          <w:rFonts w:ascii="Segoe UI" w:eastAsia="Times New Roman" w:hAnsi="Segoe UI" w:cs="Segoe UI"/>
          <w:sz w:val="20"/>
          <w:szCs w:val="20"/>
          <w:lang w:eastAsia="en-AU"/>
        </w:rPr>
      </w:pPr>
      <w:r>
        <w:rPr>
          <w:rFonts w:ascii="Segoe UI" w:eastAsia="Times New Roman" w:hAnsi="Segoe UI" w:cs="Segoe UI"/>
          <w:sz w:val="14"/>
          <w:szCs w:val="20"/>
          <w:lang w:eastAsia="en-AU"/>
        </w:rPr>
        <w:t>Statutory Formula.</w:t>
      </w:r>
      <w:r w:rsidRPr="004506BA">
        <w:rPr>
          <w:rFonts w:ascii="Segoe UI" w:eastAsia="Times New Roman" w:hAnsi="Segoe UI" w:cs="Segoe UI"/>
          <w:noProof/>
          <w:sz w:val="20"/>
          <w:szCs w:val="20"/>
          <w:lang w:eastAsia="en-AU"/>
        </w:rPr>
        <mc:AlternateContent>
          <mc:Choice Requires="wpg">
            <w:drawing>
              <wp:anchor distT="0" distB="0" distL="114300" distR="114300" simplePos="0" relativeHeight="251659264" behindDoc="0" locked="0" layoutInCell="1" allowOverlap="1" wp14:anchorId="7AE3E4C6" wp14:editId="13CC7831">
                <wp:simplePos x="0" y="0"/>
                <wp:positionH relativeFrom="column">
                  <wp:posOffset>7832</wp:posOffset>
                </wp:positionH>
                <wp:positionV relativeFrom="paragraph">
                  <wp:posOffset>78952</wp:posOffset>
                </wp:positionV>
                <wp:extent cx="3098800" cy="842800"/>
                <wp:effectExtent l="0" t="0" r="6350" b="0"/>
                <wp:wrapNone/>
                <wp:docPr id="55" name="Group 55"/>
                <wp:cNvGraphicFramePr/>
                <a:graphic xmlns:a="http://schemas.openxmlformats.org/drawingml/2006/main">
                  <a:graphicData uri="http://schemas.microsoft.com/office/word/2010/wordprocessingGroup">
                    <wpg:wgp>
                      <wpg:cNvGrpSpPr/>
                      <wpg:grpSpPr>
                        <a:xfrm>
                          <a:off x="0" y="0"/>
                          <a:ext cx="3098800" cy="842800"/>
                          <a:chOff x="0" y="-67733"/>
                          <a:chExt cx="3098800" cy="842800"/>
                        </a:xfrm>
                        <a:solidFill>
                          <a:schemeClr val="bg1">
                            <a:lumMod val="95000"/>
                          </a:schemeClr>
                        </a:solidFill>
                      </wpg:grpSpPr>
                      <wps:wsp>
                        <wps:cNvPr id="46" name="Rectangle 46"/>
                        <wps:cNvSpPr/>
                        <wps:spPr>
                          <a:xfrm>
                            <a:off x="0" y="5715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9D9D6"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w:t>
                              </w:r>
                              <w:r w:rsidRPr="004506BA">
                                <w:rPr>
                                  <w:rFonts w:ascii="Segoe UI" w:hAnsi="Segoe UI" w:cs="Segoe UI"/>
                                  <w:i/>
                                  <w:color w:val="000000" w:themeColor="text1"/>
                                  <w:sz w:val="12"/>
                                  <w:szCs w:val="16"/>
                                  <w:lang w:val="en-US"/>
                                </w:rPr>
                                <w:t>ase</w:t>
                              </w:r>
                            </w:p>
                            <w:p w14:paraId="47B6BF75"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v</w:t>
                              </w:r>
                              <w:r w:rsidRPr="004506BA">
                                <w:rPr>
                                  <w:rFonts w:ascii="Segoe UI" w:hAnsi="Segoe UI" w:cs="Segoe UI"/>
                                  <w:i/>
                                  <w:color w:val="000000" w:themeColor="text1"/>
                                  <w:sz w:val="12"/>
                                  <w:szCs w:val="16"/>
                                  <w:lang w:val="en-US"/>
                                </w:rPr>
                                <w:t>alue</w:t>
                              </w:r>
                            </w:p>
                            <w:p w14:paraId="48DBC7BE"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sidRPr="004506BA">
                                <w:rPr>
                                  <w:rFonts w:ascii="Segoe UI" w:hAnsi="Segoe UI" w:cs="Segoe UI"/>
                                  <w:i/>
                                  <w:color w:val="000000" w:themeColor="text1"/>
                                  <w:sz w:val="12"/>
                                  <w:szCs w:val="16"/>
                                  <w:lang w:val="en-US"/>
                                </w:rPr>
                                <w:t xml:space="preserve">of </w:t>
                              </w:r>
                              <w:r>
                                <w:rPr>
                                  <w:rFonts w:ascii="Segoe UI" w:hAnsi="Segoe UI" w:cs="Segoe UI"/>
                                  <w:i/>
                                  <w:color w:val="000000" w:themeColor="text1"/>
                                  <w:sz w:val="12"/>
                                  <w:szCs w:val="16"/>
                                  <w:lang w:val="en-US"/>
                                </w:rPr>
                                <w:t>c</w:t>
                              </w:r>
                              <w:r w:rsidRPr="004506BA">
                                <w:rPr>
                                  <w:rFonts w:ascii="Segoe UI" w:hAnsi="Segoe UI" w:cs="Segoe UI"/>
                                  <w:i/>
                                  <w:color w:val="000000" w:themeColor="text1"/>
                                  <w:sz w:val="12"/>
                                  <w:szCs w:val="16"/>
                                  <w:lang w:val="en-US"/>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Multiplication Sign 47"/>
                        <wps:cNvSpPr/>
                        <wps:spPr>
                          <a:xfrm>
                            <a:off x="571500"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825500" y="5715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9B379"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s</w:t>
                              </w:r>
                              <w:r w:rsidRPr="004506BA">
                                <w:rPr>
                                  <w:rFonts w:ascii="Segoe UI" w:hAnsi="Segoe UI" w:cs="Segoe UI"/>
                                  <w:i/>
                                  <w:color w:val="000000" w:themeColor="text1"/>
                                  <w:sz w:val="12"/>
                                  <w:szCs w:val="16"/>
                                  <w:lang w:val="en-US"/>
                                </w:rPr>
                                <w:t xml:space="preserve">tatutory </w:t>
                              </w:r>
                              <w:r>
                                <w:rPr>
                                  <w:rFonts w:ascii="Segoe UI" w:hAnsi="Segoe UI" w:cs="Segoe UI"/>
                                  <w:i/>
                                  <w:color w:val="000000" w:themeColor="text1"/>
                                  <w:sz w:val="12"/>
                                  <w:szCs w:val="16"/>
                                  <w:lang w:val="en-US"/>
                                </w:rPr>
                                <w:t>f</w:t>
                              </w:r>
                              <w:r w:rsidRPr="004506BA">
                                <w:rPr>
                                  <w:rFonts w:ascii="Segoe UI" w:hAnsi="Segoe UI" w:cs="Segoe UI"/>
                                  <w:i/>
                                  <w:color w:val="000000" w:themeColor="text1"/>
                                  <w:sz w:val="12"/>
                                  <w:szCs w:val="16"/>
                                  <w:lang w:val="en-US"/>
                                </w:rPr>
                                <w:t>raction</w:t>
                              </w:r>
                              <w:r>
                                <w:rPr>
                                  <w:rFonts w:ascii="Segoe UI" w:hAnsi="Segoe UI" w:cs="Segoe UI"/>
                                  <w:i/>
                                  <w:color w:val="000000" w:themeColor="text1"/>
                                  <w:sz w:val="12"/>
                                  <w:szCs w:val="16"/>
                                  <w:lang w:val="en-US"/>
                                </w:rP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Multiplication Sign 49"/>
                        <wps:cNvSpPr/>
                        <wps:spPr>
                          <a:xfrm>
                            <a:off x="1447800"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720850" y="-67733"/>
                            <a:ext cx="495300" cy="3342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1BF59" w14:textId="77777777" w:rsidR="00721DE7" w:rsidRPr="004E6C49" w:rsidRDefault="00721DE7" w:rsidP="00721DE7">
                              <w:pPr>
                                <w:spacing w:after="0" w:line="240" w:lineRule="auto"/>
                                <w:ind w:left="-142" w:right="-94"/>
                                <w:jc w:val="center"/>
                                <w:rPr>
                                  <w:rFonts w:ascii="Segoe UI" w:hAnsi="Segoe UI" w:cs="Segoe UI"/>
                                  <w:i/>
                                  <w:color w:val="000000" w:themeColor="text1"/>
                                  <w:sz w:val="12"/>
                                  <w:szCs w:val="12"/>
                                  <w:lang w:val="en-US"/>
                                </w:rPr>
                              </w:pPr>
                              <w:r>
                                <w:rPr>
                                  <w:rFonts w:ascii="Segoe UI" w:hAnsi="Segoe UI" w:cs="Segoe UI"/>
                                  <w:i/>
                                  <w:color w:val="000000" w:themeColor="text1"/>
                                  <w:sz w:val="12"/>
                                  <w:szCs w:val="12"/>
                                  <w:lang w:val="en-US"/>
                                </w:rPr>
                                <w:t>no. d</w:t>
                              </w:r>
                              <w:r w:rsidRPr="004E6C49">
                                <w:rPr>
                                  <w:rFonts w:ascii="Segoe UI" w:hAnsi="Segoe UI" w:cs="Segoe UI"/>
                                  <w:i/>
                                  <w:color w:val="000000" w:themeColor="text1"/>
                                  <w:sz w:val="12"/>
                                  <w:szCs w:val="12"/>
                                  <w:lang w:val="en-US"/>
                                </w:rPr>
                                <w:t>ays</w:t>
                              </w:r>
                              <w:r>
                                <w:rPr>
                                  <w:rFonts w:ascii="Segoe UI" w:hAnsi="Segoe UI" w:cs="Segoe UI"/>
                                  <w:i/>
                                  <w:color w:val="000000" w:themeColor="text1"/>
                                  <w:sz w:val="12"/>
                                  <w:szCs w:val="12"/>
                                  <w:lang w:val="en-US"/>
                                </w:rPr>
                                <w:t xml:space="preserve"> of</w:t>
                              </w:r>
                              <w:r w:rsidRPr="004E6C49">
                                <w:rPr>
                                  <w:rFonts w:ascii="Segoe UI" w:hAnsi="Segoe UI" w:cs="Segoe UI"/>
                                  <w:i/>
                                  <w:color w:val="000000" w:themeColor="text1"/>
                                  <w:sz w:val="12"/>
                                  <w:szCs w:val="12"/>
                                  <w:lang w:val="en-US"/>
                                </w:rPr>
                                <w:t xml:space="preserve"> </w:t>
                              </w:r>
                              <w:r>
                                <w:rPr>
                                  <w:rFonts w:ascii="Segoe UI" w:hAnsi="Segoe UI" w:cs="Segoe UI"/>
                                  <w:i/>
                                  <w:color w:val="000000" w:themeColor="text1"/>
                                  <w:sz w:val="12"/>
                                  <w:szCs w:val="12"/>
                                  <w:lang w:val="en-US"/>
                                </w:rPr>
                                <w:t>private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ivision Sign 51"/>
                        <wps:cNvSpPr/>
                        <wps:spPr>
                          <a:xfrm>
                            <a:off x="1880870" y="266700"/>
                            <a:ext cx="177800" cy="165100"/>
                          </a:xfrm>
                          <a:prstGeom prst="mathDivide">
                            <a:avLst>
                              <a:gd name="adj1" fmla="val 1000"/>
                              <a:gd name="adj2" fmla="val 5880"/>
                              <a:gd name="adj3" fmla="val 6915"/>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720850" y="440267"/>
                            <a:ext cx="495300" cy="3348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0D2EE" w14:textId="77777777" w:rsidR="00721DE7" w:rsidRPr="003936BB" w:rsidRDefault="00721DE7" w:rsidP="00721DE7">
                              <w:pPr>
                                <w:spacing w:after="0" w:line="240" w:lineRule="auto"/>
                                <w:ind w:left="-142" w:right="-96"/>
                                <w:jc w:val="center"/>
                                <w:rPr>
                                  <w:rFonts w:ascii="Segoe UI" w:hAnsi="Segoe UI" w:cs="Segoe UI"/>
                                  <w:i/>
                                  <w:color w:val="000000" w:themeColor="text1"/>
                                  <w:sz w:val="12"/>
                                  <w:szCs w:val="12"/>
                                  <w:lang w:val="en-US"/>
                                </w:rPr>
                              </w:pPr>
                              <w:r w:rsidRPr="003936BB">
                                <w:rPr>
                                  <w:rFonts w:ascii="Segoe UI" w:hAnsi="Segoe UI" w:cs="Segoe UI"/>
                                  <w:i/>
                                  <w:color w:val="000000" w:themeColor="text1"/>
                                  <w:sz w:val="12"/>
                                  <w:szCs w:val="12"/>
                                  <w:lang w:val="en-US"/>
                                </w:rPr>
                                <w:t>365 days</w:t>
                              </w:r>
                              <w:r>
                                <w:rPr>
                                  <w:rFonts w:ascii="Segoe UI" w:hAnsi="Segoe UI" w:cs="Segoe UI"/>
                                  <w:i/>
                                  <w:color w:val="000000" w:themeColor="text1"/>
                                  <w:sz w:val="12"/>
                                  <w:szCs w:val="12"/>
                                  <w:lang w:val="en-US"/>
                                </w:rPr>
                                <w:t xml:space="preserve"> of FBT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Minus Sign 53"/>
                        <wps:cNvSpPr/>
                        <wps:spPr>
                          <a:xfrm>
                            <a:off x="2329942" y="237998"/>
                            <a:ext cx="177800" cy="158750"/>
                          </a:xfrm>
                          <a:prstGeom prst="mathMinus">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603500" y="6350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5AE14"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E3E4C6" id="Group 55" o:spid="_x0000_s1026" style="position:absolute;margin-left:.6pt;margin-top:6.2pt;width:244pt;height:66.35pt;z-index:251659264;mso-height-relative:margin" coordorigin=",-677" coordsize="30988,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HrOQUAAFIoAAAOAAAAZHJzL2Uyb0RvYy54bWzsWltv2zYUfh+w/yDovbEsW5ZlxCmCZAkG&#10;pG3QdOgzI1GyBonUSDp2+ut3eEhKinOZk6FdZygPDu+Xc3g+fjxHx++3deXdUSFLzpb++CjwPcpS&#10;npWsWPp/fLl4N/c9qQjLSMUZXfr3VPrvT3795XjTLGjIV7zKqPBgECYXm2bpr5RqFqORTFe0JvKI&#10;N5RBZc5FTRRkRTHKBNnA6HU1CoNgNtpwkTWCp1RKKD03lf4Jjp/nNFWf8lxS5VVLH9am8Ffg763+&#10;HZ0ck0UhSLMqU7sM8oZV1KRkMGk71DlRxFuL8tFQdZkKLnmujlJej3ielynFPcBuxsHObi4FXze4&#10;l2KxKZpWTCDaHTm9edj049218Mps6UeR7zFSg45wWg/yIJxNUyygzaVobpprYQsKk9P73eai1v9h&#10;J94WxXrfipVulZdC4SRI5vMApJ9C3Xwa6jTKPV2Bcrpu72ZxPJm4qt9e7j3q5pa8KrOLsqr0QvDk&#10;0LNKeHcEdH5bjFEv1br+wDNTlkSBWQGM0TY/Oda5bqSR3nm70U0Dx1N2GpD/TgM3K9JQVKzU0rUa&#10;mM6cBj7DuSWsqKgHZSh0bNeqQC4kaONZ+UfxOLIidjqYJtHEqSAKg7gVgFNgI6S6pLz2dGLpC1gB&#10;Co7cXUkFSwDpuCZ6XpCMljiqsWK6hHFbAC11CQjQLRNT6r6iul3FPtMcThwcjBBnaFVgtEPSlDJl&#10;tCZXJKOmWOsM9/RIaTigHjmHBbVj2wE0jnSnwY1t9mPb664UoaLtHLy0MNO57YEzc6baznXJuHhq&#10;gAp2ZWc27Z2QjGi0lNT2dgtNdPKWZ/dwMAQ3mCWb9KIE1VwRqa6JAJACgwLgVZ/gJ6/4Zulzm/K9&#10;FRffnirX7eHkQq3vbQD0lr78a00E9b3qdwZnOhlPpxolMTON4hAyol9z269h6/qMg42NAeKbFJO6&#10;vapcMhe8/gr4fKpnhSrCUph76adKuMyZMmAMCJ/S01NsBsjYEHXFbppUD64FrI/el+1XIhp7PhUc&#10;7I/c2RFZ7BxT01b3ZPx0rXhe4hnu5GpFDzZtpP39jTt2xv1hXamyqcqUKLg0vZuyYN40fpWZo4GD&#10;QAFPwyCJdo19PIvGzthD+DP1YDjPGDvcrSu7qnsUN0pTS6/I7J1Asj9BzXldwcEDYPWcKdqWO+jQ&#10;YoGBggfA2sPc5yF6vhdED0DzZqAZ0OWw0AVotiFvPeowfxWmzEPAEYMpA39w984z3OSn5g/I5pFp&#10;dNfdQCMOhUYkztCfpBHJq0we2F6MD7OBRwwPFk33duBujwfLwCMOikfAS+ERjzCvB32XgKvin10Q&#10;Y3g1An3Hx0nfo/OUJ2IymYYhPn2ef5wMnohHdvnQjfH9PBHIJEJ3pQymflimDu9582Q4L+9K7b83&#10;roiopY77mTu4duex9UXMZtaxCB41674dx4ZiaN+v9UsY9vyCL0IvKNP+UevXedETAZ4O6+vsOyvC&#10;vrMigjXqU/zQnzHpN5klY/R3Aw4NLo3/p+90wKfDwicw4V2XRtReRvthU4+KgGM7nCHV6LCpHxQB&#10;KmLjUgMVgVCGBsuWWJhozX8aFEEqgrHBwalxcLGRCK5iY+ofSraWloe02t7L1sNJmCRTwAzty5jE&#10;SYLez87WH/CQaB7vFRPRq9mThgwBERfVHdiDCcia8OwQbtVh7B8ebo2mDlK6gAiU2dj6fogyCyYu&#10;IjLDFD4h3MOmTx6GLyrMm+4n/aICyUOr/OGd8KPeCfgNFXy4Btb/4Mu4fh6RofsU8ORvAAAA//8D&#10;AFBLAwQUAAYACAAAACEAhYGN79wAAAAIAQAADwAAAGRycy9kb3ducmV2LnhtbExPTUvDQBC9C/6H&#10;ZQRvdpOaSo3ZlFLUUxFsBfE2TaZJaHY2ZLdJ+u+dnvQ0vA/evJetJtuqgXrfODYQzyJQxIUrG64M&#10;fO3fHpagfEAusXVMBi7kYZXf3mSYlm7kTxp2oVISwj5FA3UIXaq1L2qy6GeuIxbt6HqLQWBf6bLH&#10;UcJtq+dR9KQtNiwfauxoU1Nx2p2tgfcRx/Vj/DpsT8fN5We/+PjexmTM/d20fgEVaAp/ZrjWl+qQ&#10;S6eDO3PpVSt4LsbrSUCJnCyfhTgIkSxi0Hmm/w/IfwEAAP//AwBQSwECLQAUAAYACAAAACEAtoM4&#10;kv4AAADhAQAAEwAAAAAAAAAAAAAAAAAAAAAAW0NvbnRlbnRfVHlwZXNdLnhtbFBLAQItABQABgAI&#10;AAAAIQA4/SH/1gAAAJQBAAALAAAAAAAAAAAAAAAAAC8BAABfcmVscy8ucmVsc1BLAQItABQABgAI&#10;AAAAIQC8Z2HrOQUAAFIoAAAOAAAAAAAAAAAAAAAAAC4CAABkcnMvZTJvRG9jLnhtbFBLAQItABQA&#10;BgAIAAAAIQCFgY3v3AAAAAgBAAAPAAAAAAAAAAAAAAAAAJMHAABkcnMvZG93bnJldi54bWxQSwUG&#10;AAAAAAQABADzAAAAnAgAAAAA&#10;">
                <v:rect id="Rectangle 46" o:spid="_x0000_s1027" style="position:absolute;top:571;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14:paraId="51C9D9D6"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w:t>
                        </w:r>
                        <w:r w:rsidRPr="004506BA">
                          <w:rPr>
                            <w:rFonts w:ascii="Segoe UI" w:hAnsi="Segoe UI" w:cs="Segoe UI"/>
                            <w:i/>
                            <w:color w:val="000000" w:themeColor="text1"/>
                            <w:sz w:val="12"/>
                            <w:szCs w:val="16"/>
                            <w:lang w:val="en-US"/>
                          </w:rPr>
                          <w:t>ase</w:t>
                        </w:r>
                      </w:p>
                      <w:p w14:paraId="47B6BF75"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v</w:t>
                        </w:r>
                        <w:r w:rsidRPr="004506BA">
                          <w:rPr>
                            <w:rFonts w:ascii="Segoe UI" w:hAnsi="Segoe UI" w:cs="Segoe UI"/>
                            <w:i/>
                            <w:color w:val="000000" w:themeColor="text1"/>
                            <w:sz w:val="12"/>
                            <w:szCs w:val="16"/>
                            <w:lang w:val="en-US"/>
                          </w:rPr>
                          <w:t>alue</w:t>
                        </w:r>
                      </w:p>
                      <w:p w14:paraId="48DBC7BE"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sidRPr="004506BA">
                          <w:rPr>
                            <w:rFonts w:ascii="Segoe UI" w:hAnsi="Segoe UI" w:cs="Segoe UI"/>
                            <w:i/>
                            <w:color w:val="000000" w:themeColor="text1"/>
                            <w:sz w:val="12"/>
                            <w:szCs w:val="16"/>
                            <w:lang w:val="en-US"/>
                          </w:rPr>
                          <w:t xml:space="preserve">of </w:t>
                        </w:r>
                        <w:r>
                          <w:rPr>
                            <w:rFonts w:ascii="Segoe UI" w:hAnsi="Segoe UI" w:cs="Segoe UI"/>
                            <w:i/>
                            <w:color w:val="000000" w:themeColor="text1"/>
                            <w:sz w:val="12"/>
                            <w:szCs w:val="16"/>
                            <w:lang w:val="en-US"/>
                          </w:rPr>
                          <w:t>c</w:t>
                        </w:r>
                        <w:r w:rsidRPr="004506BA">
                          <w:rPr>
                            <w:rFonts w:ascii="Segoe UI" w:hAnsi="Segoe UI" w:cs="Segoe UI"/>
                            <w:i/>
                            <w:color w:val="000000" w:themeColor="text1"/>
                            <w:sz w:val="12"/>
                            <w:szCs w:val="16"/>
                            <w:lang w:val="en-US"/>
                          </w:rPr>
                          <w:t>ar</w:t>
                        </w:r>
                      </w:p>
                    </w:txbxContent>
                  </v:textbox>
                </v:rect>
                <v:shape id="Multiplication Sign 47" o:spid="_x0000_s1028" style="position:absolute;left:5715;top:2095;width:1651;height:2223;visibility:visible;mso-wrap-style:square;v-text-anchor:middle" coordsize="1651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OqwwAAANsAAAAPAAAAZHJzL2Rvd25yZXYueG1sRI/BbsIw&#10;EETvlfgHaytxK04qVCDFIFQJ6IVDAx+wjZc4arxObZeEv8dISD2OZuaNZrkebCsu5EPjWEE+yUAQ&#10;V043XCs4HbcvcxAhImtsHZOCKwVYr0ZPSyy06/mLLmWsRYJwKFCBibErpAyVIYth4jri5J2dtxiT&#10;9LXUHvsEt618zbI3abHhtGCwow9D1U/5ZxXs8kMZfmdZ3R++F/3enP02P3mlxs/D5h1EpCH+hx/t&#10;T61gOoP7l/QD5OoGAAD//wMAUEsBAi0AFAAGAAgAAAAhANvh9svuAAAAhQEAABMAAAAAAAAAAAAA&#10;AAAAAAAAAFtDb250ZW50X1R5cGVzXS54bWxQSwECLQAUAAYACAAAACEAWvQsW78AAAAVAQAACwAA&#10;AAAAAAAAAAAAAAAfAQAAX3JlbHMvLnJlbHNQSwECLQAUAAYACAAAACEATvLjqsMAAADbAAAADwAA&#10;AAAAAAAAAAAAAAAHAgAAZHJzL2Rvd25yZXYueG1sUEsFBgAAAAADAAMAtwAAAPcCAAAAAA==&#10;" path="m39653,53379r,l82550,111125,125447,53379r,l82550,111125r42897,57746l125447,168871,82550,111125,39653,168871r,l82550,111125,39653,53379xe" filled="f" strokecolor="#d8d8d8 [2732]" strokeweight="1pt">
                  <v:stroke joinstyle="miter"/>
                  <v:path arrowok="t" o:connecttype="custom" o:connectlocs="39653,53379;39653,53379;82550,111125;125447,53379;125447,53379;82550,111125;125447,168871;125447,168871;82550,111125;39653,168871;39653,168871;82550,111125;39653,53379" o:connectangles="0,0,0,0,0,0,0,0,0,0,0,0,0"/>
                </v:shape>
                <v:rect id="Rectangle 48" o:spid="_x0000_s1029" style="position:absolute;left:8255;top:571;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0889B379"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s</w:t>
                        </w:r>
                        <w:r w:rsidRPr="004506BA">
                          <w:rPr>
                            <w:rFonts w:ascii="Segoe UI" w:hAnsi="Segoe UI" w:cs="Segoe UI"/>
                            <w:i/>
                            <w:color w:val="000000" w:themeColor="text1"/>
                            <w:sz w:val="12"/>
                            <w:szCs w:val="16"/>
                            <w:lang w:val="en-US"/>
                          </w:rPr>
                          <w:t xml:space="preserve">tatutory </w:t>
                        </w:r>
                        <w:r>
                          <w:rPr>
                            <w:rFonts w:ascii="Segoe UI" w:hAnsi="Segoe UI" w:cs="Segoe UI"/>
                            <w:i/>
                            <w:color w:val="000000" w:themeColor="text1"/>
                            <w:sz w:val="12"/>
                            <w:szCs w:val="16"/>
                            <w:lang w:val="en-US"/>
                          </w:rPr>
                          <w:t>f</w:t>
                        </w:r>
                        <w:r w:rsidRPr="004506BA">
                          <w:rPr>
                            <w:rFonts w:ascii="Segoe UI" w:hAnsi="Segoe UI" w:cs="Segoe UI"/>
                            <w:i/>
                            <w:color w:val="000000" w:themeColor="text1"/>
                            <w:sz w:val="12"/>
                            <w:szCs w:val="16"/>
                            <w:lang w:val="en-US"/>
                          </w:rPr>
                          <w:t>raction</w:t>
                        </w:r>
                        <w:r>
                          <w:rPr>
                            <w:rFonts w:ascii="Segoe UI" w:hAnsi="Segoe UI" w:cs="Segoe UI"/>
                            <w:i/>
                            <w:color w:val="000000" w:themeColor="text1"/>
                            <w:sz w:val="12"/>
                            <w:szCs w:val="16"/>
                            <w:lang w:val="en-US"/>
                          </w:rPr>
                          <w:br/>
                          <w:t>%</w:t>
                        </w:r>
                      </w:p>
                    </w:txbxContent>
                  </v:textbox>
                </v:rect>
                <v:shape id="Multiplication Sign 49" o:spid="_x0000_s1030" style="position:absolute;left:14478;top:2095;width:1651;height:2223;visibility:visible;mso-wrap-style:square;v-text-anchor:middle" coordsize="1651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JDwwAAANsAAAAPAAAAZHJzL2Rvd25yZXYueG1sRI/BbsIw&#10;EETvlfoP1lbiVpxUiEKKQagStBcODXzAEi9x1HgdbEPSv6+RkDiOZuaNZrEabCuu5EPjWEE+zkAQ&#10;V043XCs47DevMxAhImtsHZOCPwqwWj4/LbDQrucfupaxFgnCoUAFJsaukDJUhiyGseuIk3dy3mJM&#10;0tdSe+wT3LbyLcum0mLDacFgR5+Gqt/yYhVs810Zzu9Z3e+O8/7LnPwmP3ilRi/D+gNEpCE+wvf2&#10;t1YwmcPtS/oBcvkPAAD//wMAUEsBAi0AFAAGAAgAAAAhANvh9svuAAAAhQEAABMAAAAAAAAAAAAA&#10;AAAAAAAAAFtDb250ZW50X1R5cGVzXS54bWxQSwECLQAUAAYACAAAACEAWvQsW78AAAAVAQAACwAA&#10;AAAAAAAAAAAAAAAfAQAAX3JlbHMvLnJlbHNQSwECLQAUAAYACAAAACEAUCHSQ8MAAADbAAAADwAA&#10;AAAAAAAAAAAAAAAHAgAAZHJzL2Rvd25yZXYueG1sUEsFBgAAAAADAAMAtwAAAPcCAAAAAA==&#10;" path="m39653,53379r,l82550,111125,125447,53379r,l82550,111125r42897,57746l125447,168871,82550,111125,39653,168871r,l82550,111125,39653,53379xe" filled="f" strokecolor="#d8d8d8 [2732]" strokeweight="1pt">
                  <v:stroke joinstyle="miter"/>
                  <v:path arrowok="t" o:connecttype="custom" o:connectlocs="39653,53379;39653,53379;82550,111125;125447,53379;125447,53379;82550,111125;125447,168871;125447,168871;82550,111125;39653,168871;39653,168871;82550,111125;39653,53379" o:connectangles="0,0,0,0,0,0,0,0,0,0,0,0,0"/>
                </v:shape>
                <v:rect id="Rectangle 50" o:spid="_x0000_s1031" style="position:absolute;left:17208;top:-677;width:4953;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2ovwAAANsAAAAPAAAAZHJzL2Rvd25yZXYueG1sRE/Pa8Iw&#10;FL4P/B/CE7zNdANF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CKvq2ovwAAANsAAAAPAAAAAAAA&#10;AAAAAAAAAAcCAABkcnMvZG93bnJldi54bWxQSwUGAAAAAAMAAwC3AAAA8wIAAAAA&#10;" filled="f" stroked="f" strokeweight="1pt">
                  <v:textbox>
                    <w:txbxContent>
                      <w:p w14:paraId="7341BF59" w14:textId="77777777" w:rsidR="00721DE7" w:rsidRPr="004E6C49" w:rsidRDefault="00721DE7" w:rsidP="00721DE7">
                        <w:pPr>
                          <w:spacing w:after="0" w:line="240" w:lineRule="auto"/>
                          <w:ind w:left="-142" w:right="-94"/>
                          <w:jc w:val="center"/>
                          <w:rPr>
                            <w:rFonts w:ascii="Segoe UI" w:hAnsi="Segoe UI" w:cs="Segoe UI"/>
                            <w:i/>
                            <w:color w:val="000000" w:themeColor="text1"/>
                            <w:sz w:val="12"/>
                            <w:szCs w:val="12"/>
                            <w:lang w:val="en-US"/>
                          </w:rPr>
                        </w:pPr>
                        <w:r>
                          <w:rPr>
                            <w:rFonts w:ascii="Segoe UI" w:hAnsi="Segoe UI" w:cs="Segoe UI"/>
                            <w:i/>
                            <w:color w:val="000000" w:themeColor="text1"/>
                            <w:sz w:val="12"/>
                            <w:szCs w:val="12"/>
                            <w:lang w:val="en-US"/>
                          </w:rPr>
                          <w:t>no. d</w:t>
                        </w:r>
                        <w:r w:rsidRPr="004E6C49">
                          <w:rPr>
                            <w:rFonts w:ascii="Segoe UI" w:hAnsi="Segoe UI" w:cs="Segoe UI"/>
                            <w:i/>
                            <w:color w:val="000000" w:themeColor="text1"/>
                            <w:sz w:val="12"/>
                            <w:szCs w:val="12"/>
                            <w:lang w:val="en-US"/>
                          </w:rPr>
                          <w:t>ays</w:t>
                        </w:r>
                        <w:r>
                          <w:rPr>
                            <w:rFonts w:ascii="Segoe UI" w:hAnsi="Segoe UI" w:cs="Segoe UI"/>
                            <w:i/>
                            <w:color w:val="000000" w:themeColor="text1"/>
                            <w:sz w:val="12"/>
                            <w:szCs w:val="12"/>
                            <w:lang w:val="en-US"/>
                          </w:rPr>
                          <w:t xml:space="preserve"> of</w:t>
                        </w:r>
                        <w:r w:rsidRPr="004E6C49">
                          <w:rPr>
                            <w:rFonts w:ascii="Segoe UI" w:hAnsi="Segoe UI" w:cs="Segoe UI"/>
                            <w:i/>
                            <w:color w:val="000000" w:themeColor="text1"/>
                            <w:sz w:val="12"/>
                            <w:szCs w:val="12"/>
                            <w:lang w:val="en-US"/>
                          </w:rPr>
                          <w:t xml:space="preserve"> </w:t>
                        </w:r>
                        <w:r>
                          <w:rPr>
                            <w:rFonts w:ascii="Segoe UI" w:hAnsi="Segoe UI" w:cs="Segoe UI"/>
                            <w:i/>
                            <w:color w:val="000000" w:themeColor="text1"/>
                            <w:sz w:val="12"/>
                            <w:szCs w:val="12"/>
                            <w:lang w:val="en-US"/>
                          </w:rPr>
                          <w:t>private use</w:t>
                        </w:r>
                      </w:p>
                    </w:txbxContent>
                  </v:textbox>
                </v:rect>
                <v:shape id="Division Sign 51" o:spid="_x0000_s1032" style="position:absolute;left:18808;top:2667;width:1778;height:1651;visibility:visible;mso-wrap-style:square;v-text-anchor:middle" coordsize="1778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z4wwAAANsAAAAPAAAAZHJzL2Rvd25yZXYueG1sRI9BawIx&#10;FITvhf6H8ITeanYLSrsaxRYEKQWpCr0+Ns8kunlZNum6/feNIHgcZuYbZr4cfCN66qILrKAcFyCI&#10;66AdGwWH/fr5FURMyBqbwKTgjyIsF48Pc6x0uPA39btkRIZwrFCBTamtpIy1JY9xHFri7B1D5zFl&#10;2RmpO7xkuG/kS1FMpUfHecFiSx+W6vPu12eKs9uvt8+ftdyWk/fN0JuDOxmlnkbDagYi0ZDu4Vt7&#10;oxVMSrh+yT9ALv4BAAD//wMAUEsBAi0AFAAGAAgAAAAhANvh9svuAAAAhQEAABMAAAAAAAAAAAAA&#10;AAAAAAAAAFtDb250ZW50X1R5cGVzXS54bWxQSwECLQAUAAYACAAAACEAWvQsW78AAAAVAQAACwAA&#10;AAAAAAAAAAAAAAAfAQAAX3JlbHMvLnJlbHNQSwECLQAUAAYACAAAACEA0Lnc+MMAAADbAAAADwAA&#10;AAAAAAAAAAAAAAAHAgAAZHJzL2Rvd25yZXYueG1sUEsFBgAAAAADAAMAtwAAAPcCAAAAAA==&#10;" path="m88900,49183v6305,,11417,5112,11417,11417c100317,66905,95205,72017,88900,72017v-6305,,-11417,-5112,-11417,-11417c77483,54295,82595,49183,88900,49183xm88900,115917v-6305,,-11417,-5112,-11417,-11417c77483,98195,82595,93083,88900,93083v6305,,11417,5112,11417,11417c100317,110805,95205,115917,88900,115917xm23567,81725r130666,l154233,83376r-130666,l23567,81725xe" filled="f" strokecolor="#d8d8d8 [2732]" strokeweight="1pt">
                  <v:stroke joinstyle="miter"/>
                  <v:path arrowok="t" o:connecttype="custom" o:connectlocs="88900,49183;100317,60600;88900,72017;77483,60600;88900,49183;88900,115917;77483,104500;88900,93083;100317,104500;88900,115917;23567,81725;154233,81725;154233,83376;23567,83376;23567,81725" o:connectangles="0,0,0,0,0,0,0,0,0,0,0,0,0,0,0"/>
                </v:shape>
                <v:rect id="Rectangle 52" o:spid="_x0000_s1033" style="position:absolute;left:17208;top:4402;width:4953;height: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ZEwwAAANsAAAAPAAAAZHJzL2Rvd25yZXYueG1sRI9PawIx&#10;FMTvBb9DeIK3mlWw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FSCWRMMAAADbAAAADwAA&#10;AAAAAAAAAAAAAAAHAgAAZHJzL2Rvd25yZXYueG1sUEsFBgAAAAADAAMAtwAAAPcCAAAAAA==&#10;" filled="f" stroked="f" strokeweight="1pt">
                  <v:textbox>
                    <w:txbxContent>
                      <w:p w14:paraId="62F0D2EE" w14:textId="77777777" w:rsidR="00721DE7" w:rsidRPr="003936BB" w:rsidRDefault="00721DE7" w:rsidP="00721DE7">
                        <w:pPr>
                          <w:spacing w:after="0" w:line="240" w:lineRule="auto"/>
                          <w:ind w:left="-142" w:right="-96"/>
                          <w:jc w:val="center"/>
                          <w:rPr>
                            <w:rFonts w:ascii="Segoe UI" w:hAnsi="Segoe UI" w:cs="Segoe UI"/>
                            <w:i/>
                            <w:color w:val="000000" w:themeColor="text1"/>
                            <w:sz w:val="12"/>
                            <w:szCs w:val="12"/>
                            <w:lang w:val="en-US"/>
                          </w:rPr>
                        </w:pPr>
                        <w:r w:rsidRPr="003936BB">
                          <w:rPr>
                            <w:rFonts w:ascii="Segoe UI" w:hAnsi="Segoe UI" w:cs="Segoe UI"/>
                            <w:i/>
                            <w:color w:val="000000" w:themeColor="text1"/>
                            <w:sz w:val="12"/>
                            <w:szCs w:val="12"/>
                            <w:lang w:val="en-US"/>
                          </w:rPr>
                          <w:t>365 days</w:t>
                        </w:r>
                        <w:r>
                          <w:rPr>
                            <w:rFonts w:ascii="Segoe UI" w:hAnsi="Segoe UI" w:cs="Segoe UI"/>
                            <w:i/>
                            <w:color w:val="000000" w:themeColor="text1"/>
                            <w:sz w:val="12"/>
                            <w:szCs w:val="12"/>
                            <w:lang w:val="en-US"/>
                          </w:rPr>
                          <w:t xml:space="preserve"> of FBT year</w:t>
                        </w:r>
                      </w:p>
                    </w:txbxContent>
                  </v:textbox>
                </v:rect>
                <v:shape id="Minus Sign 53" o:spid="_x0000_s1034" style="position:absolute;left:23299;top:2379;width:1778;height:1588;visibility:visible;mso-wrap-style:square;v-text-anchor:middle" coordsize="1778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ThxQAAANsAAAAPAAAAZHJzL2Rvd25yZXYueG1sRI/dasJA&#10;FITvhb7Dcgre6aa1Fo2u0iotKRTB6AMcs6f5afZszK4a394tCL0cZuYbZr7sTC3O1LrSsoKnYQSC&#10;OLO65FzBfvcxmIBwHlljbZkUXMnBcvHQm2Os7YW3dE59LgKEXYwKCu+bWEqXFWTQDW1DHLwf2xr0&#10;Qba51C1eAtzU8jmKXqXBksNCgQ2tCsp+05NRMN1WSfWSbI6H3fvnd7qOVl8VX5XqP3ZvMxCeOv8f&#10;vrcTrWA8gr8v4QfIxQ0AAP//AwBQSwECLQAUAAYACAAAACEA2+H2y+4AAACFAQAAEwAAAAAAAAAA&#10;AAAAAAAAAAAAW0NvbnRlbnRfVHlwZXNdLnhtbFBLAQItABQABgAIAAAAIQBa9CxbvwAAABUBAAAL&#10;AAAAAAAAAAAAAAAAAB8BAABfcmVscy8ucmVsc1BLAQItABQABgAIAAAAIQAhWCThxQAAANsAAAAP&#10;AAAAAAAAAAAAAAAAAAcCAABkcnMvZG93bnJldi54bWxQSwUGAAAAAAMAAwC3AAAA+QIAAAAA&#10;" path="m23567,79375r130666,l154233,79375r-130666,xe" filled="f" strokecolor="#d8d8d8 [2732]" strokeweight="1pt">
                  <v:stroke joinstyle="miter"/>
                  <v:path arrowok="t" o:connecttype="custom" o:connectlocs="23567,79375;154233,79375;154233,79375;23567,79375" o:connectangles="0,0,0,0"/>
                </v:shape>
                <v:rect id="Rectangle 54" o:spid="_x0000_s1035" style="position:absolute;left:26035;top:635;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textbox>
                    <w:txbxContent>
                      <w:p w14:paraId="5A85AE14"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v:textbox>
                </v:rect>
              </v:group>
            </w:pict>
          </mc:Fallback>
        </mc:AlternateContent>
      </w:r>
    </w:p>
    <w:p w14:paraId="0E3D110A" w14:textId="77777777" w:rsidR="00721DE7" w:rsidRPr="004506BA" w:rsidRDefault="00721DE7" w:rsidP="00721DE7">
      <w:pPr>
        <w:spacing w:after="0" w:line="240" w:lineRule="auto"/>
        <w:rPr>
          <w:rFonts w:ascii="Segoe UI" w:eastAsia="Times New Roman" w:hAnsi="Segoe UI" w:cs="Segoe UI"/>
          <w:sz w:val="20"/>
          <w:szCs w:val="20"/>
          <w:lang w:eastAsia="en-AU"/>
        </w:rPr>
      </w:pPr>
    </w:p>
    <w:p w14:paraId="57C35D8F" w14:textId="77777777" w:rsidR="00721DE7" w:rsidRPr="004506BA" w:rsidRDefault="00721DE7" w:rsidP="00721DE7">
      <w:pPr>
        <w:spacing w:after="0" w:line="240" w:lineRule="auto"/>
        <w:rPr>
          <w:rFonts w:ascii="Segoe UI" w:eastAsia="Times New Roman" w:hAnsi="Segoe UI" w:cs="Segoe UI"/>
          <w:sz w:val="20"/>
          <w:szCs w:val="20"/>
          <w:lang w:eastAsia="en-AU"/>
        </w:rPr>
      </w:pPr>
    </w:p>
    <w:p w14:paraId="7CE9283D" w14:textId="77777777" w:rsidR="00721DE7" w:rsidRPr="004506BA" w:rsidRDefault="00721DE7" w:rsidP="00721DE7">
      <w:pPr>
        <w:spacing w:after="0" w:line="240" w:lineRule="auto"/>
        <w:ind w:right="74"/>
        <w:rPr>
          <w:rFonts w:ascii="Segoe UI" w:eastAsia="Times New Roman" w:hAnsi="Segoe UI" w:cs="Segoe UI"/>
          <w:sz w:val="20"/>
          <w:szCs w:val="20"/>
          <w:lang w:eastAsia="en-AU"/>
        </w:rPr>
      </w:pPr>
    </w:p>
    <w:p w14:paraId="17B99E94" w14:textId="77777777" w:rsidR="00721DE7" w:rsidRDefault="00721DE7" w:rsidP="00721DE7">
      <w:pPr>
        <w:spacing w:after="0" w:line="240" w:lineRule="auto"/>
        <w:ind w:right="74"/>
        <w:rPr>
          <w:rFonts w:ascii="Segoe UI" w:eastAsia="Times New Roman" w:hAnsi="Segoe UI" w:cs="Segoe UI"/>
          <w:sz w:val="20"/>
          <w:szCs w:val="20"/>
          <w:lang w:eastAsia="en-AU"/>
        </w:rPr>
      </w:pPr>
    </w:p>
    <w:p w14:paraId="47055554" w14:textId="2AA5FC40" w:rsidR="00721DE7" w:rsidRDefault="00721DE7" w:rsidP="00721DE7">
      <w:pPr>
        <w:spacing w:after="0" w:line="240" w:lineRule="auto"/>
        <w:ind w:right="74"/>
        <w:rPr>
          <w:rFonts w:ascii="Segoe UI" w:eastAsia="Times New Roman" w:hAnsi="Segoe UI" w:cs="Segoe UI"/>
          <w:sz w:val="20"/>
          <w:szCs w:val="20"/>
          <w:lang w:eastAsia="en-AU"/>
        </w:rPr>
      </w:pPr>
    </w:p>
    <w:p w14:paraId="1FF7CFD5" w14:textId="370AE62B" w:rsidR="00387AE3" w:rsidRDefault="00387AE3" w:rsidP="00387AE3">
      <w:pPr>
        <w:spacing w:after="0" w:line="240" w:lineRule="auto"/>
        <w:rPr>
          <w:rFonts w:ascii="Segoe UI Light" w:eastAsia="Times New Roman" w:hAnsi="Segoe UI Light" w:cs="Segoe UI Light"/>
          <w:sz w:val="64"/>
          <w:szCs w:val="64"/>
          <w:lang w:eastAsia="en-AU"/>
        </w:rPr>
      </w:pPr>
    </w:p>
    <w:p w14:paraId="382CC801" w14:textId="77777777" w:rsidR="00721DE7" w:rsidRPr="00FE5715" w:rsidRDefault="00721DE7" w:rsidP="00387AE3">
      <w:pPr>
        <w:spacing w:after="0" w:line="240" w:lineRule="auto"/>
        <w:rPr>
          <w:rFonts w:ascii="Segoe UI Light" w:eastAsia="Times New Roman" w:hAnsi="Segoe UI Light" w:cs="Segoe UI Light"/>
          <w:sz w:val="64"/>
          <w:szCs w:val="64"/>
          <w:lang w:eastAsia="en-AU"/>
        </w:rPr>
      </w:pPr>
    </w:p>
    <w:p w14:paraId="00ECE57D" w14:textId="77777777" w:rsidR="00387AE3" w:rsidRDefault="00387AE3" w:rsidP="00387AE3">
      <w:pPr>
        <w:spacing w:after="0" w:line="240" w:lineRule="auto"/>
        <w:rPr>
          <w:rFonts w:ascii="Segoe UI" w:eastAsia="Times New Roman" w:hAnsi="Segoe UI" w:cs="Segoe UI"/>
          <w:lang w:eastAsia="en-AU"/>
        </w:rPr>
      </w:pPr>
    </w:p>
    <w:p w14:paraId="1B2CAE5A" w14:textId="77777777" w:rsidR="00387AE3" w:rsidRDefault="00387AE3" w:rsidP="00387AE3">
      <w:pPr>
        <w:spacing w:after="0" w:line="240" w:lineRule="auto"/>
        <w:rPr>
          <w:rFonts w:ascii="Segoe UI" w:eastAsia="Times New Roman" w:hAnsi="Segoe UI" w:cs="Segoe UI"/>
          <w:lang w:eastAsia="en-AU"/>
        </w:rPr>
      </w:pPr>
    </w:p>
    <w:p w14:paraId="1C29602E" w14:textId="77777777" w:rsidR="00387AE3" w:rsidRPr="007D7810" w:rsidRDefault="00387AE3" w:rsidP="00387AE3">
      <w:pPr>
        <w:spacing w:after="0" w:line="240" w:lineRule="auto"/>
        <w:rPr>
          <w:rFonts w:ascii="Segoe UI" w:eastAsia="Times New Roman" w:hAnsi="Segoe UI" w:cs="Segoe UI"/>
          <w:lang w:eastAsia="en-AU"/>
        </w:rPr>
      </w:pPr>
    </w:p>
    <w:p w14:paraId="18720892" w14:textId="77777777" w:rsidR="00387AE3" w:rsidRPr="00387AE3" w:rsidRDefault="00387AE3" w:rsidP="00387AE3">
      <w:pPr>
        <w:spacing w:after="0" w:line="240" w:lineRule="auto"/>
        <w:rPr>
          <w:rFonts w:ascii="Segoe UI" w:eastAsia="Times New Roman" w:hAnsi="Segoe UI" w:cs="Segoe UI"/>
          <w:sz w:val="20"/>
          <w:szCs w:val="20"/>
          <w:lang w:eastAsia="en-AU"/>
        </w:rPr>
      </w:pPr>
    </w:p>
    <w:p w14:paraId="69BF8607" w14:textId="77777777" w:rsidR="00387AE3" w:rsidRPr="00387AE3" w:rsidRDefault="00387AE3" w:rsidP="00387AE3">
      <w:pPr>
        <w:pStyle w:val="NormalWeb"/>
        <w:rPr>
          <w:rFonts w:ascii="Segoe UI" w:hAnsi="Segoe UI" w:cs="Segoe UI"/>
          <w:sz w:val="20"/>
          <w:szCs w:val="20"/>
        </w:rPr>
      </w:pPr>
    </w:p>
    <w:p w14:paraId="7385B533" w14:textId="77777777" w:rsidR="00387AE3" w:rsidRDefault="00387AE3" w:rsidP="00387AE3">
      <w:pPr>
        <w:pStyle w:val="NormalWeb"/>
        <w:rPr>
          <w:rFonts w:ascii="Segoe UI" w:hAnsi="Segoe UI" w:cs="Segoe UI"/>
          <w:sz w:val="20"/>
          <w:szCs w:val="20"/>
        </w:rPr>
      </w:pPr>
    </w:p>
    <w:p w14:paraId="6B854CA0" w14:textId="77777777" w:rsidR="00387AE3" w:rsidRDefault="00387AE3" w:rsidP="00387AE3">
      <w:pPr>
        <w:pStyle w:val="NormalWeb"/>
        <w:rPr>
          <w:rFonts w:ascii="Segoe UI" w:hAnsi="Segoe UI" w:cs="Segoe UI"/>
          <w:sz w:val="20"/>
          <w:szCs w:val="20"/>
        </w:rPr>
      </w:pPr>
    </w:p>
    <w:p w14:paraId="73D993ED" w14:textId="77777777" w:rsidR="00387AE3" w:rsidRDefault="00387AE3" w:rsidP="00387AE3">
      <w:pPr>
        <w:pStyle w:val="NormalWeb"/>
        <w:rPr>
          <w:rFonts w:ascii="Segoe UI" w:hAnsi="Segoe UI" w:cs="Segoe UI"/>
          <w:sz w:val="20"/>
          <w:szCs w:val="20"/>
        </w:rPr>
      </w:pPr>
    </w:p>
    <w:p w14:paraId="7D0CEA66" w14:textId="77777777" w:rsidR="00387AE3" w:rsidRDefault="00387AE3" w:rsidP="00387AE3">
      <w:pPr>
        <w:pStyle w:val="NormalWeb"/>
        <w:rPr>
          <w:rFonts w:ascii="Segoe UI" w:hAnsi="Segoe UI" w:cs="Segoe UI"/>
          <w:sz w:val="20"/>
          <w:szCs w:val="20"/>
        </w:rPr>
      </w:pPr>
    </w:p>
    <w:p w14:paraId="73893C45" w14:textId="77777777" w:rsidR="00387AE3" w:rsidRDefault="00387AE3" w:rsidP="00387AE3">
      <w:pPr>
        <w:pStyle w:val="NormalWeb"/>
        <w:rPr>
          <w:rFonts w:ascii="Segoe UI" w:hAnsi="Segoe UI" w:cs="Segoe UI"/>
          <w:sz w:val="20"/>
          <w:szCs w:val="20"/>
        </w:rPr>
      </w:pPr>
    </w:p>
    <w:p w14:paraId="72DA0E96" w14:textId="77777777" w:rsidR="00387AE3" w:rsidRDefault="00387AE3" w:rsidP="00387AE3">
      <w:pPr>
        <w:pStyle w:val="NormalWeb"/>
        <w:rPr>
          <w:rFonts w:ascii="Segoe UI" w:hAnsi="Segoe UI" w:cs="Segoe UI"/>
          <w:sz w:val="20"/>
          <w:szCs w:val="20"/>
        </w:rPr>
      </w:pPr>
    </w:p>
    <w:p w14:paraId="326E8382" w14:textId="77777777" w:rsidR="00387AE3" w:rsidRDefault="00387AE3" w:rsidP="00387AE3">
      <w:pPr>
        <w:pStyle w:val="NormalWeb"/>
        <w:rPr>
          <w:rFonts w:ascii="Segoe UI" w:hAnsi="Segoe UI" w:cs="Segoe UI"/>
          <w:sz w:val="20"/>
          <w:szCs w:val="20"/>
        </w:rPr>
      </w:pPr>
    </w:p>
    <w:p w14:paraId="54B7E52C" w14:textId="77777777" w:rsidR="00387AE3" w:rsidRDefault="00387AE3" w:rsidP="00387AE3">
      <w:pPr>
        <w:pStyle w:val="NormalWeb"/>
        <w:rPr>
          <w:rFonts w:ascii="Segoe UI" w:hAnsi="Segoe UI" w:cs="Segoe UI"/>
          <w:sz w:val="20"/>
          <w:szCs w:val="20"/>
        </w:rPr>
      </w:pPr>
    </w:p>
    <w:p w14:paraId="2DDFA5BF" w14:textId="77777777" w:rsidR="00387AE3" w:rsidRDefault="00387AE3" w:rsidP="00387AE3">
      <w:pPr>
        <w:pStyle w:val="NormalWeb"/>
        <w:rPr>
          <w:rFonts w:ascii="Segoe UI" w:hAnsi="Segoe UI" w:cs="Segoe UI"/>
          <w:sz w:val="20"/>
          <w:szCs w:val="20"/>
        </w:rPr>
      </w:pPr>
    </w:p>
    <w:p w14:paraId="77E66547" w14:textId="77777777" w:rsidR="00387AE3" w:rsidRDefault="00387AE3" w:rsidP="00387AE3">
      <w:pPr>
        <w:pStyle w:val="NormalWeb"/>
        <w:rPr>
          <w:rFonts w:ascii="Segoe UI" w:hAnsi="Segoe UI" w:cs="Segoe UI"/>
          <w:sz w:val="20"/>
          <w:szCs w:val="20"/>
        </w:rPr>
      </w:pPr>
    </w:p>
    <w:p w14:paraId="5CC84D47" w14:textId="77777777" w:rsidR="00387AE3" w:rsidRDefault="00387AE3" w:rsidP="00387AE3">
      <w:pPr>
        <w:pStyle w:val="NormalWeb"/>
        <w:rPr>
          <w:rFonts w:ascii="Segoe UI" w:hAnsi="Segoe UI" w:cs="Segoe UI"/>
          <w:sz w:val="20"/>
          <w:szCs w:val="20"/>
        </w:rPr>
      </w:pPr>
    </w:p>
    <w:p w14:paraId="0B4979A2" w14:textId="77777777" w:rsidR="00387AE3" w:rsidRDefault="00387AE3" w:rsidP="00387AE3">
      <w:pPr>
        <w:pStyle w:val="NormalWeb"/>
        <w:rPr>
          <w:rFonts w:ascii="Segoe UI" w:hAnsi="Segoe UI" w:cs="Segoe UI"/>
          <w:sz w:val="20"/>
          <w:szCs w:val="20"/>
        </w:rPr>
      </w:pPr>
    </w:p>
    <w:p w14:paraId="1CCBF15A" w14:textId="52CF6787" w:rsidR="00387AE3" w:rsidRDefault="00387AE3" w:rsidP="00387AE3">
      <w:pPr>
        <w:pStyle w:val="NormalWeb"/>
        <w:rPr>
          <w:rFonts w:ascii="Segoe UI" w:hAnsi="Segoe UI" w:cs="Segoe UI"/>
          <w:sz w:val="20"/>
          <w:szCs w:val="20"/>
        </w:rPr>
      </w:pPr>
    </w:p>
    <w:p w14:paraId="79C39396" w14:textId="5F01E7C3" w:rsidR="00721DE7" w:rsidRDefault="00721DE7" w:rsidP="00387AE3">
      <w:pPr>
        <w:pStyle w:val="NormalWeb"/>
        <w:rPr>
          <w:rFonts w:ascii="Segoe UI" w:hAnsi="Segoe UI" w:cs="Segoe UI"/>
          <w:sz w:val="20"/>
          <w:szCs w:val="20"/>
        </w:rPr>
      </w:pPr>
    </w:p>
    <w:p w14:paraId="672510DC" w14:textId="1404ACC7" w:rsidR="00721DE7" w:rsidRDefault="00721DE7" w:rsidP="00387AE3">
      <w:pPr>
        <w:pStyle w:val="NormalWeb"/>
        <w:rPr>
          <w:rFonts w:ascii="Segoe UI" w:hAnsi="Segoe UI" w:cs="Segoe UI"/>
          <w:sz w:val="20"/>
          <w:szCs w:val="20"/>
        </w:rPr>
      </w:pPr>
    </w:p>
    <w:p w14:paraId="12651481" w14:textId="4AD053E8" w:rsidR="00721DE7" w:rsidRPr="00721DE7" w:rsidRDefault="00721DE7" w:rsidP="00387AE3">
      <w:pPr>
        <w:pStyle w:val="NormalWeb"/>
        <w:rPr>
          <w:rFonts w:ascii="Segoe UI" w:hAnsi="Segoe UI" w:cs="Segoe UI"/>
          <w:sz w:val="32"/>
          <w:szCs w:val="32"/>
        </w:rPr>
      </w:pPr>
    </w:p>
    <w:p w14:paraId="352FCA37" w14:textId="056D7F25" w:rsidR="00721DE7" w:rsidRPr="00721DE7" w:rsidRDefault="00721DE7" w:rsidP="00387AE3">
      <w:pPr>
        <w:pStyle w:val="NormalWeb"/>
        <w:rPr>
          <w:rFonts w:ascii="Segoe UI" w:hAnsi="Segoe UI" w:cs="Segoe UI"/>
          <w:sz w:val="32"/>
          <w:szCs w:val="32"/>
        </w:rPr>
      </w:pPr>
    </w:p>
    <w:p w14:paraId="22BCEB1A" w14:textId="377EB97A" w:rsidR="00721DE7" w:rsidRDefault="00721DE7" w:rsidP="00387AE3">
      <w:pPr>
        <w:pStyle w:val="NormalWeb"/>
        <w:rPr>
          <w:rFonts w:ascii="Segoe UI" w:hAnsi="Segoe UI" w:cs="Segoe UI"/>
          <w:sz w:val="20"/>
          <w:szCs w:val="20"/>
        </w:rPr>
      </w:pPr>
    </w:p>
    <w:p w14:paraId="139E5EF4" w14:textId="3DAD841E" w:rsidR="004168A9" w:rsidRDefault="004168A9" w:rsidP="00387AE3">
      <w:pPr>
        <w:pStyle w:val="NormalWeb"/>
        <w:rPr>
          <w:rFonts w:ascii="Segoe UI" w:hAnsi="Segoe UI" w:cs="Segoe UI"/>
          <w:sz w:val="20"/>
          <w:szCs w:val="20"/>
        </w:rPr>
      </w:pPr>
    </w:p>
    <w:p w14:paraId="44B245B2" w14:textId="06288C7E" w:rsidR="004168A9" w:rsidRDefault="004168A9" w:rsidP="00387AE3">
      <w:pPr>
        <w:pStyle w:val="NormalWeb"/>
        <w:rPr>
          <w:rFonts w:ascii="Segoe UI" w:hAnsi="Segoe UI" w:cs="Segoe UI"/>
          <w:sz w:val="20"/>
          <w:szCs w:val="20"/>
        </w:rPr>
      </w:pPr>
    </w:p>
    <w:p w14:paraId="5CA2748B" w14:textId="5F5DF03B" w:rsidR="004168A9" w:rsidRDefault="004168A9" w:rsidP="00387AE3">
      <w:pPr>
        <w:pStyle w:val="NormalWeb"/>
        <w:rPr>
          <w:rFonts w:ascii="Segoe UI" w:hAnsi="Segoe UI" w:cs="Segoe UI"/>
          <w:sz w:val="20"/>
          <w:szCs w:val="20"/>
        </w:rPr>
      </w:pPr>
    </w:p>
    <w:p w14:paraId="31D5EB50" w14:textId="76B13AC5" w:rsidR="004168A9" w:rsidRDefault="004168A9" w:rsidP="00387AE3">
      <w:pPr>
        <w:pStyle w:val="NormalWeb"/>
        <w:rPr>
          <w:rFonts w:ascii="Segoe UI" w:hAnsi="Segoe UI" w:cs="Segoe UI"/>
          <w:sz w:val="20"/>
          <w:szCs w:val="20"/>
        </w:rPr>
      </w:pPr>
    </w:p>
    <w:p w14:paraId="08288830" w14:textId="15FD4D37" w:rsidR="004168A9" w:rsidRPr="004168A9" w:rsidRDefault="004168A9" w:rsidP="00387AE3">
      <w:pPr>
        <w:pStyle w:val="NormalWeb"/>
        <w:rPr>
          <w:rFonts w:ascii="Segoe UI" w:hAnsi="Segoe UI" w:cs="Segoe UI"/>
        </w:rPr>
      </w:pPr>
    </w:p>
    <w:p w14:paraId="3187FE2A" w14:textId="77777777" w:rsidR="004168A9" w:rsidRDefault="004168A9" w:rsidP="00387AE3">
      <w:pPr>
        <w:pStyle w:val="NormalWeb"/>
        <w:rPr>
          <w:rFonts w:ascii="Segoe UI" w:hAnsi="Segoe UI" w:cs="Segoe UI"/>
          <w:sz w:val="20"/>
          <w:szCs w:val="20"/>
        </w:rPr>
      </w:pPr>
    </w:p>
    <w:p w14:paraId="47170461" w14:textId="77777777" w:rsidR="00721DE7" w:rsidRPr="00721DE7" w:rsidRDefault="00721DE7" w:rsidP="00721DE7">
      <w:pPr>
        <w:spacing w:after="0" w:line="240" w:lineRule="auto"/>
        <w:rPr>
          <w:rFonts w:ascii="Segoe UI" w:eastAsia="Times New Roman" w:hAnsi="Segoe UI" w:cs="Segoe UI"/>
          <w:color w:val="000000" w:themeColor="text1"/>
          <w:sz w:val="20"/>
          <w:szCs w:val="20"/>
          <w:lang w:eastAsia="en-AU"/>
        </w:rPr>
      </w:pPr>
      <w:r w:rsidRPr="00721DE7">
        <w:rPr>
          <w:rFonts w:ascii="Segoe UI" w:eastAsia="Times New Roman" w:hAnsi="Segoe UI" w:cs="Segoe UI"/>
          <w:b/>
          <w:color w:val="000000" w:themeColor="text1"/>
          <w:sz w:val="20"/>
          <w:szCs w:val="20"/>
          <w:lang w:eastAsia="en-AU"/>
        </w:rPr>
        <w:t>Base Value.</w:t>
      </w:r>
      <w:r w:rsidRPr="00721DE7">
        <w:rPr>
          <w:rFonts w:ascii="Segoe UI" w:eastAsia="Times New Roman" w:hAnsi="Segoe UI" w:cs="Segoe UI"/>
          <w:color w:val="000000" w:themeColor="text1"/>
          <w:sz w:val="20"/>
          <w:szCs w:val="20"/>
          <w:lang w:eastAsia="en-AU"/>
        </w:rPr>
        <w:t xml:space="preserve"> If you’ve owned the car for less than 4 years when the FBT year began, the base value is the original cost price of the car, or ⅔ of the cost price if owned for more than 4 years. </w:t>
      </w:r>
    </w:p>
    <w:p w14:paraId="590FE2C4" w14:textId="77777777" w:rsidR="00721DE7" w:rsidRPr="00721DE7" w:rsidRDefault="00721DE7" w:rsidP="00721DE7">
      <w:pPr>
        <w:spacing w:after="0" w:line="240" w:lineRule="auto"/>
        <w:rPr>
          <w:rFonts w:ascii="Segoe UI" w:eastAsia="Times New Roman" w:hAnsi="Segoe UI" w:cs="Segoe UI"/>
          <w:color w:val="000000" w:themeColor="text1"/>
          <w:sz w:val="20"/>
          <w:szCs w:val="20"/>
          <w:lang w:eastAsia="en-AU"/>
        </w:rPr>
      </w:pPr>
    </w:p>
    <w:p w14:paraId="517B57C3" w14:textId="77777777" w:rsidR="00721DE7" w:rsidRPr="00721DE7" w:rsidRDefault="00721DE7" w:rsidP="00721DE7">
      <w:pPr>
        <w:spacing w:after="0" w:line="240" w:lineRule="auto"/>
        <w:rPr>
          <w:rFonts w:ascii="Segoe UI" w:eastAsia="Times New Roman" w:hAnsi="Segoe UI" w:cs="Segoe UI"/>
          <w:color w:val="000000" w:themeColor="text1"/>
          <w:sz w:val="20"/>
          <w:szCs w:val="20"/>
          <w:lang w:eastAsia="en-AU"/>
        </w:rPr>
      </w:pPr>
      <w:r w:rsidRPr="00721DE7">
        <w:rPr>
          <w:rFonts w:ascii="Segoe UI" w:eastAsia="Times New Roman" w:hAnsi="Segoe UI" w:cs="Segoe UI"/>
          <w:b/>
          <w:color w:val="000000" w:themeColor="text1"/>
          <w:sz w:val="20"/>
          <w:szCs w:val="20"/>
          <w:lang w:eastAsia="en-AU"/>
        </w:rPr>
        <w:t>Cost price.</w:t>
      </w:r>
      <w:r w:rsidRPr="00721DE7">
        <w:rPr>
          <w:rFonts w:ascii="Segoe UI" w:eastAsia="Times New Roman" w:hAnsi="Segoe UI" w:cs="Segoe UI"/>
          <w:color w:val="000000" w:themeColor="text1"/>
          <w:sz w:val="20"/>
          <w:szCs w:val="20"/>
          <w:lang w:eastAsia="en-AU"/>
        </w:rPr>
        <w:t xml:space="preserve">  The original purchase including GST and luxury car tax but excluding, stamp duty, registration, acquisition costs such as delivery and non-business accessories like paint, fabric and rust protection or window tinting. </w:t>
      </w:r>
    </w:p>
    <w:p w14:paraId="03E2B686" w14:textId="77777777" w:rsidR="00721DE7" w:rsidRPr="00721DE7" w:rsidRDefault="00721DE7" w:rsidP="00721DE7">
      <w:pPr>
        <w:spacing w:after="0" w:line="240" w:lineRule="auto"/>
        <w:ind w:right="74"/>
        <w:rPr>
          <w:rFonts w:ascii="Segoe UI" w:eastAsia="Times New Roman" w:hAnsi="Segoe UI" w:cs="Segoe UI"/>
          <w:color w:val="000000" w:themeColor="text1"/>
          <w:sz w:val="20"/>
          <w:szCs w:val="20"/>
          <w:lang w:eastAsia="en-AU"/>
        </w:rPr>
      </w:pPr>
    </w:p>
    <w:p w14:paraId="2B80EEA0" w14:textId="2D72DEA2" w:rsidR="00721DE7" w:rsidRPr="00721DE7" w:rsidRDefault="00721DE7" w:rsidP="00721DE7">
      <w:pPr>
        <w:spacing w:after="0" w:line="240" w:lineRule="auto"/>
        <w:ind w:right="74"/>
        <w:rPr>
          <w:rFonts w:ascii="Segoe UI" w:eastAsia="Times New Roman" w:hAnsi="Segoe UI" w:cs="Segoe UI"/>
          <w:color w:val="000000" w:themeColor="text1"/>
          <w:sz w:val="20"/>
          <w:szCs w:val="20"/>
          <w:lang w:eastAsia="en-AU"/>
        </w:rPr>
      </w:pPr>
      <w:r w:rsidRPr="00721DE7">
        <w:rPr>
          <w:rFonts w:ascii="Segoe UI" w:eastAsia="Times New Roman" w:hAnsi="Segoe UI" w:cs="Segoe UI"/>
          <w:b/>
          <w:color w:val="000000" w:themeColor="text1"/>
          <w:sz w:val="20"/>
          <w:szCs w:val="20"/>
          <w:lang w:eastAsia="en-AU"/>
        </w:rPr>
        <w:t>Statutory Fractions.</w:t>
      </w:r>
      <w:r w:rsidRPr="00721DE7">
        <w:rPr>
          <w:rFonts w:ascii="Segoe UI" w:eastAsia="Times New Roman" w:hAnsi="Segoe UI" w:cs="Segoe UI"/>
          <w:color w:val="000000" w:themeColor="text1"/>
          <w:sz w:val="20"/>
          <w:szCs w:val="20"/>
          <w:lang w:eastAsia="en-AU"/>
        </w:rPr>
        <w:t xml:space="preserve"> From 1 April 2014, there’s been a flat rate of 20% applied regardless of how many km’s were travelled in the FBT year, except where there is a pre-existing commitment in place</w:t>
      </w:r>
      <w:r w:rsidR="006B2E9D">
        <w:rPr>
          <w:rFonts w:ascii="Segoe UI" w:eastAsia="Times New Roman" w:hAnsi="Segoe UI" w:cs="Segoe UI"/>
          <w:color w:val="000000" w:themeColor="text1"/>
          <w:sz w:val="20"/>
          <w:szCs w:val="20"/>
          <w:lang w:eastAsia="en-AU"/>
        </w:rPr>
        <w:t xml:space="preserve"> before 7:30pm, 10 May 2011</w:t>
      </w:r>
      <w:r w:rsidRPr="00721DE7">
        <w:rPr>
          <w:rFonts w:ascii="Segoe UI" w:eastAsia="Times New Roman" w:hAnsi="Segoe UI" w:cs="Segoe UI"/>
          <w:color w:val="000000" w:themeColor="text1"/>
          <w:sz w:val="20"/>
          <w:szCs w:val="20"/>
          <w:lang w:eastAsia="en-AU"/>
        </w:rPr>
        <w:t>.</w:t>
      </w:r>
    </w:p>
    <w:p w14:paraId="0C4F2F98" w14:textId="492E5A2A" w:rsidR="00721DE7" w:rsidRDefault="00721DE7" w:rsidP="00721DE7">
      <w:pPr>
        <w:pStyle w:val="NormalWeb"/>
        <w:rPr>
          <w:rFonts w:ascii="Segoe UI" w:hAnsi="Segoe UI" w:cs="Segoe UI"/>
          <w:color w:val="000000" w:themeColor="text1"/>
          <w:sz w:val="20"/>
          <w:szCs w:val="20"/>
        </w:rPr>
      </w:pPr>
    </w:p>
    <w:p w14:paraId="3C6F6A76" w14:textId="77777777" w:rsidR="00721DE7" w:rsidRPr="00515515" w:rsidRDefault="00721DE7" w:rsidP="00721DE7">
      <w:pPr>
        <w:spacing w:line="240" w:lineRule="auto"/>
        <w:ind w:right="74"/>
        <w:rPr>
          <w:rFonts w:ascii="Segoe UI" w:eastAsia="Times New Roman" w:hAnsi="Segoe UI" w:cs="Segoe UI"/>
          <w:sz w:val="14"/>
          <w:szCs w:val="20"/>
          <w:lang w:eastAsia="en-AU"/>
        </w:rPr>
      </w:pPr>
      <w:r w:rsidRPr="00515515">
        <w:rPr>
          <w:rFonts w:ascii="Segoe UI" w:eastAsia="Times New Roman" w:hAnsi="Segoe UI" w:cs="Segoe UI"/>
          <w:sz w:val="14"/>
          <w:szCs w:val="20"/>
          <w:lang w:eastAsia="en-AU"/>
        </w:rPr>
        <w:lastRenderedPageBreak/>
        <w:t>Table of statutory fractions for pre-existing commitments.</w:t>
      </w:r>
    </w:p>
    <w:tbl>
      <w:tblPr>
        <w:tblStyle w:val="PlainTable4"/>
        <w:tblW w:w="4963" w:type="dxa"/>
        <w:tblLayout w:type="fixed"/>
        <w:tblLook w:val="0420" w:firstRow="1" w:lastRow="0" w:firstColumn="0" w:lastColumn="0" w:noHBand="0" w:noVBand="1"/>
      </w:tblPr>
      <w:tblGrid>
        <w:gridCol w:w="1128"/>
        <w:gridCol w:w="767"/>
        <w:gridCol w:w="767"/>
        <w:gridCol w:w="767"/>
        <w:gridCol w:w="767"/>
        <w:gridCol w:w="767"/>
      </w:tblGrid>
      <w:tr w:rsidR="00721DE7" w:rsidRPr="00721DE7" w14:paraId="5EA24A5F" w14:textId="77777777" w:rsidTr="004168A9">
        <w:trPr>
          <w:cnfStyle w:val="100000000000" w:firstRow="1" w:lastRow="0" w:firstColumn="0" w:lastColumn="0" w:oddVBand="0" w:evenVBand="0" w:oddHBand="0" w:evenHBand="0" w:firstRowFirstColumn="0" w:firstRowLastColumn="0" w:lastRowFirstColumn="0" w:lastRowLastColumn="0"/>
          <w:trHeight w:val="312"/>
        </w:trPr>
        <w:tc>
          <w:tcPr>
            <w:tcW w:w="1128" w:type="dxa"/>
            <w:vAlign w:val="center"/>
            <w:hideMark/>
          </w:tcPr>
          <w:p w14:paraId="19540397" w14:textId="77777777" w:rsidR="00721DE7" w:rsidRPr="00721DE7" w:rsidRDefault="00721DE7" w:rsidP="004168A9">
            <w:pPr>
              <w:spacing w:after="0" w:line="240" w:lineRule="auto"/>
              <w:rPr>
                <w:rFonts w:ascii="Segoe UI" w:eastAsia="Times New Roman" w:hAnsi="Segoe UI" w:cs="Segoe UI"/>
                <w:b w:val="0"/>
                <w:bCs w:val="0"/>
                <w:sz w:val="12"/>
                <w:szCs w:val="12"/>
                <w:lang w:eastAsia="en-AU"/>
              </w:rPr>
            </w:pPr>
          </w:p>
        </w:tc>
        <w:tc>
          <w:tcPr>
            <w:tcW w:w="3835" w:type="dxa"/>
            <w:gridSpan w:val="5"/>
            <w:shd w:val="clear" w:color="auto" w:fill="44546A" w:themeFill="text2"/>
            <w:vAlign w:val="center"/>
          </w:tcPr>
          <w:p w14:paraId="471A7FB6" w14:textId="4BB4CD32" w:rsidR="00721DE7" w:rsidRPr="004168A9" w:rsidRDefault="00721DE7" w:rsidP="004168A9">
            <w:pPr>
              <w:spacing w:after="0" w:line="240" w:lineRule="auto"/>
              <w:jc w:val="center"/>
              <w:rPr>
                <w:rFonts w:ascii="Segoe UI" w:eastAsia="Times New Roman" w:hAnsi="Segoe UI" w:cs="Segoe UI"/>
                <w:b w:val="0"/>
                <w:bCs w:val="0"/>
                <w:color w:val="FFFFFF" w:themeColor="background1"/>
                <w:spacing w:val="20"/>
                <w:sz w:val="12"/>
                <w:szCs w:val="12"/>
                <w:lang w:eastAsia="en-AU"/>
              </w:rPr>
            </w:pPr>
            <w:r w:rsidRPr="004168A9">
              <w:rPr>
                <w:rFonts w:ascii="Segoe UI" w:eastAsia="Times New Roman" w:hAnsi="Segoe UI" w:cs="Segoe UI"/>
                <w:b w:val="0"/>
                <w:bCs w:val="0"/>
                <w:color w:val="FFFFFF" w:themeColor="background1"/>
                <w:spacing w:val="20"/>
                <w:sz w:val="12"/>
                <w:szCs w:val="12"/>
                <w:lang w:eastAsia="en-AU"/>
              </w:rPr>
              <w:t>STATUTORY FRACTION %</w:t>
            </w:r>
          </w:p>
        </w:tc>
      </w:tr>
      <w:tr w:rsidR="004168A9" w:rsidRPr="00721DE7" w14:paraId="6E7925E3" w14:textId="77777777" w:rsidTr="004168A9">
        <w:trPr>
          <w:cnfStyle w:val="000000100000" w:firstRow="0" w:lastRow="0" w:firstColumn="0" w:lastColumn="0" w:oddVBand="0" w:evenVBand="0" w:oddHBand="1" w:evenHBand="0" w:firstRowFirstColumn="0" w:firstRowLastColumn="0" w:lastRowFirstColumn="0" w:lastRowLastColumn="0"/>
          <w:trHeight w:val="312"/>
        </w:trPr>
        <w:tc>
          <w:tcPr>
            <w:tcW w:w="1128" w:type="dxa"/>
            <w:vMerge w:val="restart"/>
            <w:shd w:val="clear" w:color="auto" w:fill="44546A" w:themeFill="text2"/>
            <w:vAlign w:val="center"/>
          </w:tcPr>
          <w:p w14:paraId="130C15E0" w14:textId="742DAF5C" w:rsidR="00721DE7" w:rsidRPr="004168A9" w:rsidRDefault="00721DE7" w:rsidP="004168A9">
            <w:pPr>
              <w:spacing w:after="0" w:line="240" w:lineRule="auto"/>
              <w:rPr>
                <w:rFonts w:ascii="Segoe UI" w:eastAsia="Times New Roman" w:hAnsi="Segoe UI" w:cs="Segoe UI"/>
                <w:bCs/>
                <w:color w:val="FFFFFF" w:themeColor="background1"/>
                <w:spacing w:val="20"/>
                <w:sz w:val="12"/>
                <w:szCs w:val="12"/>
                <w:lang w:eastAsia="en-AU"/>
              </w:rPr>
            </w:pPr>
            <w:r w:rsidRPr="004168A9">
              <w:rPr>
                <w:rFonts w:ascii="Segoe UI" w:eastAsia="Times New Roman" w:hAnsi="Segoe UI" w:cs="Segoe UI"/>
                <w:bCs/>
                <w:color w:val="FFFFFF" w:themeColor="background1"/>
                <w:spacing w:val="20"/>
                <w:sz w:val="12"/>
                <w:szCs w:val="12"/>
                <w:lang w:eastAsia="en-AU"/>
              </w:rPr>
              <w:t>TOTAL KM’S TRAVELLED IN FBT YEAR</w:t>
            </w:r>
          </w:p>
        </w:tc>
        <w:tc>
          <w:tcPr>
            <w:tcW w:w="767" w:type="dxa"/>
            <w:shd w:val="clear" w:color="auto" w:fill="44546A" w:themeFill="text2"/>
            <w:vAlign w:val="center"/>
          </w:tcPr>
          <w:p w14:paraId="51AFF369" w14:textId="7ABD4401" w:rsidR="00721DE7"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Prior to</w:t>
            </w:r>
          </w:p>
        </w:tc>
        <w:tc>
          <w:tcPr>
            <w:tcW w:w="767" w:type="dxa"/>
            <w:shd w:val="clear" w:color="auto" w:fill="44546A" w:themeFill="text2"/>
            <w:vAlign w:val="center"/>
          </w:tcPr>
          <w:p w14:paraId="6619F675" w14:textId="4B60FC97" w:rsidR="00721DE7"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From</w:t>
            </w:r>
          </w:p>
        </w:tc>
        <w:tc>
          <w:tcPr>
            <w:tcW w:w="767" w:type="dxa"/>
            <w:shd w:val="clear" w:color="auto" w:fill="44546A" w:themeFill="text2"/>
            <w:vAlign w:val="center"/>
          </w:tcPr>
          <w:p w14:paraId="0D10D540" w14:textId="77777777" w:rsidR="00721DE7" w:rsidRPr="004168A9" w:rsidRDefault="00721DE7" w:rsidP="004168A9">
            <w:pPr>
              <w:spacing w:after="0" w:line="240" w:lineRule="auto"/>
              <w:jc w:val="center"/>
              <w:rPr>
                <w:rFonts w:ascii="Segoe UI" w:eastAsia="Times New Roman" w:hAnsi="Segoe UI" w:cs="Segoe UI"/>
                <w:bCs/>
                <w:color w:val="FFFFFF" w:themeColor="background1"/>
                <w:sz w:val="12"/>
                <w:szCs w:val="12"/>
                <w:lang w:eastAsia="en-AU"/>
              </w:rPr>
            </w:pPr>
          </w:p>
        </w:tc>
        <w:tc>
          <w:tcPr>
            <w:tcW w:w="767" w:type="dxa"/>
            <w:shd w:val="clear" w:color="auto" w:fill="44546A" w:themeFill="text2"/>
            <w:vAlign w:val="center"/>
          </w:tcPr>
          <w:p w14:paraId="59D1BD8F" w14:textId="77777777" w:rsidR="00721DE7" w:rsidRPr="004168A9" w:rsidRDefault="00721DE7" w:rsidP="004168A9">
            <w:pPr>
              <w:spacing w:after="0" w:line="240" w:lineRule="auto"/>
              <w:jc w:val="center"/>
              <w:rPr>
                <w:rFonts w:ascii="Segoe UI" w:eastAsia="Times New Roman" w:hAnsi="Segoe UI" w:cs="Segoe UI"/>
                <w:bCs/>
                <w:color w:val="FFFFFF" w:themeColor="background1"/>
                <w:sz w:val="12"/>
                <w:szCs w:val="12"/>
                <w:lang w:eastAsia="en-AU"/>
              </w:rPr>
            </w:pPr>
          </w:p>
        </w:tc>
        <w:tc>
          <w:tcPr>
            <w:tcW w:w="767" w:type="dxa"/>
            <w:shd w:val="clear" w:color="auto" w:fill="44546A" w:themeFill="text2"/>
            <w:vAlign w:val="center"/>
          </w:tcPr>
          <w:p w14:paraId="5E61F176" w14:textId="77777777" w:rsidR="00721DE7" w:rsidRPr="004168A9" w:rsidRDefault="00721DE7" w:rsidP="004168A9">
            <w:pPr>
              <w:spacing w:after="0" w:line="240" w:lineRule="auto"/>
              <w:jc w:val="center"/>
              <w:rPr>
                <w:rFonts w:ascii="Segoe UI" w:eastAsia="Times New Roman" w:hAnsi="Segoe UI" w:cs="Segoe UI"/>
                <w:bCs/>
                <w:color w:val="FFFFFF" w:themeColor="background1"/>
                <w:sz w:val="12"/>
                <w:szCs w:val="12"/>
                <w:lang w:eastAsia="en-AU"/>
              </w:rPr>
            </w:pPr>
          </w:p>
        </w:tc>
      </w:tr>
      <w:tr w:rsidR="004168A9" w:rsidRPr="00721DE7" w14:paraId="05183D76" w14:textId="77777777" w:rsidTr="004168A9">
        <w:trPr>
          <w:trHeight w:val="312"/>
        </w:trPr>
        <w:tc>
          <w:tcPr>
            <w:tcW w:w="1128" w:type="dxa"/>
            <w:vMerge/>
            <w:shd w:val="clear" w:color="auto" w:fill="44546A" w:themeFill="text2"/>
            <w:vAlign w:val="center"/>
            <w:hideMark/>
          </w:tcPr>
          <w:p w14:paraId="38AF767E" w14:textId="77777777" w:rsidR="004168A9" w:rsidRPr="00721DE7" w:rsidRDefault="004168A9" w:rsidP="004168A9">
            <w:pPr>
              <w:spacing w:after="0" w:line="240" w:lineRule="auto"/>
              <w:rPr>
                <w:rFonts w:ascii="Segoe UI" w:eastAsia="Times New Roman" w:hAnsi="Segoe UI" w:cs="Segoe UI"/>
                <w:b/>
                <w:bCs/>
                <w:sz w:val="12"/>
                <w:szCs w:val="12"/>
                <w:lang w:eastAsia="en-AU"/>
              </w:rPr>
            </w:pPr>
          </w:p>
        </w:tc>
        <w:tc>
          <w:tcPr>
            <w:tcW w:w="767" w:type="dxa"/>
            <w:shd w:val="clear" w:color="auto" w:fill="44546A" w:themeFill="text2"/>
            <w:vAlign w:val="center"/>
          </w:tcPr>
          <w:p w14:paraId="56BCE5B9" w14:textId="27C5C925"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10.5.2011</w:t>
            </w:r>
          </w:p>
        </w:tc>
        <w:tc>
          <w:tcPr>
            <w:tcW w:w="767" w:type="dxa"/>
            <w:shd w:val="clear" w:color="auto" w:fill="44546A" w:themeFill="text2"/>
            <w:vAlign w:val="center"/>
          </w:tcPr>
          <w:p w14:paraId="40187BAD" w14:textId="1C42E8C2"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10.5.2011</w:t>
            </w:r>
          </w:p>
        </w:tc>
        <w:tc>
          <w:tcPr>
            <w:tcW w:w="767" w:type="dxa"/>
            <w:shd w:val="clear" w:color="auto" w:fill="44546A" w:themeFill="text2"/>
            <w:vAlign w:val="center"/>
            <w:hideMark/>
          </w:tcPr>
          <w:p w14:paraId="064D65F5" w14:textId="111E5DF9"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1.04.2012</w:t>
            </w:r>
          </w:p>
        </w:tc>
        <w:tc>
          <w:tcPr>
            <w:tcW w:w="767" w:type="dxa"/>
            <w:shd w:val="clear" w:color="auto" w:fill="44546A" w:themeFill="text2"/>
            <w:vAlign w:val="center"/>
            <w:hideMark/>
          </w:tcPr>
          <w:p w14:paraId="624D0DC4" w14:textId="22231DE7"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1.04.2013</w:t>
            </w:r>
          </w:p>
        </w:tc>
        <w:tc>
          <w:tcPr>
            <w:tcW w:w="767" w:type="dxa"/>
            <w:shd w:val="clear" w:color="auto" w:fill="44546A" w:themeFill="text2"/>
            <w:vAlign w:val="center"/>
            <w:hideMark/>
          </w:tcPr>
          <w:p w14:paraId="41160706" w14:textId="45F93138"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1.04.2014</w:t>
            </w:r>
          </w:p>
        </w:tc>
      </w:tr>
      <w:tr w:rsidR="004168A9" w:rsidRPr="00721DE7" w14:paraId="017F9CBD" w14:textId="77777777" w:rsidTr="004168A9">
        <w:trPr>
          <w:cnfStyle w:val="000000100000" w:firstRow="0" w:lastRow="0" w:firstColumn="0" w:lastColumn="0" w:oddVBand="0" w:evenVBand="0" w:oddHBand="1" w:evenHBand="0" w:firstRowFirstColumn="0" w:firstRowLastColumn="0" w:lastRowFirstColumn="0" w:lastRowLastColumn="0"/>
          <w:trHeight w:val="312"/>
        </w:trPr>
        <w:tc>
          <w:tcPr>
            <w:tcW w:w="1128" w:type="dxa"/>
            <w:tcBorders>
              <w:bottom w:val="single" w:sz="4" w:space="0" w:color="auto"/>
            </w:tcBorders>
            <w:vAlign w:val="center"/>
            <w:hideMark/>
          </w:tcPr>
          <w:p w14:paraId="0DFA87E6"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0 - 14,999</w:t>
            </w:r>
          </w:p>
        </w:tc>
        <w:tc>
          <w:tcPr>
            <w:tcW w:w="767" w:type="dxa"/>
            <w:tcBorders>
              <w:bottom w:val="single" w:sz="4" w:space="0" w:color="auto"/>
            </w:tcBorders>
            <w:vAlign w:val="center"/>
          </w:tcPr>
          <w:p w14:paraId="5F3C4697"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26</w:t>
            </w:r>
          </w:p>
        </w:tc>
        <w:tc>
          <w:tcPr>
            <w:tcW w:w="767" w:type="dxa"/>
            <w:tcBorders>
              <w:bottom w:val="single" w:sz="4" w:space="0" w:color="auto"/>
            </w:tcBorders>
            <w:vAlign w:val="center"/>
            <w:hideMark/>
          </w:tcPr>
          <w:p w14:paraId="266CE600"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bottom w:val="single" w:sz="4" w:space="0" w:color="auto"/>
            </w:tcBorders>
            <w:vAlign w:val="center"/>
            <w:hideMark/>
          </w:tcPr>
          <w:p w14:paraId="3AC04AFE"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bottom w:val="single" w:sz="4" w:space="0" w:color="auto"/>
            </w:tcBorders>
            <w:vAlign w:val="center"/>
            <w:hideMark/>
          </w:tcPr>
          <w:p w14:paraId="7E09C690"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bottom w:val="single" w:sz="4" w:space="0" w:color="auto"/>
            </w:tcBorders>
            <w:vAlign w:val="center"/>
            <w:hideMark/>
          </w:tcPr>
          <w:p w14:paraId="58138FC7"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r w:rsidR="00721DE7" w:rsidRPr="00721DE7" w14:paraId="345916B2" w14:textId="77777777" w:rsidTr="004168A9">
        <w:trPr>
          <w:trHeight w:val="312"/>
        </w:trPr>
        <w:tc>
          <w:tcPr>
            <w:tcW w:w="1128" w:type="dxa"/>
            <w:tcBorders>
              <w:top w:val="single" w:sz="4" w:space="0" w:color="auto"/>
              <w:bottom w:val="single" w:sz="4" w:space="0" w:color="auto"/>
            </w:tcBorders>
            <w:vAlign w:val="center"/>
            <w:hideMark/>
          </w:tcPr>
          <w:p w14:paraId="17ACB12A"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15,000 - 24,999</w:t>
            </w:r>
          </w:p>
        </w:tc>
        <w:tc>
          <w:tcPr>
            <w:tcW w:w="767" w:type="dxa"/>
            <w:tcBorders>
              <w:top w:val="single" w:sz="4" w:space="0" w:color="auto"/>
              <w:bottom w:val="single" w:sz="4" w:space="0" w:color="auto"/>
            </w:tcBorders>
            <w:vAlign w:val="center"/>
          </w:tcPr>
          <w:p w14:paraId="57155C11"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6979EC46"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056A37C3"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56E9F0C1"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67C60FC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r w:rsidR="004168A9" w:rsidRPr="00721DE7" w14:paraId="1C161A22" w14:textId="77777777" w:rsidTr="004168A9">
        <w:trPr>
          <w:cnfStyle w:val="000000100000" w:firstRow="0" w:lastRow="0" w:firstColumn="0" w:lastColumn="0" w:oddVBand="0" w:evenVBand="0" w:oddHBand="1" w:evenHBand="0" w:firstRowFirstColumn="0" w:firstRowLastColumn="0" w:lastRowFirstColumn="0" w:lastRowLastColumn="0"/>
          <w:trHeight w:val="312"/>
        </w:trPr>
        <w:tc>
          <w:tcPr>
            <w:tcW w:w="1128" w:type="dxa"/>
            <w:tcBorders>
              <w:top w:val="single" w:sz="4" w:space="0" w:color="auto"/>
              <w:bottom w:val="single" w:sz="4" w:space="0" w:color="auto"/>
            </w:tcBorders>
            <w:vAlign w:val="center"/>
            <w:hideMark/>
          </w:tcPr>
          <w:p w14:paraId="58C881BB"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25,000 - 40,000</w:t>
            </w:r>
          </w:p>
        </w:tc>
        <w:tc>
          <w:tcPr>
            <w:tcW w:w="767" w:type="dxa"/>
            <w:tcBorders>
              <w:top w:val="single" w:sz="4" w:space="0" w:color="auto"/>
              <w:bottom w:val="single" w:sz="4" w:space="0" w:color="auto"/>
            </w:tcBorders>
            <w:vAlign w:val="center"/>
          </w:tcPr>
          <w:p w14:paraId="1F25BF53"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11</w:t>
            </w:r>
          </w:p>
        </w:tc>
        <w:tc>
          <w:tcPr>
            <w:tcW w:w="767" w:type="dxa"/>
            <w:tcBorders>
              <w:top w:val="single" w:sz="4" w:space="0" w:color="auto"/>
              <w:bottom w:val="single" w:sz="4" w:space="0" w:color="auto"/>
            </w:tcBorders>
            <w:vAlign w:val="center"/>
            <w:hideMark/>
          </w:tcPr>
          <w:p w14:paraId="06298535"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14</w:t>
            </w:r>
          </w:p>
        </w:tc>
        <w:tc>
          <w:tcPr>
            <w:tcW w:w="767" w:type="dxa"/>
            <w:tcBorders>
              <w:top w:val="single" w:sz="4" w:space="0" w:color="auto"/>
              <w:bottom w:val="single" w:sz="4" w:space="0" w:color="auto"/>
            </w:tcBorders>
            <w:vAlign w:val="center"/>
            <w:hideMark/>
          </w:tcPr>
          <w:p w14:paraId="01E8029F"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17</w:t>
            </w:r>
          </w:p>
        </w:tc>
        <w:tc>
          <w:tcPr>
            <w:tcW w:w="767" w:type="dxa"/>
            <w:tcBorders>
              <w:top w:val="single" w:sz="4" w:space="0" w:color="auto"/>
              <w:bottom w:val="single" w:sz="4" w:space="0" w:color="auto"/>
            </w:tcBorders>
            <w:vAlign w:val="center"/>
            <w:hideMark/>
          </w:tcPr>
          <w:p w14:paraId="3CB9425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2A33B0E5"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r w:rsidR="00721DE7" w:rsidRPr="00721DE7" w14:paraId="415BC1FC" w14:textId="77777777" w:rsidTr="004168A9">
        <w:trPr>
          <w:trHeight w:val="312"/>
        </w:trPr>
        <w:tc>
          <w:tcPr>
            <w:tcW w:w="1128" w:type="dxa"/>
            <w:tcBorders>
              <w:top w:val="single" w:sz="4" w:space="0" w:color="auto"/>
              <w:bottom w:val="single" w:sz="4" w:space="0" w:color="auto"/>
            </w:tcBorders>
            <w:vAlign w:val="center"/>
            <w:hideMark/>
          </w:tcPr>
          <w:p w14:paraId="16F55522"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Over 40,000</w:t>
            </w:r>
          </w:p>
        </w:tc>
        <w:tc>
          <w:tcPr>
            <w:tcW w:w="767" w:type="dxa"/>
            <w:tcBorders>
              <w:top w:val="single" w:sz="4" w:space="0" w:color="auto"/>
              <w:bottom w:val="single" w:sz="4" w:space="0" w:color="auto"/>
            </w:tcBorders>
            <w:vAlign w:val="center"/>
          </w:tcPr>
          <w:p w14:paraId="5CCFB777"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7</w:t>
            </w:r>
          </w:p>
        </w:tc>
        <w:tc>
          <w:tcPr>
            <w:tcW w:w="767" w:type="dxa"/>
            <w:tcBorders>
              <w:top w:val="single" w:sz="4" w:space="0" w:color="auto"/>
              <w:bottom w:val="single" w:sz="4" w:space="0" w:color="auto"/>
            </w:tcBorders>
            <w:vAlign w:val="center"/>
            <w:hideMark/>
          </w:tcPr>
          <w:p w14:paraId="27BE4053"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10</w:t>
            </w:r>
          </w:p>
        </w:tc>
        <w:tc>
          <w:tcPr>
            <w:tcW w:w="767" w:type="dxa"/>
            <w:tcBorders>
              <w:top w:val="single" w:sz="4" w:space="0" w:color="auto"/>
              <w:bottom w:val="single" w:sz="4" w:space="0" w:color="auto"/>
            </w:tcBorders>
            <w:vAlign w:val="center"/>
            <w:hideMark/>
          </w:tcPr>
          <w:p w14:paraId="48B67FC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13</w:t>
            </w:r>
          </w:p>
        </w:tc>
        <w:tc>
          <w:tcPr>
            <w:tcW w:w="767" w:type="dxa"/>
            <w:tcBorders>
              <w:top w:val="single" w:sz="4" w:space="0" w:color="auto"/>
              <w:bottom w:val="single" w:sz="4" w:space="0" w:color="auto"/>
            </w:tcBorders>
            <w:vAlign w:val="center"/>
            <w:hideMark/>
          </w:tcPr>
          <w:p w14:paraId="1C51B889"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17</w:t>
            </w:r>
          </w:p>
        </w:tc>
        <w:tc>
          <w:tcPr>
            <w:tcW w:w="767" w:type="dxa"/>
            <w:tcBorders>
              <w:top w:val="single" w:sz="4" w:space="0" w:color="auto"/>
              <w:bottom w:val="single" w:sz="4" w:space="0" w:color="auto"/>
            </w:tcBorders>
            <w:vAlign w:val="center"/>
            <w:hideMark/>
          </w:tcPr>
          <w:p w14:paraId="06212A2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bl>
    <w:p w14:paraId="782DBEE1" w14:textId="77777777" w:rsidR="00721DE7" w:rsidRPr="004E6C49" w:rsidRDefault="00721DE7" w:rsidP="00721DE7">
      <w:pPr>
        <w:spacing w:after="0" w:line="240" w:lineRule="auto"/>
        <w:ind w:right="74"/>
        <w:rPr>
          <w:rFonts w:ascii="Segoe UI" w:eastAsia="Times New Roman" w:hAnsi="Segoe UI" w:cs="Segoe UI"/>
          <w:sz w:val="20"/>
          <w:szCs w:val="20"/>
          <w:lang w:eastAsia="en-AU"/>
        </w:rPr>
      </w:pPr>
    </w:p>
    <w:p w14:paraId="1F37D83D" w14:textId="3A926820" w:rsidR="00721DE7" w:rsidRPr="004168A9" w:rsidRDefault="004168A9" w:rsidP="00387AE3">
      <w:pPr>
        <w:pStyle w:val="NormalWeb"/>
        <w:rPr>
          <w:rFonts w:ascii="Segoe UI" w:hAnsi="Segoe UI" w:cs="Segoe UI"/>
          <w:color w:val="000000" w:themeColor="text1"/>
        </w:rPr>
      </w:pPr>
      <w:r w:rsidRPr="004168A9">
        <w:rPr>
          <w:rFonts w:ascii="Segoe UI" w:hAnsi="Segoe UI" w:cs="Segoe UI"/>
          <w:color w:val="000000" w:themeColor="text1"/>
        </w:rPr>
        <w:t>OPERATING COST METHOD</w:t>
      </w:r>
    </w:p>
    <w:p w14:paraId="1DB15CAF" w14:textId="383D5CDF" w:rsidR="004168A9" w:rsidRPr="004168A9" w:rsidRDefault="004168A9" w:rsidP="00387AE3">
      <w:pPr>
        <w:pStyle w:val="NormalWeb"/>
        <w:rPr>
          <w:rFonts w:ascii="Segoe UI" w:hAnsi="Segoe UI" w:cs="Segoe UI"/>
          <w:color w:val="000000" w:themeColor="text1"/>
          <w:sz w:val="20"/>
          <w:szCs w:val="20"/>
        </w:rPr>
      </w:pPr>
    </w:p>
    <w:p w14:paraId="38A68E77"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20"/>
          <w:szCs w:val="20"/>
          <w:lang w:eastAsia="en-AU"/>
        </w:rPr>
        <w:t xml:space="preserve">The </w:t>
      </w:r>
      <w:r w:rsidRPr="004168A9">
        <w:rPr>
          <w:rFonts w:ascii="Segoe UI" w:eastAsia="Times New Roman" w:hAnsi="Segoe UI" w:cs="Segoe UI"/>
          <w:b/>
          <w:color w:val="000000" w:themeColor="text1"/>
          <w:sz w:val="20"/>
          <w:szCs w:val="20"/>
          <w:lang w:eastAsia="en-AU"/>
        </w:rPr>
        <w:t>taxable value</w:t>
      </w:r>
      <w:r w:rsidRPr="004168A9">
        <w:rPr>
          <w:rFonts w:ascii="Segoe UI" w:eastAsia="Times New Roman" w:hAnsi="Segoe UI" w:cs="Segoe UI"/>
          <w:color w:val="000000" w:themeColor="text1"/>
          <w:sz w:val="20"/>
          <w:szCs w:val="20"/>
          <w:lang w:eastAsia="en-AU"/>
        </w:rPr>
        <w:t xml:space="preserve"> is based on the private usage proportion of the total costs of either owing or leasing and operating a car during the FBT year.</w:t>
      </w:r>
    </w:p>
    <w:p w14:paraId="68B43C13"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6571A4BA"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14"/>
          <w:szCs w:val="20"/>
          <w:lang w:eastAsia="en-AU"/>
        </w:rPr>
        <w:t>Operating Cost Formula</w:t>
      </w:r>
    </w:p>
    <w:p w14:paraId="53C96F20" w14:textId="77777777" w:rsidR="004168A9" w:rsidRDefault="004168A9" w:rsidP="004168A9">
      <w:pPr>
        <w:spacing w:after="0" w:line="240" w:lineRule="auto"/>
        <w:ind w:right="74"/>
        <w:rPr>
          <w:rFonts w:ascii="Segoe UI" w:eastAsia="Times New Roman" w:hAnsi="Segoe UI" w:cs="Segoe UI"/>
          <w:sz w:val="20"/>
          <w:szCs w:val="20"/>
          <w:lang w:eastAsia="en-AU"/>
        </w:rPr>
      </w:pPr>
      <w:r w:rsidRPr="004506BA">
        <w:rPr>
          <w:rFonts w:ascii="Segoe UI" w:eastAsia="Times New Roman" w:hAnsi="Segoe UI" w:cs="Segoe UI"/>
          <w:noProof/>
          <w:sz w:val="20"/>
          <w:szCs w:val="20"/>
          <w:lang w:eastAsia="en-AU"/>
        </w:rPr>
        <mc:AlternateContent>
          <mc:Choice Requires="wpg">
            <w:drawing>
              <wp:anchor distT="0" distB="0" distL="114300" distR="114300" simplePos="0" relativeHeight="251661312" behindDoc="0" locked="0" layoutInCell="1" allowOverlap="1" wp14:anchorId="7F8BA05E" wp14:editId="2A9430A8">
                <wp:simplePos x="0" y="0"/>
                <wp:positionH relativeFrom="column">
                  <wp:posOffset>0</wp:posOffset>
                </wp:positionH>
                <wp:positionV relativeFrom="paragraph">
                  <wp:posOffset>76623</wp:posOffset>
                </wp:positionV>
                <wp:extent cx="3098800" cy="526415"/>
                <wp:effectExtent l="0" t="0" r="6350" b="6985"/>
                <wp:wrapNone/>
                <wp:docPr id="57" name="Group 57"/>
                <wp:cNvGraphicFramePr/>
                <a:graphic xmlns:a="http://schemas.openxmlformats.org/drawingml/2006/main">
                  <a:graphicData uri="http://schemas.microsoft.com/office/word/2010/wordprocessingGroup">
                    <wpg:wgp>
                      <wpg:cNvGrpSpPr/>
                      <wpg:grpSpPr>
                        <a:xfrm>
                          <a:off x="0" y="0"/>
                          <a:ext cx="3098800" cy="526415"/>
                          <a:chOff x="-1" y="57150"/>
                          <a:chExt cx="3098801" cy="527050"/>
                        </a:xfrm>
                        <a:solidFill>
                          <a:schemeClr val="bg1">
                            <a:lumMod val="95000"/>
                          </a:schemeClr>
                        </a:solidFill>
                      </wpg:grpSpPr>
                      <wps:wsp>
                        <wps:cNvPr id="58" name="Rectangle 58"/>
                        <wps:cNvSpPr/>
                        <wps:spPr>
                          <a:xfrm>
                            <a:off x="-1" y="57150"/>
                            <a:ext cx="948267"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0217A"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total</w:t>
                              </w:r>
                            </w:p>
                            <w:p w14:paraId="5AF12647"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operating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278464" y="57150"/>
                            <a:ext cx="9468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F94AE"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business use</w:t>
                              </w:r>
                            </w:p>
                            <w:p w14:paraId="5157A2AA"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Multiplication Sign 61"/>
                        <wps:cNvSpPr/>
                        <wps:spPr>
                          <a:xfrm>
                            <a:off x="1020234"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Minus Sign 65"/>
                        <wps:cNvSpPr/>
                        <wps:spPr>
                          <a:xfrm>
                            <a:off x="2329942" y="237998"/>
                            <a:ext cx="177800" cy="158750"/>
                          </a:xfrm>
                          <a:prstGeom prst="mathMinus">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603500" y="6350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8BE14"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8BA05E" id="Group 57" o:spid="_x0000_s1036" style="position:absolute;margin-left:0;margin-top:6.05pt;width:244pt;height:41.45pt;z-index:251661312;mso-height-relative:margin" coordorigin=",571" coordsize="30988,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0DQgQAAIcXAAAOAAAAZHJzL2Uyb0RvYy54bWzsWN9v2zYQfh+w/4HQe2NJtiRLiFIE6RIM&#10;SNugadFnmqJ+DBSpkXRs96/fkRTlzAk6L8OGIrMfZJE8Ho/33X068vzttmfogUrVCV4G0VkYIMqJ&#10;qDrelMGXz9dvlgFSGvMKM8FpGeyoCt5e/PzT+WYoaCxawSoqESjhqtgMZdBqPRSzmSIt7bE6EwPl&#10;MFgL2WMNTdnMKok3oL1nszgM09lGyGqQglCloPedGwwurP66pkR/rGtFNWJlALZp+5T2uTLP2cU5&#10;LhqJh7Yjoxn4BVb0uOOw6KTqHdYYrWX3RFXfESmUqPUZEf1M1HVHqN0D7CYKD3ZzI8V6sHtpik0z&#10;TG4C1x746cVqyYeHO4m6qgySLEAc94CRXRZBG5yzGZoCZG7kcD/cybGjcS2z320te/MPO0Fb69bd&#10;5Fa61YhA5zzMl8sQvE9gLInTRZQ4v5MWwDHT3kQBMmNZlIyQkPaXP80GATc7C53IbL+2EqyrrjvG&#10;jCE2cugVk+gBA+arJrK4sHX/XlSuL09CsAb2Ajomcdfaa5qZnU8b3QwQnmqPgPpnCNy3eKAWWGW8&#10;6xGAXHEIfIK4xbxhFCVLh4KVmyBQhQI0nvH/U0d6EPLFMk4BYufFMJs84BEcpNI3VPTIvJSBBBOs&#10;5/DDrdLOWV7ELAyuMS6HAVwwbp5cjB3gVtMDHvR22je9Y9RJf6I1hBzgHtsVJgwcPJgQyrWDTbW4&#10;oq7bgPY8aoyDQqO5BoMm3aMCQyT7cPC63X5GeTOVWq6YJoffM8xNnmbYlQXX0+S+40I+p4DBrsaV&#10;nbx3knON8ZLerrYuHT3uK1HtIECkcNylBnLdAUK3WOk7LIGsILGAgPVHeNRMbMpAjG8BaoX89ly/&#10;kYcIhtEAbYD8ykD9vsaSBoj9yiG282ixMGxpG4ski6EhH4+sHo/wdX8lINcgR8E6+2rkNfOvtRT9&#10;V+DpS7MqDGFOYO0yIFr6xpV2pAxMT+jlpRUDhhywvuX3AzHKjZ9NBH7efsVyGMNUQ3x/ED6fcHEQ&#10;rU7WzOTicq1F3dlQNp52fh0RgNw2XPcfJHkK+z9McuiDsDDLAxn8dZJHcbZcpItDytxnevqIbU+Z&#10;bmj+R8701IN/yvTXlenAhy7T36+Z7gbWEayhTEb3XcNRaj8Fx+d8GIfx3OV8HOaJr5N80kdpEvkS&#10;K4bfkyLJf7tH3oRyuh3N2llmtcRpiLKpRqtx9RvsoO4ZfGOglkL+4ztKQlZ5nY5fx6+/Lwf+blW2&#10;PKoqO5UWLy4tTvTyuuglmeil42s1soo9WR3NKvE8zvNFbCuJeJ7luT1tQDU8nr2iLJtKiShZZkex&#10;irHmRCn/i9PKiVJeF6WknlL2FxDpVJ4edTaJ03AOH3LLKKl9g5PNnlAWeTL3ZUoSn84mP/rZZLwD&#10;9Kfl0y3Ev38LYS8e4bbXXkiON9PmOvlx295a7O/PL/4AAAD//wMAUEsDBBQABgAIAAAAIQCIEZMY&#10;3QAAAAYBAAAPAAAAZHJzL2Rvd25yZXYueG1sTI9BS8NAEIXvgv9hGcGb3aRaSWM2pRT1VARbQXqb&#10;JtMkNDsbstsk/feOJz2+94b3vslWk23VQL1vHBuIZxEo4sKVDVcGvvZvDwkoH5BLbB2TgSt5WOW3&#10;NxmmpRv5k4ZdqJSUsE/RQB1Cl2rti5os+pnriCU7ud5iENlXuuxxlHLb6nkUPWuLDctCjR1tairO&#10;u4s18D7iuH6MX4ft+bS5HvaLj+9tTMbc303rF1CBpvB3DL/4gg65MB3dhUuvWgPySBB3HoOS9ClJ&#10;xDgaWC4i0Hmm/+PnPwAAAP//AwBQSwECLQAUAAYACAAAACEAtoM4kv4AAADhAQAAEwAAAAAAAAAA&#10;AAAAAAAAAAAAW0NvbnRlbnRfVHlwZXNdLnhtbFBLAQItABQABgAIAAAAIQA4/SH/1gAAAJQBAAAL&#10;AAAAAAAAAAAAAAAAAC8BAABfcmVscy8ucmVsc1BLAQItABQABgAIAAAAIQCgmo0DQgQAAIcXAAAO&#10;AAAAAAAAAAAAAAAAAC4CAABkcnMvZTJvRG9jLnhtbFBLAQItABQABgAIAAAAIQCIEZMY3QAAAAYB&#10;AAAPAAAAAAAAAAAAAAAAAJwGAABkcnMvZG93bnJldi54bWxQSwUGAAAAAAQABADzAAAApgcAAAAA&#10;">
                <v:rect id="Rectangle 58" o:spid="_x0000_s1037" style="position:absolute;top:571;width:9482;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14:paraId="3860217A"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total</w:t>
                        </w:r>
                      </w:p>
                      <w:p w14:paraId="5AF12647"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operating costs</w:t>
                        </w:r>
                      </w:p>
                    </w:txbxContent>
                  </v:textbox>
                </v:rect>
                <v:rect id="Rectangle 60" o:spid="_x0000_s1038" style="position:absolute;left:12784;top:571;width:9468;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39DF94AE"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business use</w:t>
                        </w:r>
                      </w:p>
                      <w:p w14:paraId="5157A2AA"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w:t>
                        </w:r>
                      </w:p>
                    </w:txbxContent>
                  </v:textbox>
                </v:rect>
                <v:shape id="Multiplication Sign 61" o:spid="_x0000_s1039" style="position:absolute;left:10202;top:2095;width:1651;height:2223;visibility:visible;mso-wrap-style:square;v-text-anchor:middle" coordsize="1651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IlwwAAANsAAAAPAAAAZHJzL2Rvd25yZXYueG1sRI/BbsIw&#10;EETvlfgHa5F6K056oCVgEEICeuFA4AOWeIkj4nWwXZL+fV0JqcfRzLzRLFaDbcWDfGgcK8gnGQji&#10;yumGawXn0/btE0SIyBpbx6TghwKslqOXBRba9XykRxlrkSAcClRgYuwKKUNlyGKYuI44eVfnLcYk&#10;fS21xz7BbSvfs2wqLTacFgx2tDFU3cpvq2CXH8pw/8jq/nCZ9Xtz9dv87JV6HQ/rOYhIQ/wPP9tf&#10;WsE0h78v6QfI5S8AAAD//wMAUEsBAi0AFAAGAAgAAAAhANvh9svuAAAAhQEAABMAAAAAAAAAAAAA&#10;AAAAAAAAAFtDb250ZW50X1R5cGVzXS54bWxQSwECLQAUAAYACAAAACEAWvQsW78AAAAVAQAACwAA&#10;AAAAAAAAAAAAAAAfAQAAX3JlbHMvLnJlbHNQSwECLQAUAAYACAAAACEA5eKCJcMAAADbAAAADwAA&#10;AAAAAAAAAAAAAAAHAgAAZHJzL2Rvd25yZXYueG1sUEsFBgAAAAADAAMAtwAAAPcCAAAAAA==&#10;" path="m39653,53379r,l82550,111125,125447,53379r,l82550,111125r42897,57746l125447,168871,82550,111125,39653,168871r,l82550,111125,39653,53379xe" filled="f" strokecolor="#d8d8d8 [2732]" strokeweight="1pt">
                  <v:stroke joinstyle="miter"/>
                  <v:path arrowok="t" o:connecttype="custom" o:connectlocs="39653,53379;39653,53379;82550,111125;125447,53379;125447,53379;82550,111125;125447,168871;125447,168871;82550,111125;39653,168871;39653,168871;82550,111125;39653,53379" o:connectangles="0,0,0,0,0,0,0,0,0,0,0,0,0"/>
                </v:shape>
                <v:shape id="Minus Sign 65" o:spid="_x0000_s1040" style="position:absolute;left:23299;top:2379;width:1778;height:1588;visibility:visible;mso-wrap-style:square;v-text-anchor:middle" coordsize="1778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OzxQAAANsAAAAPAAAAZHJzL2Rvd25yZXYueG1sRI/dasJA&#10;FITvhb7Dcgre1U1FpU1dxR+UCKVg7AOcZk/z0+zZmF01vr0rFLwcZuYbZjrvTC3O1LrSsoLXQQSC&#10;OLO65FzB92Hz8gbCeWSNtWVScCUH89lTb4qxthfe0zn1uQgQdjEqKLxvYildVpBBN7ANcfB+bWvQ&#10;B9nmUrd4CXBTy2EUTaTBksNCgQ2tCsr+0pNR8L6vkmqUfB1/DsvtZ7qOVruKr0r1n7vFBwhPnX+E&#10;/9uJVjAZw/1L+AFydgMAAP//AwBQSwECLQAUAAYACAAAACEA2+H2y+4AAACFAQAAEwAAAAAAAAAA&#10;AAAAAAAAAAAAW0NvbnRlbnRfVHlwZXNdLnhtbFBLAQItABQABgAIAAAAIQBa9CxbvwAAABUBAAAL&#10;AAAAAAAAAAAAAAAAAB8BAABfcmVscy8ucmVsc1BLAQItABQABgAIAAAAIQAPkdOzxQAAANsAAAAP&#10;AAAAAAAAAAAAAAAAAAcCAABkcnMvZG93bnJldi54bWxQSwUGAAAAAAMAAwC3AAAA+QIAAAAA&#10;" path="m23567,79375r130666,l154233,79375r-130666,xe" filled="f" strokecolor="#d8d8d8 [2732]" strokeweight="1pt">
                  <v:stroke joinstyle="miter"/>
                  <v:path arrowok="t" o:connecttype="custom" o:connectlocs="23567,79375;154233,79375;154233,79375;23567,79375" o:connectangles="0,0,0,0"/>
                </v:shape>
                <v:rect id="Rectangle 66" o:spid="_x0000_s1041" style="position:absolute;left:26035;top:635;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14:paraId="1648BE14"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v:textbox>
                </v:rect>
              </v:group>
            </w:pict>
          </mc:Fallback>
        </mc:AlternateContent>
      </w:r>
    </w:p>
    <w:p w14:paraId="71B90C9E" w14:textId="77777777" w:rsidR="004168A9" w:rsidRDefault="004168A9" w:rsidP="004168A9">
      <w:pPr>
        <w:spacing w:after="0" w:line="240" w:lineRule="auto"/>
        <w:ind w:right="74"/>
        <w:rPr>
          <w:rFonts w:ascii="Segoe UI" w:eastAsia="Times New Roman" w:hAnsi="Segoe UI" w:cs="Segoe UI"/>
          <w:sz w:val="20"/>
          <w:szCs w:val="20"/>
          <w:lang w:eastAsia="en-AU"/>
        </w:rPr>
      </w:pPr>
    </w:p>
    <w:p w14:paraId="6325FC1D" w14:textId="77777777" w:rsidR="004168A9" w:rsidRDefault="004168A9" w:rsidP="004168A9">
      <w:pPr>
        <w:spacing w:after="0" w:line="240" w:lineRule="auto"/>
        <w:ind w:right="74"/>
        <w:rPr>
          <w:rFonts w:ascii="Segoe UI" w:eastAsia="Times New Roman" w:hAnsi="Segoe UI" w:cs="Segoe UI"/>
          <w:sz w:val="20"/>
          <w:szCs w:val="20"/>
          <w:lang w:eastAsia="en-AU"/>
        </w:rPr>
      </w:pPr>
    </w:p>
    <w:p w14:paraId="4345C1F9" w14:textId="77777777" w:rsidR="004168A9" w:rsidRDefault="004168A9" w:rsidP="004168A9">
      <w:pPr>
        <w:spacing w:after="0" w:line="240" w:lineRule="auto"/>
        <w:ind w:right="74"/>
        <w:rPr>
          <w:rFonts w:ascii="Segoe UI" w:eastAsia="Times New Roman" w:hAnsi="Segoe UI" w:cs="Segoe UI"/>
          <w:sz w:val="20"/>
          <w:szCs w:val="20"/>
          <w:lang w:eastAsia="en-AU"/>
        </w:rPr>
      </w:pPr>
    </w:p>
    <w:p w14:paraId="662F3456"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3BF7C100"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b/>
          <w:color w:val="000000" w:themeColor="text1"/>
          <w:sz w:val="20"/>
          <w:szCs w:val="20"/>
          <w:lang w:eastAsia="en-AU"/>
        </w:rPr>
        <w:t>Operating costs.</w:t>
      </w:r>
      <w:r w:rsidRPr="004168A9">
        <w:rPr>
          <w:rFonts w:ascii="Segoe UI" w:eastAsia="Times New Roman" w:hAnsi="Segoe UI" w:cs="Segoe UI"/>
          <w:color w:val="000000" w:themeColor="text1"/>
          <w:sz w:val="20"/>
          <w:szCs w:val="20"/>
          <w:lang w:eastAsia="en-AU"/>
        </w:rPr>
        <w:t xml:space="preserve"> Includes actual costs such as running costs (repairs, maintenance, fuel, registration and insurance), and deemed costs such as depreciation and interest.  </w:t>
      </w:r>
    </w:p>
    <w:p w14:paraId="2AB3FD36"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5605BCC9"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20"/>
          <w:szCs w:val="20"/>
          <w:lang w:eastAsia="en-AU"/>
        </w:rPr>
        <w:t xml:space="preserve">If the car is owned under lease, the leasing costs for the period it’s used to provide fringe benefits are also included in the operating cost. </w:t>
      </w:r>
    </w:p>
    <w:p w14:paraId="35283F64"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6414A708" w14:textId="4F28364B"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20"/>
          <w:szCs w:val="20"/>
          <w:lang w:eastAsia="en-AU"/>
        </w:rPr>
        <w:t xml:space="preserve">For cars owned by the employer, </w:t>
      </w:r>
      <w:r w:rsidRPr="004168A9">
        <w:rPr>
          <w:rFonts w:ascii="Segoe UI" w:eastAsia="Times New Roman" w:hAnsi="Segoe UI" w:cs="Segoe UI"/>
          <w:i/>
          <w:color w:val="000000" w:themeColor="text1"/>
          <w:sz w:val="20"/>
          <w:szCs w:val="20"/>
          <w:lang w:eastAsia="en-AU"/>
        </w:rPr>
        <w:t>deemed depreciation</w:t>
      </w:r>
      <w:r w:rsidRPr="004168A9">
        <w:rPr>
          <w:rFonts w:ascii="Segoe UI" w:eastAsia="Times New Roman" w:hAnsi="Segoe UI" w:cs="Segoe UI"/>
          <w:color w:val="000000" w:themeColor="text1"/>
          <w:sz w:val="20"/>
          <w:szCs w:val="20"/>
          <w:lang w:eastAsia="en-AU"/>
        </w:rPr>
        <w:t xml:space="preserve"> is calculated by multiplying the depreciated value of the car at the start of the FBT year by the deemed depreciation rate applied at the time the car was purchased. </w:t>
      </w:r>
      <w:r w:rsidRPr="004168A9">
        <w:rPr>
          <w:rFonts w:ascii="Segoe UI" w:eastAsia="Times New Roman" w:hAnsi="Segoe UI" w:cs="Segoe UI"/>
          <w:i/>
          <w:color w:val="000000" w:themeColor="text1"/>
          <w:sz w:val="20"/>
          <w:szCs w:val="20"/>
          <w:lang w:eastAsia="en-AU"/>
        </w:rPr>
        <w:t>Deemed interest</w:t>
      </w:r>
      <w:r w:rsidRPr="004168A9">
        <w:rPr>
          <w:rFonts w:ascii="Segoe UI" w:eastAsia="Times New Roman" w:hAnsi="Segoe UI" w:cs="Segoe UI"/>
          <w:color w:val="000000" w:themeColor="text1"/>
          <w:sz w:val="20"/>
          <w:szCs w:val="20"/>
          <w:lang w:eastAsia="en-AU"/>
        </w:rPr>
        <w:t xml:space="preserve"> is calculated by multiplying the depreciation value of the car by the statutory FBT benchmark interest rate of 5.</w:t>
      </w:r>
      <w:r w:rsidR="00AF0E37">
        <w:rPr>
          <w:rFonts w:ascii="Segoe UI" w:eastAsia="Times New Roman" w:hAnsi="Segoe UI" w:cs="Segoe UI"/>
          <w:color w:val="000000" w:themeColor="text1"/>
          <w:sz w:val="20"/>
          <w:szCs w:val="20"/>
          <w:lang w:eastAsia="en-AU"/>
        </w:rPr>
        <w:t>37</w:t>
      </w:r>
      <w:r w:rsidRPr="004168A9">
        <w:rPr>
          <w:rFonts w:ascii="Segoe UI" w:eastAsia="Times New Roman" w:hAnsi="Segoe UI" w:cs="Segoe UI"/>
          <w:color w:val="000000" w:themeColor="text1"/>
          <w:sz w:val="20"/>
          <w:szCs w:val="20"/>
          <w:lang w:eastAsia="en-AU"/>
        </w:rPr>
        <w:t>% for 201</w:t>
      </w:r>
      <w:r w:rsidR="00AF0E37">
        <w:rPr>
          <w:rFonts w:ascii="Segoe UI" w:eastAsia="Times New Roman" w:hAnsi="Segoe UI" w:cs="Segoe UI"/>
          <w:color w:val="000000" w:themeColor="text1"/>
          <w:sz w:val="20"/>
          <w:szCs w:val="20"/>
          <w:lang w:eastAsia="en-AU"/>
        </w:rPr>
        <w:t>9</w:t>
      </w:r>
      <w:r w:rsidRPr="004168A9">
        <w:rPr>
          <w:rFonts w:ascii="Segoe UI" w:eastAsia="Times New Roman" w:hAnsi="Segoe UI" w:cs="Segoe UI"/>
          <w:color w:val="000000" w:themeColor="text1"/>
          <w:sz w:val="20"/>
          <w:szCs w:val="20"/>
          <w:lang w:eastAsia="en-AU"/>
        </w:rPr>
        <w:t>-20</w:t>
      </w:r>
      <w:r w:rsidR="00AF0E37">
        <w:rPr>
          <w:rFonts w:ascii="Segoe UI" w:eastAsia="Times New Roman" w:hAnsi="Segoe UI" w:cs="Segoe UI"/>
          <w:color w:val="000000" w:themeColor="text1"/>
          <w:sz w:val="20"/>
          <w:szCs w:val="20"/>
          <w:lang w:eastAsia="en-AU"/>
        </w:rPr>
        <w:t>20</w:t>
      </w:r>
      <w:r w:rsidRPr="004168A9">
        <w:rPr>
          <w:rFonts w:ascii="Segoe UI" w:eastAsia="Times New Roman" w:hAnsi="Segoe UI" w:cs="Segoe UI"/>
          <w:color w:val="000000" w:themeColor="text1"/>
          <w:sz w:val="20"/>
          <w:szCs w:val="20"/>
          <w:lang w:eastAsia="en-AU"/>
        </w:rPr>
        <w:t>.</w:t>
      </w:r>
    </w:p>
    <w:p w14:paraId="0758D798"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76539518"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b/>
          <w:color w:val="000000" w:themeColor="text1"/>
          <w:sz w:val="20"/>
          <w:szCs w:val="20"/>
          <w:lang w:eastAsia="en-AU"/>
        </w:rPr>
        <w:t>Logbooks.</w:t>
      </w:r>
      <w:r w:rsidRPr="004168A9">
        <w:rPr>
          <w:rFonts w:ascii="Segoe UI" w:eastAsia="Times New Roman" w:hAnsi="Segoe UI" w:cs="Segoe UI"/>
          <w:color w:val="000000" w:themeColor="text1"/>
          <w:sz w:val="20"/>
          <w:szCs w:val="20"/>
          <w:lang w:eastAsia="en-AU"/>
        </w:rPr>
        <w:t xml:space="preserve"> A log book must be maintained for a continuous 12-week period to represent the use for the full FBT year and to determine the applicable business percentage of a car. </w:t>
      </w:r>
    </w:p>
    <w:p w14:paraId="7007AF7C" w14:textId="77777777" w:rsidR="004168A9" w:rsidRDefault="004168A9" w:rsidP="004168A9">
      <w:pPr>
        <w:spacing w:after="0" w:line="240" w:lineRule="auto"/>
        <w:ind w:right="74"/>
        <w:rPr>
          <w:rFonts w:ascii="Segoe UI" w:eastAsia="Times New Roman" w:hAnsi="Segoe UI" w:cs="Segoe UI"/>
          <w:sz w:val="28"/>
          <w:szCs w:val="20"/>
          <w:lang w:eastAsia="en-AU"/>
        </w:rPr>
      </w:pPr>
      <w:r w:rsidRPr="00123024">
        <w:rPr>
          <w:rFonts w:ascii="Segoe UI" w:eastAsia="Times New Roman" w:hAnsi="Segoe UI" w:cs="Segoe UI"/>
          <w:noProof/>
          <w:sz w:val="28"/>
          <w:szCs w:val="20"/>
          <w:lang w:eastAsia="en-AU"/>
        </w:rPr>
        <mc:AlternateContent>
          <mc:Choice Requires="wps">
            <w:drawing>
              <wp:anchor distT="0" distB="0" distL="114300" distR="114300" simplePos="0" relativeHeight="251663360" behindDoc="0" locked="0" layoutInCell="1" allowOverlap="1" wp14:anchorId="25930856" wp14:editId="0319F74E">
                <wp:simplePos x="0" y="0"/>
                <wp:positionH relativeFrom="column">
                  <wp:posOffset>-706755</wp:posOffset>
                </wp:positionH>
                <wp:positionV relativeFrom="paragraph">
                  <wp:posOffset>268605</wp:posOffset>
                </wp:positionV>
                <wp:extent cx="3911600" cy="1426210"/>
                <wp:effectExtent l="0" t="0" r="0" b="2540"/>
                <wp:wrapNone/>
                <wp:docPr id="67" name="Frame 67"/>
                <wp:cNvGraphicFramePr/>
                <a:graphic xmlns:a="http://schemas.openxmlformats.org/drawingml/2006/main">
                  <a:graphicData uri="http://schemas.microsoft.com/office/word/2010/wordprocessingShape">
                    <wps:wsp>
                      <wps:cNvSpPr/>
                      <wps:spPr>
                        <a:xfrm>
                          <a:off x="0" y="0"/>
                          <a:ext cx="3911600" cy="1426210"/>
                        </a:xfrm>
                        <a:prstGeom prst="frame">
                          <a:avLst>
                            <a:gd name="adj1" fmla="val 4486"/>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5B753DDB" id="Frame 67" o:spid="_x0000_s1026" style="position:absolute;margin-left:-55.65pt;margin-top:21.15pt;width:308pt;height:11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1160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3GpwIAALAFAAAOAAAAZHJzL2Uyb0RvYy54bWysVEtv2zAMvg/YfxB0X/1YmrZBnSJokWFA&#10;0QZrh55VWao9SKImKXGyXz9KfqTbih2G+SCLIvmR/ETx8mqvFdkJ51swFS1OckqE4VC35qWiXx/X&#10;H84p8YGZmikwoqIH4enV8v27y84uRAkNqFo4giDGLzpb0SYEu8gyzxuhmT8BKwwqJTjNAoruJasd&#10;6xBdq6zM83nWgautAy68x9ObXkmXCV9KwcO9lF4EoiqKuYW0urQ+xzVbXrLFi2O2afmQBvuHLDRr&#10;DQadoG5YYGTr2j+gdMsdeJDhhIPOQMqWi1QDVlPkv1Xz0DArUi1IjrcTTf7/wfK73caRtq7o/IwS&#10;wzTe0drhj6CM5HTWL9DmwW7cIHncxkr30un4xxrIPhF6mAgV+0A4Hn68KIp5jrxz1BWzcl4WifLs&#10;6G6dD58EaBI3FZUxdmKS7W59SJTWQ16s/lZQIrXCG9oxRWaz83nMEdEGY9yNeNHTg2rrdatUEmJL&#10;iWvlCPpWNOzLwfcXK2WirYHo1UPHkyzS0BeeduGgRLRT5ouQyB6WWqakU98egzDOhQlFr2pYLfrY&#10;pzl+Y/QxrVRHAozIEuNP2APAaNmDjNh9loN9dBWp7Sfn/G+J9c6TR4oMJkzOujXg3gJQWNUQubcf&#10;SeqpiSw9Q33A3nLQPzpv+brFO75lPmyYwzvEvsDJEe5xkQq6isKwo6QB9+Ot82iPzY9aSjp8tRX1&#10;37fMCUrUZ4PP4qKYzeIzT8Ls9KxEwb3WPL/WmK2+BuwF7CrMLm2jfVDjVjrQTzhgVjEqqpjhGLui&#10;PLhRuA79NMERxcVqlczwaVsWbs2D5RE8shrb8nH/xJwdGj3gG7mD8YUPHdwzerSNngZW2wCyDVF5&#10;5HUQcCykxhlGWJw7r+VkdRy0y58AAAD//wMAUEsDBBQABgAIAAAAIQD33Bd+4AAAAAsBAAAPAAAA&#10;ZHJzL2Rvd25yZXYueG1sTI/BTsMwDIbvSLxDZCRuW9qslFHqTggJuEyTGHuArAltReOUJlsLT485&#10;wcmy/On395eb2fXibMfQeUJIlwkIS7U3HTUIh7enxRpEiJqM7j1ZhC8bYFNdXpS6MH6iV3vex0Zw&#10;CIVCI7QxDoWUoW6t02HpB0t8e/ej05HXsZFm1BOHu16qJMml0x3xh1YP9rG19cf+5BCieqZpq1TI&#10;P7dTyL53bjW/OMTrq/nhHkS0c/yD4Vef1aFip6M/kQmiR1ikabpiFiFTPJm4SbJbEEcEled3IKtS&#10;/u9Q/QAAAP//AwBQSwECLQAUAAYACAAAACEAtoM4kv4AAADhAQAAEwAAAAAAAAAAAAAAAAAAAAAA&#10;W0NvbnRlbnRfVHlwZXNdLnhtbFBLAQItABQABgAIAAAAIQA4/SH/1gAAAJQBAAALAAAAAAAAAAAA&#10;AAAAAC8BAABfcmVscy8ucmVsc1BLAQItABQABgAIAAAAIQB1yt3GpwIAALAFAAAOAAAAAAAAAAAA&#10;AAAAAC4CAABkcnMvZTJvRG9jLnhtbFBLAQItABQABgAIAAAAIQD33Bd+4AAAAAsBAAAPAAAAAAAA&#10;AAAAAAAAAAEFAABkcnMvZG93bnJldi54bWxQSwUGAAAAAAQABADzAAAADgYAAAAA&#10;" path="m,l3911600,r,1426210l,1426210,,xm63980,63980r,1298250l3847620,1362230r,-1298250l63980,63980xe" fillcolor="#44546a [3215]" stroked="f" strokeweight="1pt">
                <v:stroke joinstyle="miter"/>
                <v:path arrowok="t" o:connecttype="custom" o:connectlocs="0,0;3911600,0;3911600,1426210;0,1426210;0,0;63980,63980;63980,1362230;3847620,1362230;3847620,63980;63980,63980" o:connectangles="0,0,0,0,0,0,0,0,0,0"/>
              </v:shape>
            </w:pict>
          </mc:Fallback>
        </mc:AlternateContent>
      </w:r>
    </w:p>
    <w:p w14:paraId="71E4093A" w14:textId="77777777" w:rsidR="004168A9" w:rsidRPr="00123024" w:rsidRDefault="004168A9" w:rsidP="004168A9">
      <w:pPr>
        <w:spacing w:after="0" w:line="240" w:lineRule="auto"/>
        <w:ind w:right="74"/>
        <w:rPr>
          <w:rFonts w:ascii="Segoe UI" w:eastAsia="Times New Roman" w:hAnsi="Segoe UI" w:cs="Segoe UI"/>
          <w:sz w:val="28"/>
          <w:szCs w:val="20"/>
          <w:lang w:eastAsia="en-AU"/>
        </w:rPr>
      </w:pPr>
    </w:p>
    <w:p w14:paraId="2520B2CD" w14:textId="4C2A95DD" w:rsidR="004168A9" w:rsidRPr="004168A9" w:rsidRDefault="004168A9" w:rsidP="004168A9">
      <w:pPr>
        <w:pStyle w:val="NormalWeb"/>
        <w:rPr>
          <w:rFonts w:ascii="Segoe UI" w:hAnsi="Segoe UI" w:cs="Segoe UI"/>
          <w:color w:val="000000" w:themeColor="text1"/>
          <w:sz w:val="20"/>
          <w:szCs w:val="20"/>
        </w:rPr>
      </w:pPr>
      <w:r w:rsidRPr="00123024">
        <w:rPr>
          <w:rFonts w:ascii="Segoe UI Light" w:hAnsi="Segoe UI Light" w:cs="Segoe UI Light"/>
          <w:szCs w:val="20"/>
        </w:rPr>
        <w:t>An employer can use the operating cost</w:t>
      </w:r>
      <w:r>
        <w:rPr>
          <w:rFonts w:ascii="Segoe UI Light" w:hAnsi="Segoe UI Light" w:cs="Segoe UI Light"/>
          <w:szCs w:val="20"/>
        </w:rPr>
        <w:br/>
      </w:r>
      <w:r w:rsidRPr="00123024">
        <w:rPr>
          <w:rFonts w:ascii="Segoe UI Light" w:hAnsi="Segoe UI Light" w:cs="Segoe UI Light"/>
          <w:szCs w:val="20"/>
        </w:rPr>
        <w:t>method for a year where a log book hasn’t</w:t>
      </w:r>
      <w:r>
        <w:rPr>
          <w:rFonts w:ascii="Segoe UI Light" w:hAnsi="Segoe UI Light" w:cs="Segoe UI Light"/>
          <w:szCs w:val="20"/>
        </w:rPr>
        <w:br/>
      </w:r>
      <w:r w:rsidRPr="00123024">
        <w:rPr>
          <w:rFonts w:ascii="Segoe UI Light" w:hAnsi="Segoe UI Light" w:cs="Segoe UI Light"/>
          <w:szCs w:val="20"/>
        </w:rPr>
        <w:t xml:space="preserve">been maintained, </w:t>
      </w:r>
      <w:r w:rsidR="00BB51DD">
        <w:rPr>
          <w:rFonts w:ascii="Segoe UI Light" w:hAnsi="Segoe UI Light" w:cs="Segoe UI Light"/>
          <w:szCs w:val="20"/>
        </w:rPr>
        <w:t xml:space="preserve">however </w:t>
      </w:r>
      <w:r w:rsidRPr="00123024">
        <w:rPr>
          <w:rFonts w:ascii="Segoe UI Light" w:hAnsi="Segoe UI Light" w:cs="Segoe UI Light"/>
          <w:szCs w:val="20"/>
        </w:rPr>
        <w:t xml:space="preserve">there is no reduction in the </w:t>
      </w:r>
      <w:r w:rsidR="00BB51DD">
        <w:rPr>
          <w:rFonts w:ascii="Segoe UI Light" w:hAnsi="Segoe UI Light" w:cs="Segoe UI Light"/>
          <w:szCs w:val="20"/>
        </w:rPr>
        <w:t xml:space="preserve">taxable value </w:t>
      </w:r>
      <w:r w:rsidRPr="00123024">
        <w:rPr>
          <w:rFonts w:ascii="Segoe UI Light" w:hAnsi="Segoe UI Light" w:cs="Segoe UI Light"/>
          <w:szCs w:val="20"/>
        </w:rPr>
        <w:t>of the car for any business journeys made.</w:t>
      </w:r>
    </w:p>
    <w:p w14:paraId="47DA44D7" w14:textId="77777777" w:rsidR="00A273F3" w:rsidRDefault="00A273F3" w:rsidP="004168A9">
      <w:pPr>
        <w:spacing w:after="0" w:line="240" w:lineRule="auto"/>
        <w:ind w:right="74"/>
        <w:rPr>
          <w:rFonts w:ascii="Segoe UI" w:eastAsia="Times New Roman" w:hAnsi="Segoe UI" w:cs="Segoe UI"/>
          <w:b/>
          <w:sz w:val="20"/>
          <w:szCs w:val="20"/>
          <w:lang w:eastAsia="en-AU"/>
        </w:rPr>
      </w:pPr>
    </w:p>
    <w:p w14:paraId="479BCE2F" w14:textId="3830EBFE" w:rsidR="004168A9" w:rsidRPr="001A3588" w:rsidRDefault="004168A9" w:rsidP="004168A9">
      <w:pPr>
        <w:spacing w:after="0" w:line="240" w:lineRule="auto"/>
        <w:ind w:right="74"/>
        <w:rPr>
          <w:rFonts w:ascii="Segoe UI" w:eastAsia="Times New Roman" w:hAnsi="Segoe UI" w:cs="Segoe UI"/>
          <w:sz w:val="20"/>
          <w:szCs w:val="20"/>
          <w:lang w:eastAsia="en-AU"/>
        </w:rPr>
      </w:pPr>
      <w:r w:rsidRPr="006176CB">
        <w:rPr>
          <w:rFonts w:ascii="Segoe UI" w:eastAsia="Times New Roman" w:hAnsi="Segoe UI" w:cs="Segoe UI"/>
          <w:b/>
          <w:sz w:val="20"/>
          <w:szCs w:val="20"/>
          <w:lang w:eastAsia="en-AU"/>
        </w:rPr>
        <w:t>Private use</w:t>
      </w:r>
      <w:r>
        <w:rPr>
          <w:rFonts w:ascii="Segoe UI" w:eastAsia="Times New Roman" w:hAnsi="Segoe UI" w:cs="Segoe UI"/>
          <w:b/>
          <w:sz w:val="20"/>
          <w:szCs w:val="20"/>
          <w:lang w:eastAsia="en-AU"/>
        </w:rPr>
        <w:t>.</w:t>
      </w:r>
      <w:r w:rsidRPr="001A3588">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G</w:t>
      </w:r>
      <w:r w:rsidRPr="001A3588">
        <w:rPr>
          <w:rFonts w:ascii="Segoe UI" w:eastAsia="Times New Roman" w:hAnsi="Segoe UI" w:cs="Segoe UI"/>
          <w:sz w:val="20"/>
          <w:szCs w:val="20"/>
          <w:lang w:eastAsia="en-AU"/>
        </w:rPr>
        <w:t>enerally</w:t>
      </w:r>
      <w:r>
        <w:rPr>
          <w:rFonts w:ascii="Segoe UI" w:eastAsia="Times New Roman" w:hAnsi="Segoe UI" w:cs="Segoe UI"/>
          <w:sz w:val="20"/>
          <w:szCs w:val="20"/>
          <w:lang w:eastAsia="en-AU"/>
        </w:rPr>
        <w:t>,</w:t>
      </w:r>
      <w:r w:rsidRPr="001A3588">
        <w:rPr>
          <w:rFonts w:ascii="Segoe UI" w:eastAsia="Times New Roman" w:hAnsi="Segoe UI" w:cs="Segoe UI"/>
          <w:sz w:val="20"/>
          <w:szCs w:val="20"/>
          <w:lang w:eastAsia="en-AU"/>
        </w:rPr>
        <w:t xml:space="preserve"> any use </w:t>
      </w:r>
      <w:r>
        <w:rPr>
          <w:rFonts w:ascii="Segoe UI" w:eastAsia="Times New Roman" w:hAnsi="Segoe UI" w:cs="Segoe UI"/>
          <w:sz w:val="20"/>
          <w:szCs w:val="20"/>
          <w:lang w:eastAsia="en-AU"/>
        </w:rPr>
        <w:t xml:space="preserve">of the car </w:t>
      </w:r>
      <w:r w:rsidRPr="001A3588">
        <w:rPr>
          <w:rFonts w:ascii="Segoe UI" w:eastAsia="Times New Roman" w:hAnsi="Segoe UI" w:cs="Segoe UI"/>
          <w:sz w:val="20"/>
          <w:szCs w:val="20"/>
          <w:lang w:eastAsia="en-AU"/>
        </w:rPr>
        <w:t>that is not for income-producing purposes</w:t>
      </w:r>
      <w:r>
        <w:rPr>
          <w:rFonts w:ascii="Segoe UI" w:eastAsia="Times New Roman" w:hAnsi="Segoe UI" w:cs="Segoe UI"/>
          <w:sz w:val="20"/>
          <w:szCs w:val="20"/>
          <w:lang w:eastAsia="en-AU"/>
        </w:rPr>
        <w:t xml:space="preserve"> such as t</w:t>
      </w:r>
      <w:r w:rsidRPr="001A3588">
        <w:rPr>
          <w:rFonts w:ascii="Segoe UI" w:eastAsia="Times New Roman" w:hAnsi="Segoe UI" w:cs="Segoe UI"/>
          <w:sz w:val="20"/>
          <w:szCs w:val="20"/>
          <w:lang w:eastAsia="en-AU"/>
        </w:rPr>
        <w:t>ravel to and from work is normall</w:t>
      </w:r>
      <w:r>
        <w:rPr>
          <w:rFonts w:ascii="Segoe UI" w:eastAsia="Times New Roman" w:hAnsi="Segoe UI" w:cs="Segoe UI"/>
          <w:sz w:val="20"/>
          <w:szCs w:val="20"/>
          <w:lang w:eastAsia="en-AU"/>
        </w:rPr>
        <w:t xml:space="preserve">y private use, even where the </w:t>
      </w:r>
      <w:r w:rsidRPr="001A3588">
        <w:rPr>
          <w:rFonts w:ascii="Segoe UI" w:eastAsia="Times New Roman" w:hAnsi="Segoe UI" w:cs="Segoe UI"/>
          <w:sz w:val="20"/>
          <w:szCs w:val="20"/>
          <w:lang w:eastAsia="en-AU"/>
        </w:rPr>
        <w:t xml:space="preserve">employee undertakes minor errands </w:t>
      </w:r>
      <w:r>
        <w:rPr>
          <w:rFonts w:ascii="Segoe UI" w:eastAsia="Times New Roman" w:hAnsi="Segoe UI" w:cs="Segoe UI"/>
          <w:sz w:val="20"/>
          <w:szCs w:val="20"/>
          <w:lang w:eastAsia="en-AU"/>
        </w:rPr>
        <w:t>like</w:t>
      </w:r>
      <w:r w:rsidRPr="001A3588">
        <w:rPr>
          <w:rFonts w:ascii="Segoe UI" w:eastAsia="Times New Roman" w:hAnsi="Segoe UI" w:cs="Segoe UI"/>
          <w:sz w:val="20"/>
          <w:szCs w:val="20"/>
          <w:lang w:eastAsia="en-AU"/>
        </w:rPr>
        <w:t xml:space="preserve"> collecting the mail.</w:t>
      </w:r>
    </w:p>
    <w:p w14:paraId="3F41CA0D" w14:textId="77777777" w:rsidR="004168A9" w:rsidRDefault="004168A9" w:rsidP="004168A9">
      <w:pPr>
        <w:spacing w:after="0" w:line="240" w:lineRule="auto"/>
        <w:ind w:right="74"/>
        <w:rPr>
          <w:rFonts w:ascii="Segoe UI" w:eastAsia="Times New Roman" w:hAnsi="Segoe UI" w:cs="Segoe UI"/>
          <w:b/>
          <w:sz w:val="20"/>
          <w:szCs w:val="20"/>
          <w:lang w:eastAsia="en-AU"/>
        </w:rPr>
      </w:pPr>
    </w:p>
    <w:p w14:paraId="59F11A8E" w14:textId="77777777" w:rsidR="004168A9" w:rsidRPr="001A3588" w:rsidRDefault="004168A9" w:rsidP="004168A9">
      <w:pPr>
        <w:spacing w:after="0" w:line="240" w:lineRule="auto"/>
        <w:ind w:right="74"/>
        <w:rPr>
          <w:rFonts w:ascii="Segoe UI" w:eastAsia="Times New Roman" w:hAnsi="Segoe UI" w:cs="Segoe UI"/>
          <w:sz w:val="20"/>
          <w:szCs w:val="20"/>
          <w:lang w:eastAsia="en-AU"/>
        </w:rPr>
      </w:pPr>
      <w:r w:rsidRPr="004E6C49">
        <w:rPr>
          <w:rFonts w:ascii="Segoe UI" w:eastAsia="Times New Roman" w:hAnsi="Segoe UI" w:cs="Segoe UI"/>
          <w:b/>
          <w:sz w:val="20"/>
          <w:szCs w:val="20"/>
          <w:lang w:eastAsia="en-AU"/>
        </w:rPr>
        <w:t>Employee reimbursement</w:t>
      </w:r>
      <w:r>
        <w:rPr>
          <w:rFonts w:ascii="Segoe UI" w:eastAsia="Times New Roman" w:hAnsi="Segoe UI" w:cs="Segoe UI"/>
          <w:b/>
          <w:sz w:val="20"/>
          <w:szCs w:val="20"/>
          <w:lang w:eastAsia="en-AU"/>
        </w:rPr>
        <w:t>.</w:t>
      </w:r>
      <w:r w:rsidRPr="006176CB">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 xml:space="preserve">Any </w:t>
      </w:r>
      <w:r w:rsidRPr="001A3588">
        <w:rPr>
          <w:rFonts w:ascii="Segoe UI" w:eastAsia="Times New Roman" w:hAnsi="Segoe UI" w:cs="Segoe UI"/>
          <w:sz w:val="20"/>
          <w:szCs w:val="20"/>
          <w:lang w:eastAsia="en-AU"/>
        </w:rPr>
        <w:t>unreimbursed car ex</w:t>
      </w:r>
      <w:r>
        <w:rPr>
          <w:rFonts w:ascii="Segoe UI" w:eastAsia="Times New Roman" w:hAnsi="Segoe UI" w:cs="Segoe UI"/>
          <w:sz w:val="20"/>
          <w:szCs w:val="20"/>
          <w:lang w:eastAsia="en-AU"/>
        </w:rPr>
        <w:t xml:space="preserve">penses incurred, or contribution made by the employee can reduce the taxable value of a car fringe benefit under the operating cost method, as illustrated. </w:t>
      </w:r>
    </w:p>
    <w:p w14:paraId="11949E84" w14:textId="7680C470" w:rsidR="004168A9" w:rsidRDefault="004168A9" w:rsidP="004168A9">
      <w:pPr>
        <w:spacing w:after="0" w:line="240" w:lineRule="auto"/>
        <w:ind w:right="74"/>
        <w:rPr>
          <w:rFonts w:ascii="Segoe UI" w:eastAsia="Times New Roman" w:hAnsi="Segoe UI" w:cs="Segoe UI"/>
          <w:sz w:val="20"/>
          <w:szCs w:val="20"/>
          <w:lang w:eastAsia="en-AU"/>
        </w:rPr>
      </w:pPr>
    </w:p>
    <w:p w14:paraId="44FCFADE" w14:textId="77777777" w:rsidR="00A273F3" w:rsidRPr="001A3588" w:rsidRDefault="00A273F3" w:rsidP="004168A9">
      <w:pPr>
        <w:spacing w:after="0" w:line="240" w:lineRule="auto"/>
        <w:ind w:right="74"/>
        <w:rPr>
          <w:rFonts w:ascii="Segoe UI" w:eastAsia="Times New Roman" w:hAnsi="Segoe UI" w:cs="Segoe UI"/>
          <w:sz w:val="20"/>
          <w:szCs w:val="20"/>
          <w:lang w:eastAsia="en-AU"/>
        </w:rPr>
      </w:pPr>
    </w:p>
    <w:p w14:paraId="56F6D7B2" w14:textId="4601C8ED" w:rsidR="00387AE3" w:rsidRPr="00085715" w:rsidRDefault="004168A9" w:rsidP="00387AE3">
      <w:pPr>
        <w:pStyle w:val="NormalWeb"/>
        <w:rPr>
          <w:rFonts w:ascii="Segoe UI" w:hAnsi="Segoe UI" w:cs="Segoe UI"/>
          <w:sz w:val="32"/>
          <w:szCs w:val="32"/>
        </w:rPr>
      </w:pPr>
      <w:r>
        <w:rPr>
          <w:rFonts w:ascii="Segoe UI" w:hAnsi="Segoe UI" w:cs="Segoe UI"/>
          <w:sz w:val="32"/>
          <w:szCs w:val="32"/>
        </w:rPr>
        <w:t xml:space="preserve">EXEMPT </w:t>
      </w:r>
      <w:r w:rsidRPr="004168A9">
        <w:rPr>
          <w:rFonts w:ascii="Segoe UI" w:hAnsi="Segoe UI" w:cs="Segoe UI"/>
          <w:b/>
          <w:sz w:val="32"/>
          <w:szCs w:val="32"/>
        </w:rPr>
        <w:t>CAR</w:t>
      </w:r>
      <w:r>
        <w:rPr>
          <w:rFonts w:ascii="Segoe UI" w:hAnsi="Segoe UI" w:cs="Segoe UI"/>
          <w:sz w:val="32"/>
          <w:szCs w:val="32"/>
        </w:rPr>
        <w:t xml:space="preserve"> </w:t>
      </w:r>
      <w:r>
        <w:rPr>
          <w:rFonts w:ascii="Segoe UI" w:hAnsi="Segoe UI" w:cs="Segoe UI"/>
          <w:b/>
          <w:sz w:val="32"/>
          <w:szCs w:val="32"/>
        </w:rPr>
        <w:t>BENEFITS</w:t>
      </w:r>
    </w:p>
    <w:p w14:paraId="56BDA4E0" w14:textId="2139A883" w:rsidR="00387AE3" w:rsidRDefault="00387AE3" w:rsidP="00387AE3">
      <w:pPr>
        <w:pStyle w:val="NormalWeb"/>
        <w:rPr>
          <w:rFonts w:ascii="Segoe UI" w:hAnsi="Segoe UI" w:cs="Segoe UI"/>
          <w:sz w:val="20"/>
          <w:szCs w:val="20"/>
        </w:rPr>
      </w:pPr>
    </w:p>
    <w:p w14:paraId="3C0268C1" w14:textId="37604218" w:rsidR="00196FD5" w:rsidRPr="00196FD5" w:rsidRDefault="00196FD5" w:rsidP="00387AE3">
      <w:pPr>
        <w:pStyle w:val="NormalWeb"/>
        <w:rPr>
          <w:rFonts w:ascii="Segoe UI" w:hAnsi="Segoe UI" w:cs="Segoe UI"/>
        </w:rPr>
      </w:pPr>
      <w:r w:rsidRPr="00196FD5">
        <w:rPr>
          <w:rFonts w:ascii="Segoe UI" w:hAnsi="Segoe UI" w:cs="Segoe UI"/>
        </w:rPr>
        <w:t>WORK RELATED TRAVEL IN</w:t>
      </w:r>
      <w:r>
        <w:rPr>
          <w:rFonts w:ascii="Segoe UI" w:hAnsi="Segoe UI" w:cs="Segoe UI"/>
        </w:rPr>
        <w:br/>
      </w:r>
      <w:r w:rsidRPr="00196FD5">
        <w:rPr>
          <w:rFonts w:ascii="Segoe UI" w:hAnsi="Segoe UI" w:cs="Segoe UI"/>
        </w:rPr>
        <w:t>COMMERCIAL CARS</w:t>
      </w:r>
    </w:p>
    <w:p w14:paraId="29FCB32B" w14:textId="245C5779" w:rsidR="00196FD5" w:rsidRDefault="00196FD5" w:rsidP="00196FD5">
      <w:pPr>
        <w:pStyle w:val="NormalWeb"/>
        <w:rPr>
          <w:rFonts w:ascii="Segoe UI" w:hAnsi="Segoe UI" w:cs="Segoe UI"/>
          <w:sz w:val="20"/>
          <w:szCs w:val="20"/>
        </w:rPr>
      </w:pPr>
    </w:p>
    <w:p w14:paraId="1D13383B" w14:textId="77777777" w:rsidR="00196FD5" w:rsidRPr="00196FD5" w:rsidRDefault="00196FD5" w:rsidP="00196FD5">
      <w:pPr>
        <w:spacing w:after="0" w:line="240" w:lineRule="auto"/>
        <w:rPr>
          <w:rFonts w:ascii="Segoe UI" w:eastAsia="Times New Roman" w:hAnsi="Segoe UI" w:cs="Segoe UI"/>
          <w:sz w:val="20"/>
          <w:szCs w:val="20"/>
          <w:lang w:eastAsia="en-AU"/>
        </w:rPr>
      </w:pPr>
      <w:r w:rsidRPr="00196FD5">
        <w:rPr>
          <w:rFonts w:ascii="Segoe UI" w:eastAsia="Times New Roman" w:hAnsi="Segoe UI" w:cs="Segoe UI"/>
          <w:sz w:val="20"/>
          <w:szCs w:val="20"/>
          <w:lang w:eastAsia="en-AU"/>
        </w:rPr>
        <w:t xml:space="preserve">A car benefit will be exempt where the vehicle is a taxi, panel van, utility or other road vehicle designed to carry a load, other than passengers of less than one tonne, and the employee’s private use is limited to incidental or minor work-related travel such as between home and work that is infrequent and irregular. </w:t>
      </w:r>
    </w:p>
    <w:p w14:paraId="059480EC" w14:textId="5052861F" w:rsidR="00196FD5" w:rsidRDefault="00196FD5" w:rsidP="00196FD5">
      <w:pPr>
        <w:pStyle w:val="NormalWeb"/>
        <w:rPr>
          <w:rFonts w:ascii="Segoe UI" w:hAnsi="Segoe UI" w:cs="Segoe UI"/>
          <w:sz w:val="20"/>
          <w:szCs w:val="20"/>
        </w:rPr>
      </w:pPr>
    </w:p>
    <w:p w14:paraId="08F03DAA" w14:textId="1654A9CE" w:rsidR="00196FD5" w:rsidRPr="00196FD5" w:rsidRDefault="00196FD5" w:rsidP="00196FD5">
      <w:pPr>
        <w:pStyle w:val="NormalWeb"/>
        <w:rPr>
          <w:rFonts w:ascii="Segoe UI" w:hAnsi="Segoe UI" w:cs="Segoe UI"/>
        </w:rPr>
      </w:pPr>
      <w:r w:rsidRPr="00196FD5">
        <w:rPr>
          <w:rFonts w:ascii="Segoe UI" w:hAnsi="Segoe UI" w:cs="Segoe UI"/>
        </w:rPr>
        <w:t>CARS USED FOR EMERGENCY SERVICES</w:t>
      </w:r>
    </w:p>
    <w:p w14:paraId="06E39221" w14:textId="49031090" w:rsidR="00196FD5" w:rsidRDefault="00196FD5" w:rsidP="00196FD5">
      <w:pPr>
        <w:pStyle w:val="NormalWeb"/>
        <w:rPr>
          <w:rFonts w:ascii="Segoe UI" w:hAnsi="Segoe UI" w:cs="Segoe UI"/>
          <w:sz w:val="20"/>
          <w:szCs w:val="20"/>
        </w:rPr>
      </w:pPr>
    </w:p>
    <w:p w14:paraId="78EF3A1C" w14:textId="4404E493" w:rsidR="00196FD5" w:rsidRPr="001A3588" w:rsidRDefault="00196FD5" w:rsidP="00196FD5">
      <w:pPr>
        <w:spacing w:after="0" w:line="240" w:lineRule="auto"/>
        <w:rPr>
          <w:rFonts w:ascii="Segoe UI" w:hAnsi="Segoe UI" w:cs="Segoe UI"/>
          <w:sz w:val="20"/>
          <w:szCs w:val="20"/>
        </w:rPr>
      </w:pPr>
      <w:r w:rsidRPr="001A3588">
        <w:rPr>
          <w:rFonts w:ascii="Segoe UI" w:hAnsi="Segoe UI" w:cs="Segoe UI"/>
          <w:sz w:val="20"/>
          <w:szCs w:val="20"/>
        </w:rPr>
        <w:t>Cars used for emergency services which are garaged or kept at or near an employee’s residence are exempt car benefits, w</w:t>
      </w:r>
      <w:r>
        <w:rPr>
          <w:rFonts w:ascii="Segoe UI" w:hAnsi="Segoe UI" w:cs="Segoe UI"/>
          <w:sz w:val="20"/>
          <w:szCs w:val="20"/>
        </w:rPr>
        <w:t xml:space="preserve">here the car used </w:t>
      </w:r>
      <w:r w:rsidR="006B2E9D">
        <w:rPr>
          <w:rFonts w:ascii="Segoe UI" w:hAnsi="Segoe UI" w:cs="Segoe UI"/>
          <w:sz w:val="20"/>
          <w:szCs w:val="20"/>
        </w:rPr>
        <w:t>is a p</w:t>
      </w:r>
      <w:r w:rsidRPr="001A3588">
        <w:rPr>
          <w:rFonts w:ascii="Segoe UI" w:hAnsi="Segoe UI" w:cs="Segoe UI"/>
          <w:sz w:val="20"/>
          <w:szCs w:val="20"/>
        </w:rPr>
        <w:t>olice, ambulance or firefighting services</w:t>
      </w:r>
      <w:r w:rsidR="006B2E9D">
        <w:rPr>
          <w:rFonts w:ascii="Segoe UI" w:hAnsi="Segoe UI" w:cs="Segoe UI"/>
          <w:sz w:val="20"/>
          <w:szCs w:val="20"/>
        </w:rPr>
        <w:t xml:space="preserve"> vehicle</w:t>
      </w:r>
      <w:r w:rsidRPr="001A3588">
        <w:rPr>
          <w:rFonts w:ascii="Segoe UI" w:hAnsi="Segoe UI" w:cs="Segoe UI"/>
          <w:sz w:val="20"/>
          <w:szCs w:val="20"/>
        </w:rPr>
        <w:t xml:space="preserve">; </w:t>
      </w:r>
      <w:r>
        <w:rPr>
          <w:rFonts w:ascii="Segoe UI" w:hAnsi="Segoe UI" w:cs="Segoe UI"/>
          <w:sz w:val="20"/>
          <w:szCs w:val="20"/>
        </w:rPr>
        <w:t xml:space="preserve">is fitted with </w:t>
      </w:r>
      <w:r w:rsidRPr="001A3588">
        <w:rPr>
          <w:rFonts w:ascii="Segoe UI" w:hAnsi="Segoe UI" w:cs="Segoe UI"/>
          <w:sz w:val="20"/>
          <w:szCs w:val="20"/>
        </w:rPr>
        <w:t>flashing warning light</w:t>
      </w:r>
      <w:r w:rsidR="006B2E9D">
        <w:rPr>
          <w:rFonts w:ascii="Segoe UI" w:hAnsi="Segoe UI" w:cs="Segoe UI"/>
          <w:sz w:val="20"/>
          <w:szCs w:val="20"/>
        </w:rPr>
        <w:t>s</w:t>
      </w:r>
      <w:r w:rsidRPr="001A3588">
        <w:rPr>
          <w:rFonts w:ascii="Segoe UI" w:hAnsi="Segoe UI" w:cs="Segoe UI"/>
          <w:sz w:val="20"/>
          <w:szCs w:val="20"/>
        </w:rPr>
        <w:t xml:space="preserve"> and </w:t>
      </w:r>
      <w:r w:rsidR="006B2E9D">
        <w:rPr>
          <w:rFonts w:ascii="Segoe UI" w:hAnsi="Segoe UI" w:cs="Segoe UI"/>
          <w:sz w:val="20"/>
          <w:szCs w:val="20"/>
        </w:rPr>
        <w:t xml:space="preserve">a </w:t>
      </w:r>
      <w:r w:rsidRPr="001A3588">
        <w:rPr>
          <w:rFonts w:ascii="Segoe UI" w:hAnsi="Segoe UI" w:cs="Segoe UI"/>
          <w:sz w:val="20"/>
          <w:szCs w:val="20"/>
        </w:rPr>
        <w:t>siren and</w:t>
      </w:r>
      <w:r>
        <w:rPr>
          <w:rFonts w:ascii="Segoe UI" w:hAnsi="Segoe UI" w:cs="Segoe UI"/>
          <w:sz w:val="20"/>
          <w:szCs w:val="20"/>
        </w:rPr>
        <w:t xml:space="preserve"> </w:t>
      </w:r>
      <w:r w:rsidRPr="001A3588">
        <w:rPr>
          <w:rFonts w:ascii="Segoe UI" w:hAnsi="Segoe UI" w:cs="Segoe UI"/>
          <w:sz w:val="20"/>
          <w:szCs w:val="20"/>
        </w:rPr>
        <w:t>has exterior markings which indicate its use.</w:t>
      </w:r>
    </w:p>
    <w:p w14:paraId="0C95425B" w14:textId="77777777" w:rsidR="00196FD5" w:rsidRPr="001A3588" w:rsidRDefault="00196FD5" w:rsidP="00196FD5">
      <w:pPr>
        <w:spacing w:after="0" w:line="240" w:lineRule="auto"/>
        <w:rPr>
          <w:rFonts w:ascii="Segoe UI" w:hAnsi="Segoe UI" w:cs="Segoe UI"/>
          <w:sz w:val="20"/>
          <w:szCs w:val="20"/>
        </w:rPr>
      </w:pPr>
    </w:p>
    <w:p w14:paraId="159F3E28" w14:textId="3250F8E3" w:rsidR="00196FD5" w:rsidRPr="00196FD5" w:rsidRDefault="00196FD5" w:rsidP="00196FD5">
      <w:pPr>
        <w:pStyle w:val="NormalWeb"/>
        <w:rPr>
          <w:rFonts w:ascii="Segoe UI" w:hAnsi="Segoe UI" w:cs="Segoe UI"/>
        </w:rPr>
      </w:pPr>
      <w:r w:rsidRPr="00196FD5">
        <w:rPr>
          <w:rFonts w:ascii="Segoe UI" w:hAnsi="Segoe UI" w:cs="Segoe UI"/>
        </w:rPr>
        <w:t>CARS SUPPLIED BY PERSONAL E</w:t>
      </w:r>
      <w:r w:rsidR="00685009">
        <w:rPr>
          <w:rFonts w:ascii="Segoe UI" w:hAnsi="Segoe UI" w:cs="Segoe UI"/>
        </w:rPr>
        <w:t>N</w:t>
      </w:r>
      <w:r w:rsidRPr="00196FD5">
        <w:rPr>
          <w:rFonts w:ascii="Segoe UI" w:hAnsi="Segoe UI" w:cs="Segoe UI"/>
        </w:rPr>
        <w:t>TITIES</w:t>
      </w:r>
    </w:p>
    <w:p w14:paraId="02D82480" w14:textId="7D6A7CC3" w:rsidR="00196FD5" w:rsidRDefault="00196FD5" w:rsidP="00196FD5">
      <w:pPr>
        <w:pStyle w:val="NormalWeb"/>
        <w:rPr>
          <w:rFonts w:ascii="Segoe UI" w:hAnsi="Segoe UI" w:cs="Segoe UI"/>
          <w:sz w:val="20"/>
          <w:szCs w:val="20"/>
        </w:rPr>
      </w:pPr>
    </w:p>
    <w:p w14:paraId="79413A79" w14:textId="5E8D84F2" w:rsidR="00196FD5" w:rsidRDefault="00196FD5" w:rsidP="00196FD5">
      <w:pPr>
        <w:pStyle w:val="NormalWeb"/>
        <w:rPr>
          <w:rFonts w:ascii="Segoe UI" w:hAnsi="Segoe UI" w:cs="Segoe UI"/>
          <w:sz w:val="20"/>
          <w:szCs w:val="20"/>
        </w:rPr>
      </w:pPr>
      <w:r>
        <w:rPr>
          <w:rFonts w:ascii="Segoe UI" w:hAnsi="Segoe UI" w:cs="Segoe UI"/>
          <w:sz w:val="20"/>
          <w:szCs w:val="20"/>
        </w:rPr>
        <w:t>A</w:t>
      </w:r>
      <w:r w:rsidRPr="001A3588">
        <w:rPr>
          <w:rFonts w:ascii="Segoe UI" w:hAnsi="Segoe UI" w:cs="Segoe UI"/>
          <w:sz w:val="20"/>
          <w:szCs w:val="20"/>
        </w:rPr>
        <w:t xml:space="preserve"> personal service entity is unable to deduct car expenses from more than one car </w:t>
      </w:r>
      <w:r>
        <w:rPr>
          <w:rFonts w:ascii="Segoe UI" w:hAnsi="Segoe UI" w:cs="Segoe UI"/>
          <w:sz w:val="20"/>
          <w:szCs w:val="20"/>
        </w:rPr>
        <w:t>used</w:t>
      </w:r>
      <w:r w:rsidRPr="001A3588">
        <w:rPr>
          <w:rFonts w:ascii="Segoe UI" w:hAnsi="Segoe UI" w:cs="Segoe UI"/>
          <w:sz w:val="20"/>
          <w:szCs w:val="20"/>
        </w:rPr>
        <w:t xml:space="preserve"> by an individual</w:t>
      </w:r>
      <w:r>
        <w:rPr>
          <w:rFonts w:ascii="Segoe UI" w:hAnsi="Segoe UI" w:cs="Segoe UI"/>
          <w:sz w:val="20"/>
          <w:szCs w:val="20"/>
        </w:rPr>
        <w:t xml:space="preserve">. The </w:t>
      </w:r>
      <w:r w:rsidRPr="001A3588">
        <w:rPr>
          <w:rFonts w:ascii="Segoe UI" w:hAnsi="Segoe UI" w:cs="Segoe UI"/>
          <w:sz w:val="20"/>
          <w:szCs w:val="20"/>
        </w:rPr>
        <w:t xml:space="preserve">second car </w:t>
      </w:r>
      <w:r>
        <w:rPr>
          <w:rFonts w:ascii="Segoe UI" w:hAnsi="Segoe UI" w:cs="Segoe UI"/>
          <w:sz w:val="20"/>
          <w:szCs w:val="20"/>
        </w:rPr>
        <w:t>benefits are</w:t>
      </w:r>
      <w:r w:rsidRPr="001A3588">
        <w:rPr>
          <w:rFonts w:ascii="Segoe UI" w:hAnsi="Segoe UI" w:cs="Segoe UI"/>
          <w:sz w:val="20"/>
          <w:szCs w:val="20"/>
        </w:rPr>
        <w:t xml:space="preserve"> </w:t>
      </w:r>
      <w:r>
        <w:rPr>
          <w:rFonts w:ascii="Segoe UI" w:hAnsi="Segoe UI" w:cs="Segoe UI"/>
          <w:sz w:val="20"/>
          <w:szCs w:val="20"/>
        </w:rPr>
        <w:t xml:space="preserve">exempt </w:t>
      </w:r>
      <w:r w:rsidRPr="001A3588">
        <w:rPr>
          <w:rFonts w:ascii="Segoe UI" w:hAnsi="Segoe UI" w:cs="Segoe UI"/>
          <w:sz w:val="20"/>
          <w:szCs w:val="20"/>
        </w:rPr>
        <w:t>in relation to an FBT year.</w:t>
      </w:r>
    </w:p>
    <w:p w14:paraId="377F4EBF" w14:textId="122BEF01" w:rsidR="00196FD5" w:rsidRDefault="00196FD5" w:rsidP="00196FD5">
      <w:pPr>
        <w:pStyle w:val="NormalWeb"/>
        <w:rPr>
          <w:rFonts w:ascii="Segoe UI" w:hAnsi="Segoe UI" w:cs="Segoe UI"/>
          <w:sz w:val="20"/>
          <w:szCs w:val="20"/>
        </w:rPr>
      </w:pPr>
    </w:p>
    <w:p w14:paraId="3A7CB010" w14:textId="5C7B2037" w:rsidR="00196FD5" w:rsidRDefault="00196FD5" w:rsidP="00196FD5">
      <w:pPr>
        <w:pStyle w:val="NormalWeb"/>
        <w:rPr>
          <w:rFonts w:ascii="Segoe UI" w:hAnsi="Segoe UI" w:cs="Segoe UI"/>
          <w:sz w:val="20"/>
          <w:szCs w:val="20"/>
        </w:rPr>
      </w:pPr>
    </w:p>
    <w:p w14:paraId="675F4169" w14:textId="477EFC08" w:rsidR="00085715" w:rsidRPr="00085715" w:rsidRDefault="00196FD5" w:rsidP="005C02DA">
      <w:pPr>
        <w:spacing w:after="0" w:line="240" w:lineRule="auto"/>
        <w:jc w:val="both"/>
        <w:rPr>
          <w:rFonts w:ascii="Segoe UI" w:eastAsia="Times New Roman" w:hAnsi="Segoe UI" w:cs="Segoe UI"/>
          <w:color w:val="000000"/>
          <w:kern w:val="28"/>
          <w:sz w:val="32"/>
          <w:szCs w:val="32"/>
          <w14:cntxtAlts/>
        </w:rPr>
      </w:pPr>
      <w:r>
        <w:rPr>
          <w:rFonts w:ascii="Segoe UI" w:eastAsia="Times New Roman" w:hAnsi="Segoe UI" w:cs="Segoe UI"/>
          <w:color w:val="000000"/>
          <w:kern w:val="28"/>
          <w:sz w:val="32"/>
          <w:szCs w:val="32"/>
          <w14:cntxtAlts/>
        </w:rPr>
        <w:t>WANT</w:t>
      </w:r>
      <w:r w:rsidR="001031E4">
        <w:rPr>
          <w:rFonts w:ascii="Segoe UI" w:eastAsia="Times New Roman" w:hAnsi="Segoe UI" w:cs="Segoe UI"/>
          <w:color w:val="000000"/>
          <w:kern w:val="28"/>
          <w:sz w:val="32"/>
          <w:szCs w:val="32"/>
          <w14:cntxtAlts/>
        </w:rPr>
        <w:t xml:space="preserve"> </w:t>
      </w:r>
      <w:r w:rsidRPr="00196FD5">
        <w:rPr>
          <w:rFonts w:ascii="Segoe UI" w:eastAsia="Times New Roman" w:hAnsi="Segoe UI" w:cs="Segoe UI"/>
          <w:color w:val="000000"/>
          <w:kern w:val="28"/>
          <w:sz w:val="32"/>
          <w:szCs w:val="32"/>
          <w14:cntxtAlts/>
        </w:rPr>
        <w:t xml:space="preserve">TO </w:t>
      </w:r>
      <w:r w:rsidRPr="00196FD5">
        <w:rPr>
          <w:rFonts w:ascii="Segoe UI" w:eastAsia="Times New Roman" w:hAnsi="Segoe UI" w:cs="Segoe UI"/>
          <w:b/>
          <w:color w:val="000000"/>
          <w:kern w:val="28"/>
          <w:sz w:val="32"/>
          <w:szCs w:val="32"/>
          <w14:cntxtAlts/>
        </w:rPr>
        <w:t>KNOW</w:t>
      </w:r>
      <w:r w:rsidRPr="00196FD5">
        <w:rPr>
          <w:rFonts w:ascii="Segoe UI" w:eastAsia="Times New Roman" w:hAnsi="Segoe UI" w:cs="Segoe UI"/>
          <w:color w:val="000000"/>
          <w:kern w:val="28"/>
          <w:sz w:val="32"/>
          <w:szCs w:val="32"/>
          <w14:cntxtAlts/>
        </w:rPr>
        <w:t xml:space="preserve"> </w:t>
      </w:r>
      <w:r>
        <w:rPr>
          <w:rFonts w:ascii="Segoe UI" w:eastAsia="Times New Roman" w:hAnsi="Segoe UI" w:cs="Segoe UI"/>
          <w:b/>
          <w:color w:val="000000"/>
          <w:kern w:val="28"/>
          <w:sz w:val="32"/>
          <w:szCs w:val="32"/>
          <w14:cntxtAlts/>
        </w:rPr>
        <w:t>MORE?</w:t>
      </w:r>
    </w:p>
    <w:p w14:paraId="073559B7" w14:textId="77777777" w:rsidR="005C02DA" w:rsidRDefault="005C02DA" w:rsidP="00FE5715">
      <w:pPr>
        <w:spacing w:after="0" w:line="240" w:lineRule="auto"/>
        <w:rPr>
          <w:rFonts w:ascii="Segoe UI" w:hAnsi="Segoe UI" w:cs="Segoe UI"/>
          <w:sz w:val="20"/>
          <w:szCs w:val="20"/>
        </w:rPr>
      </w:pPr>
    </w:p>
    <w:p w14:paraId="307B3A3F" w14:textId="68B1C73D" w:rsidR="001031E4" w:rsidRDefault="001031E4" w:rsidP="00FE5715">
      <w:pPr>
        <w:spacing w:after="0" w:line="240" w:lineRule="auto"/>
        <w:rPr>
          <w:rFonts w:ascii="Segoe UI" w:hAnsi="Segoe UI" w:cs="Segoe UI"/>
          <w:sz w:val="20"/>
          <w:szCs w:val="20"/>
        </w:rPr>
      </w:pPr>
      <w:r w:rsidRPr="001031E4">
        <w:rPr>
          <w:rFonts w:ascii="Segoe UI" w:hAnsi="Segoe UI" w:cs="Segoe UI"/>
          <w:sz w:val="20"/>
          <w:szCs w:val="20"/>
        </w:rPr>
        <w:t>For further information, contact our office today</w:t>
      </w:r>
    </w:p>
    <w:p w14:paraId="027661E6" w14:textId="1B8FD695" w:rsidR="001031E4" w:rsidRDefault="001031E4" w:rsidP="00FE5715">
      <w:pPr>
        <w:spacing w:after="0" w:line="240" w:lineRule="auto"/>
        <w:rPr>
          <w:rFonts w:ascii="Segoe UI" w:hAnsi="Segoe UI" w:cs="Segoe UI"/>
          <w:sz w:val="20"/>
          <w:szCs w:val="20"/>
        </w:rPr>
      </w:pPr>
    </w:p>
    <w:p w14:paraId="7827C9DF" w14:textId="77777777" w:rsidR="00A273F3" w:rsidRDefault="00A273F3" w:rsidP="00FE5715">
      <w:pPr>
        <w:spacing w:after="0" w:line="240" w:lineRule="auto"/>
        <w:rPr>
          <w:rFonts w:ascii="Segoe UI" w:hAnsi="Segoe UI" w:cs="Segoe UI"/>
          <w:sz w:val="20"/>
          <w:szCs w:val="20"/>
        </w:rPr>
      </w:pPr>
    </w:p>
    <w:p w14:paraId="12967452" w14:textId="77777777" w:rsidR="00085715" w:rsidRPr="00085715" w:rsidRDefault="00085715" w:rsidP="00085715">
      <w:pPr>
        <w:spacing w:after="0" w:line="240" w:lineRule="auto"/>
        <w:ind w:right="-1"/>
        <w:rPr>
          <w:rFonts w:ascii="Segoe UI" w:eastAsia="Times New Roman" w:hAnsi="Segoe UI" w:cs="Segoe UI"/>
          <w:b/>
          <w:sz w:val="20"/>
          <w:szCs w:val="20"/>
          <w:lang w:eastAsia="en-AU"/>
        </w:rPr>
      </w:pPr>
      <w:r w:rsidRPr="00085715">
        <w:rPr>
          <w:rFonts w:ascii="Segoe UI" w:eastAsia="Times New Roman" w:hAnsi="Segoe UI" w:cs="Segoe UI"/>
          <w:b/>
          <w:sz w:val="20"/>
          <w:szCs w:val="20"/>
          <w:lang w:eastAsia="en-AU"/>
        </w:rPr>
        <w:t>FIRM NAME</w:t>
      </w:r>
    </w:p>
    <w:p w14:paraId="30F9375F" w14:textId="77777777" w:rsidR="00085715" w:rsidRPr="00085715" w:rsidRDefault="00085715" w:rsidP="00085715">
      <w:pPr>
        <w:spacing w:after="0" w:line="240" w:lineRule="auto"/>
        <w:ind w:right="-1"/>
        <w:rPr>
          <w:rFonts w:ascii="Segoe UI" w:eastAsia="Times New Roman" w:hAnsi="Segoe UI" w:cs="Segoe UI"/>
          <w:sz w:val="20"/>
          <w:szCs w:val="20"/>
          <w:lang w:eastAsia="en-AU"/>
        </w:rPr>
      </w:pPr>
    </w:p>
    <w:p w14:paraId="63CE103A" w14:textId="77777777" w:rsidR="00085715" w:rsidRPr="00085715" w:rsidRDefault="00085715" w:rsidP="00085715">
      <w:pPr>
        <w:spacing w:after="0" w:line="240" w:lineRule="auto"/>
        <w:ind w:right="-1"/>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a</w:t>
      </w:r>
      <w:r w:rsidRPr="00085715">
        <w:rPr>
          <w:rFonts w:ascii="Segoe UI" w:eastAsia="Times New Roman" w:hAnsi="Segoe UI" w:cs="Segoe UI"/>
          <w:color w:val="000000"/>
          <w:sz w:val="20"/>
          <w:szCs w:val="20"/>
          <w:lang w:eastAsia="en-AU"/>
        </w:rPr>
        <w:t xml:space="preserve"> address</w:t>
      </w:r>
    </w:p>
    <w:p w14:paraId="73515D4E" w14:textId="5B993A58" w:rsidR="00675DFC" w:rsidRDefault="00085715" w:rsidP="001031E4">
      <w:pPr>
        <w:spacing w:after="0" w:line="240" w:lineRule="auto"/>
        <w:ind w:right="-1"/>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phone xxx </w:t>
      </w: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email</w:t>
      </w:r>
    </w:p>
    <w:p w14:paraId="20602926" w14:textId="24174EDA" w:rsidR="00196FD5" w:rsidRDefault="00196FD5" w:rsidP="001031E4">
      <w:pPr>
        <w:spacing w:after="0" w:line="240" w:lineRule="auto"/>
        <w:ind w:right="-1"/>
        <w:rPr>
          <w:rFonts w:ascii="Segoe UI" w:hAnsi="Segoe UI" w:cs="Segoe UI"/>
          <w:sz w:val="20"/>
          <w:szCs w:val="20"/>
        </w:rPr>
      </w:pPr>
    </w:p>
    <w:p w14:paraId="66C96AD3" w14:textId="77777777" w:rsidR="00196FD5" w:rsidRPr="00387AE3" w:rsidRDefault="00196FD5" w:rsidP="001031E4">
      <w:pPr>
        <w:spacing w:after="0" w:line="240" w:lineRule="auto"/>
        <w:ind w:right="-1"/>
        <w:rPr>
          <w:rFonts w:ascii="Segoe UI" w:hAnsi="Segoe UI" w:cs="Segoe UI"/>
          <w:sz w:val="20"/>
          <w:szCs w:val="20"/>
        </w:rPr>
      </w:pPr>
    </w:p>
    <w:p w14:paraId="13756A2E" w14:textId="77777777" w:rsidR="00675DFC" w:rsidRPr="00387AE3" w:rsidRDefault="00675DFC" w:rsidP="00FE5715">
      <w:pPr>
        <w:spacing w:after="0" w:line="240" w:lineRule="auto"/>
        <w:rPr>
          <w:rFonts w:ascii="Segoe UI" w:hAnsi="Segoe UI" w:cs="Segoe UI"/>
          <w:sz w:val="20"/>
          <w:szCs w:val="20"/>
        </w:rPr>
        <w:sectPr w:rsidR="00675DFC" w:rsidRPr="00387AE3" w:rsidSect="00387AE3">
          <w:headerReference w:type="default" r:id="rId10"/>
          <w:type w:val="continuous"/>
          <w:pgSz w:w="11906" w:h="16838" w:code="9"/>
          <w:pgMar w:top="1134" w:right="720" w:bottom="567" w:left="720" w:header="709" w:footer="425" w:gutter="0"/>
          <w:cols w:num="2" w:space="566"/>
          <w:titlePg/>
          <w:docGrid w:linePitch="360"/>
        </w:sectPr>
      </w:pPr>
    </w:p>
    <w:p w14:paraId="146AA1F1" w14:textId="77777777" w:rsidR="00196FD5" w:rsidRDefault="00196FD5" w:rsidP="006176CB">
      <w:pPr>
        <w:spacing w:after="0" w:line="240" w:lineRule="auto"/>
        <w:rPr>
          <w:rFonts w:ascii="Segoe UI" w:hAnsi="Segoe UI" w:cs="Segoe UI"/>
          <w:i/>
          <w:color w:val="7F7F7F"/>
          <w:sz w:val="12"/>
          <w:szCs w:val="12"/>
        </w:rPr>
      </w:pPr>
    </w:p>
    <w:p w14:paraId="63156CF8" w14:textId="77777777" w:rsidR="00196FD5" w:rsidRDefault="00196FD5" w:rsidP="006176CB">
      <w:pPr>
        <w:spacing w:after="0" w:line="240" w:lineRule="auto"/>
        <w:rPr>
          <w:rFonts w:ascii="Segoe UI" w:hAnsi="Segoe UI" w:cs="Segoe UI"/>
          <w:i/>
          <w:color w:val="7F7F7F"/>
          <w:sz w:val="12"/>
          <w:szCs w:val="12"/>
        </w:rPr>
      </w:pPr>
    </w:p>
    <w:p w14:paraId="1A772F78" w14:textId="01886A52" w:rsidR="001F54F2" w:rsidRPr="00085715" w:rsidRDefault="00B02A3D" w:rsidP="006176CB">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requires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r w:rsidR="00E1089C">
        <w:rPr>
          <w:rFonts w:ascii="Segoe UI" w:hAnsi="Segoe UI" w:cs="Segoe UI"/>
          <w:i/>
          <w:color w:val="7F7F7F"/>
          <w:sz w:val="12"/>
          <w:szCs w:val="12"/>
        </w:rPr>
        <w:t xml:space="preserve"> © 20</w:t>
      </w:r>
      <w:r w:rsidR="00DC0D58">
        <w:rPr>
          <w:rFonts w:ascii="Segoe UI" w:hAnsi="Segoe UI" w:cs="Segoe UI"/>
          <w:i/>
          <w:color w:val="7F7F7F"/>
          <w:sz w:val="12"/>
          <w:szCs w:val="12"/>
        </w:rPr>
        <w:t>20</w:t>
      </w:r>
      <w:r w:rsidR="00E1089C">
        <w:rPr>
          <w:rFonts w:ascii="Segoe UI" w:hAnsi="Segoe UI" w:cs="Segoe UI"/>
          <w:i/>
          <w:color w:val="7F7F7F"/>
          <w:sz w:val="12"/>
          <w:szCs w:val="12"/>
        </w:rPr>
        <w:t xml:space="preserve"> ChangeGPS Pty Ltd | Last Updated </w:t>
      </w:r>
      <w:r w:rsidR="00E1089C">
        <w:rPr>
          <w:rFonts w:ascii="Segoe UI" w:hAnsi="Segoe UI" w:cs="Segoe UI"/>
          <w:i/>
          <w:color w:val="7F7F7F"/>
          <w:sz w:val="12"/>
          <w:szCs w:val="12"/>
        </w:rPr>
        <w:fldChar w:fldCharType="begin"/>
      </w:r>
      <w:r w:rsidR="00E1089C">
        <w:rPr>
          <w:rFonts w:ascii="Segoe UI" w:hAnsi="Segoe UI" w:cs="Segoe UI"/>
          <w:i/>
          <w:color w:val="7F7F7F"/>
          <w:sz w:val="12"/>
          <w:szCs w:val="12"/>
        </w:rPr>
        <w:instrText xml:space="preserve"> SAVEDATE  \@ "d MMMM yyyy"  \* MERGEFORMAT </w:instrText>
      </w:r>
      <w:r w:rsidR="00E1089C">
        <w:rPr>
          <w:rFonts w:ascii="Segoe UI" w:hAnsi="Segoe UI" w:cs="Segoe UI"/>
          <w:i/>
          <w:color w:val="7F7F7F"/>
          <w:sz w:val="12"/>
          <w:szCs w:val="12"/>
        </w:rPr>
        <w:fldChar w:fldCharType="separate"/>
      </w:r>
      <w:r w:rsidR="00A15190">
        <w:rPr>
          <w:rFonts w:ascii="Segoe UI" w:hAnsi="Segoe UI" w:cs="Segoe UI"/>
          <w:i/>
          <w:noProof/>
          <w:color w:val="7F7F7F"/>
          <w:sz w:val="12"/>
          <w:szCs w:val="12"/>
        </w:rPr>
        <w:t>26 March 2020</w:t>
      </w:r>
      <w:r w:rsidR="00E1089C">
        <w:rPr>
          <w:rFonts w:ascii="Segoe UI" w:hAnsi="Segoe UI" w:cs="Segoe UI"/>
          <w:i/>
          <w:color w:val="7F7F7F"/>
          <w:sz w:val="12"/>
          <w:szCs w:val="12"/>
        </w:rPr>
        <w:fldChar w:fldCharType="end"/>
      </w:r>
      <w:bookmarkStart w:id="0" w:name="_GoBack"/>
      <w:bookmarkEnd w:id="0"/>
    </w:p>
    <w:sectPr w:rsidR="001F54F2" w:rsidRPr="00085715" w:rsidSect="00387AE3">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AA483" w14:textId="77777777" w:rsidR="003A434A" w:rsidRDefault="003A434A" w:rsidP="00E6576F">
      <w:pPr>
        <w:spacing w:after="0" w:line="240" w:lineRule="auto"/>
      </w:pPr>
      <w:r>
        <w:separator/>
      </w:r>
    </w:p>
  </w:endnote>
  <w:endnote w:type="continuationSeparator" w:id="0">
    <w:p w14:paraId="1AC4F67E" w14:textId="77777777" w:rsidR="003A434A" w:rsidRDefault="003A434A"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BD1BA" w14:textId="77777777" w:rsidR="00B25565" w:rsidRPr="00B25565" w:rsidRDefault="00B25565" w:rsidP="00B25565">
    <w:pPr>
      <w:pStyle w:val="Footer"/>
      <w:tabs>
        <w:tab w:val="clear" w:pos="4513"/>
        <w:tab w:val="clear" w:pos="9026"/>
      </w:tabs>
      <w:rPr>
        <w:rFonts w:ascii="Segoe UI" w:hAnsi="Segoe UI" w:cs="Segoe UI"/>
        <w:i/>
        <w:sz w:val="12"/>
        <w:szCs w:val="12"/>
      </w:rPr>
    </w:pPr>
    <w:r w:rsidRPr="00B25565">
      <w:rPr>
        <w:rFonts w:ascii="Segoe UI" w:hAnsi="Segoe UI" w:cs="Segoe UI"/>
        <w:i/>
        <w:color w:val="7F7F7F"/>
        <w:sz w:val="12"/>
        <w:szCs w:val="12"/>
      </w:rPr>
      <w:t>This article is provided as general information only and does not consider your client’s specific situation, objectives or needs</w:t>
    </w:r>
    <w:r>
      <w:rPr>
        <w:rFonts w:ascii="Segoe UI" w:hAnsi="Segoe UI" w:cs="Segoe UI"/>
        <w:i/>
        <w:color w:val="7F7F7F"/>
        <w:sz w:val="12"/>
        <w:szCs w:val="12"/>
      </w:rPr>
      <w:t>.</w:t>
    </w:r>
    <w:r w:rsidRPr="00B25565">
      <w:rPr>
        <w:rFonts w:ascii="Segoe UI" w:hAnsi="Segoe UI" w:cs="Segoe UI"/>
        <w:i/>
        <w:color w:val="7F7F7F"/>
        <w:sz w:val="12"/>
        <w:szCs w:val="12"/>
      </w:rPr>
      <w:t xml:space="preserve"> It does not represent accounting</w:t>
    </w:r>
    <w:r>
      <w:rPr>
        <w:rFonts w:ascii="Segoe UI" w:hAnsi="Segoe UI" w:cs="Segoe UI"/>
        <w:i/>
        <w:color w:val="7F7F7F"/>
        <w:sz w:val="12"/>
        <w:szCs w:val="12"/>
      </w:rPr>
      <w:br/>
    </w:r>
    <w:r w:rsidRPr="00B25565">
      <w:rPr>
        <w:rFonts w:ascii="Segoe UI" w:hAnsi="Segoe UI" w:cs="Segoe UI"/>
        <w:i/>
        <w:color w:val="7F7F7F"/>
        <w:sz w:val="12"/>
        <w:szCs w:val="12"/>
      </w:rPr>
      <w:t>advice upon which any person may act.</w:t>
    </w:r>
    <w:r>
      <w:rPr>
        <w:rFonts w:ascii="Segoe UI" w:hAnsi="Segoe UI" w:cs="Segoe UI"/>
        <w:i/>
        <w:color w:val="7F7F7F"/>
        <w:sz w:val="12"/>
        <w:szCs w:val="12"/>
      </w:rPr>
      <w:t xml:space="preserve"> </w:t>
    </w:r>
    <w:r w:rsidRPr="00B25565">
      <w:rPr>
        <w:rFonts w:ascii="Segoe UI" w:hAnsi="Segoe UI" w:cs="Segoe UI"/>
        <w:i/>
        <w:color w:val="7F7F7F"/>
        <w:sz w:val="12"/>
        <w:szCs w:val="12"/>
      </w:rPr>
      <w:t>Implementation and suitability requires a detailed analysis of a client's specific circumstances. © 2017 ChangeGPS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55759" w14:textId="77777777" w:rsidR="003A434A" w:rsidRDefault="003A434A" w:rsidP="00E6576F">
      <w:pPr>
        <w:spacing w:after="0" w:line="240" w:lineRule="auto"/>
      </w:pPr>
      <w:r>
        <w:separator/>
      </w:r>
    </w:p>
  </w:footnote>
  <w:footnote w:type="continuationSeparator" w:id="0">
    <w:p w14:paraId="2F87B394" w14:textId="77777777" w:rsidR="003A434A" w:rsidRDefault="003A434A"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97522" w14:textId="6FAB020B" w:rsidR="00675DFC" w:rsidRPr="00675DFC" w:rsidRDefault="004168A9" w:rsidP="00675DFC">
    <w:pPr>
      <w:pStyle w:val="Header"/>
    </w:pPr>
    <w:r>
      <w:rPr>
        <w:rFonts w:ascii="Segoe UI Semibold" w:hAnsi="Segoe UI Semibold"/>
        <w:noProof/>
        <w:lang w:eastAsia="en-AU"/>
      </w:rPr>
      <mc:AlternateContent>
        <mc:Choice Requires="wps">
          <w:drawing>
            <wp:anchor distT="0" distB="0" distL="114300" distR="114300" simplePos="0" relativeHeight="251663360" behindDoc="1" locked="0" layoutInCell="1" allowOverlap="1" wp14:anchorId="3B530E84" wp14:editId="7162EB95">
              <wp:simplePos x="0" y="0"/>
              <wp:positionH relativeFrom="column">
                <wp:posOffset>3503295</wp:posOffset>
              </wp:positionH>
              <wp:positionV relativeFrom="page">
                <wp:posOffset>0</wp:posOffset>
              </wp:positionV>
              <wp:extent cx="3585600" cy="6815667"/>
              <wp:effectExtent l="0" t="0" r="0" b="4445"/>
              <wp:wrapNone/>
              <wp:docPr id="1" name="Rectangle 1"/>
              <wp:cNvGraphicFramePr/>
              <a:graphic xmlns:a="http://schemas.openxmlformats.org/drawingml/2006/main">
                <a:graphicData uri="http://schemas.microsoft.com/office/word/2010/wordprocessingShape">
                  <wps:wsp>
                    <wps:cNvSpPr/>
                    <wps:spPr>
                      <a:xfrm flipH="1">
                        <a:off x="0" y="0"/>
                        <a:ext cx="3585600" cy="6815667"/>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90C7A91" id="Rectangle 1" o:spid="_x0000_s1026" style="position:absolute;margin-left:275.85pt;margin-top:0;width:282.35pt;height:536.6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lpwMQMAANkGAAAOAAAAZHJzL2Uyb0RvYy54bWysVV1P2zAUfZ+0/2D5&#10;vSTp0g8iUtS1sCFVgICJZ9dxGkuO7dnuB5v233dtJwUB2qRpfYj8cX3vucfHp2fnh1agHTOWK1ni&#10;7CTFiEmqKi43Jf72cDmYYmQdkRURSrISPzGLz2cfP5ztdcGGqlGiYgZBEmmLvS5x45wuksTShrXE&#10;nijNJGzWyrTEwdRsksqQPWRvRTJM03GyV6bSRlFmLawu4yaehfx1zai7qWvLHBIlBmwufE34rv03&#10;mZ2RYmOIbjjtYJB/QNESLqHoMdWSOIK2hr9J1XJqlFW1O6GqTVRdc8pCD9BNlr7q5r4hmoVegByr&#10;jzTZ/5eWXu9uDeIV3B1GkrRwRXdAGpEbwVDm6dlrW0DUvb413czC0Pd6qE2LasH1V3/ar0A/6BDI&#10;fTqSyw4OUVj8NJqOxincAYW98TQbjccTnz+Jifxxbaz7wlSL/KDEBoCEtGS3si6G9iE+fA2lL7kQ&#10;qNJANGQ2yj1y1wTaekg+qCMOrv3v8opXslR02zLposYME8SBwG3DtYUyBWvXDCgzV1XsG3oEhB6T&#10;7zbc+8/hdJ6mp8PPg8UoXQzydHIxmJ/mk8EkvZjkaT7NFtnil28vy4utZStFiVhq3oswy9+gfVc7&#10;3XOI8gkyRDsSxB4JA0CB4x4i0O0p8Vitof6uIQ7GzjBHGz+sgdJuHYKPG91BT7iPEtJ/pfLzWMmv&#10;JF4tUR9h5J4Ei9F3rAaZgQ6G4UrDA2cLYSJaQimwHcm0DalYXB6l8OtEcjwR2hESEj6j7XJ3Cbx5&#10;vM0dUcbuwlEW/OEILP0TsI7M/kSorKQ7Hm65VOa9BAK66irH+J6kSI1naa2qJ3iEoN6gYqvpJYcH&#10;sCLW3RIDdgTSBot1N/CphdqXWHUjjBplfry37uNBQLCL0R7srcT2+5YYhpG4kuAfp1meez8Mk3w0&#10;Gfrn83Jn/XJHbtuFAlGBRwC6MPTxTvTD2qj2EZx47qvCFpEUapeYOtNPFi7aLng5ZfN5CAMP1MSt&#10;5L2m/Xv1D/zh8EiM7lzAgXKvVW+FpHhlBjE2anG+darmwSmeee34Bv8Mwum83hv0y3mIev5Hmv0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KUSRb4AAAAAoBAAAPAAAAZHJzL2Rv&#10;d25yZXYueG1sTI/BTsMwEETvSPyDtUjcqBNKGxTiVAhRCYlTQy+9beMliRqvQ+y2ga9ne4LbjmY0&#10;+6ZYTa5XJxpD59lAOktAEdfedtwY2H6s7x5BhYhssfdMBr4pwKq8viowt/7MGzpVsVFSwiFHA22M&#10;Q651qFtyGGZ+IBbv048Oo8ix0XbEs5S7Xt8nyVI77Fg+tDjQS0v1oTo6A1/VYYM7+/6TTdV24Trv&#10;17vXN2Nub6bnJ1CRpvgXhgu+oEMpTHt/ZBtUb2CxSDOJGpBFFztNlw+g9nIl2XwOuiz0/wnlLwAA&#10;AP//AwBQSwMECgAAAAAAAAAhANiTLcjrkQUA65EFABQAAABkcnMvbWVkaWEvaW1hZ2UxLnBuZ4lQ&#10;TkcNChoKAAAADUlIRFIAAAF5AAACzAgGAAAAAezCZgAAAAlwSFlzAAAOxAAADsQBlSsOGwAAIABJ&#10;REFUeJysvVmXJLlyJvYZ3D08ttyzMitr6b0vL5ehxOGThpqjc/SkBz3Mr9CZGZLNJ+loxCHVP0+H&#10;Ei855OXlvbe7q7r2qtz3zFgc0ANggAEOj4hq0utkRYQ7YDAzGD4zGODu5WQ2NQQD+wcYA2gYABpa&#10;GxjTwMymmM1nmGsNowGtNWA0FMEeRJje3+H+6gqn5+c4Ob3AVBuM1zaw//AAu3s7KIsCMAaKClS9&#10;GlVVoSxLXx+G3FeCMab13RczBCIDgJAexhhfh78vu54rL8ulPAReYj4/ho9cua6j63paN7TBujHi&#10;jy8pgAyMAYi0449cXRN0S8a3AQAEgoGTI6P6Fi+w3WmMKGo7z5bTxl10fW4MDJEjbc8zLWUAQ+TL&#10;k2jT64XINRR0YGAi0SOdgpweLD1un5wOwOZojNdkpA/Rn8YYS89qyI2juO9jGyZfEp62U+oKdpba&#10;QmqzaZ/Iw2kFycl/UbuyrVyZRbadK5PqatF5yV9Wz0kfyM8c3S755LFMnhyNRdiS0l7Wn7n6qR5k&#10;HWMMShgNzYaqyI07AkGhKA1gCqCoUMGCw7xp0MxnwGyOuW4w1xoAUPT6GK0TyrrCcDzA5fklrm6u&#10;8eLHH3B6fozdvT1srW+gVxWYTqeYz+coy9KBfdViNi8oQDw4833wr3p0dUaOt485UgeziE6XUeY6&#10;mvsuoKtDK0YqT0bbExLBxJEDBw+v1ObJOwEkToCrGOOBJGLDsG/3BW2oYWABnTHcAT9MDFIRn3wh&#10;oteWDYiB2dazEvCnTukLZ0IOKlkfgQWmR1Fd39dgPBW69Cy6qwvsbFFAwedzINcCWkppLA6Y0u9p&#10;u5KnLvBcNeBK6S2SN72+ijNJf3fp9GPoLDvkWE/PfWx9WU/+Xua0SjvWrYkjjEVAwYVjFvAtYaBX&#10;aZiyD/QJxjRo5lM0zRTzZoZ5oVCXBap+jdF4hPHVNU7PrnB1cYrLq0usrW9h/8E+ttbXUJY9zBoL&#10;9lWvQa+qoKjwMZEBoBZG8kDnKF4g8E8pY9tuDyKuv6zDFkU4q0RM7XPs8NIoSDbagKAsxnugd5G9&#10;dAZpvZRfwx95AOFrAejhbcmTEGBJAVfBIMvw6piNeWHQ9yQFHzYOFzoJ0TsBCFNNe2it0Tqoza+U&#10;mcTv4BNJ6KPlQVsRM8trnPMynkqoKScl7OTSjlk2o+QyuUEfAZpBxL+fCGXaWWUmuoxHyeuyIwWx&#10;VSLtjx1/y/jsKvNTAT5H62NmBD+1DcDyXEZOXkZKmgcRAGo8EcORj/MgVa9GiRq1mUM3MzRzjdls&#10;hrJ3h6ruYzgc4ubqChcX17g6O8b11QU2N7ZwsH+AtfEYQIPZ/RSzeYV+1UdRliClXKJBQYZoxsS2&#10;v0jnXdF31+8c2OamPrl2Fg2EVWYBXVPWfATPnwoLQlUXFTcO4JUDjgY+urdUkkhUtOVDT2X5SFM4&#10;HXJrkSbxJNx3JVkkCdGSAwmWgCF2IMEZtHRqAsiGFI4gklVR0r8pHyZTzrcjQV2eg3caRvz2VymW&#10;MWKNwvjy7cnJBhZHrWnElx4ePNkZm1hBaY1VUxqyTelQVkmNpJGolK8r0u8aNx+bdlkkZ66tj2lj&#10;0fhdhadcaobr5WYgy2YkJVEc3fiu52gCsMGf6Iy4Q7mmAqkeqppQ9fqo9QDNfIrx4B7jwQhrw0tc&#10;X1/i4uYOF6fHuLq6wPb2DnZ3dzAajTGdTjGdTNGragz6FuzheLPCLgA1obxF6ZVceXk9jc6XTZW7&#10;6n0sH6vy1W53Mc2QIba/+I9APovTost1HcBz5JmL9LpmHi0+WI+AT70I0wIvsUgwNMyEuMZSLTvi&#10;fDf5KD/t0+AQxLqEa1zW8XJHIM3gHhwmR8gcLUtWw6wHftCwTuDOxQDGTbh6mch1lVRNerD/DrzZ&#10;qInXPXLA2eVcuvhIUwhdgJ+Wy9HKpSjSsouOj0mLyPI5vlYJ5FKec+C+CFOW4dSi811OtezS07I0&#10;gomiGlhjpMIKCQMqKlRljbI3Qm+whvH6Ftbvr7Fxfobrs3McX9/g6P07nJ9eYWdnGzsPNjEYDHB7&#10;d4PZdIrRaIiyV6EsKh/hKLVaJ/+UaVYK1F1Hzji7ePoYPlopkGxdYwckI2FXmApYgBbFbCZEuUDe&#10;2FSOAWx+3hby4OSifY62AZvqyMnNQNWpNyMSAymocVPMgZGTDIJUgTGMdyYSWzqJqFkmk+HN/2Yb&#10;9vQIYcbSBhqf1uSyXfbHrlXwZJy8aa9RbrALB+TBPiggbqvD3nJBimebGZNtd0TZ8lgUtHQB8aLf&#10;SqlW1J4eXaC76vVljionWw77Fo37Rc4vp8OcI1hl1tIlX875SV6zIO+jGGGo7c6U0STBGIIxGqS0&#10;NVLNU2wDVQ1QlX2U/TFG4y1sbl1h/ewMZ2dnOD6/wJvXFzg9W8Pe/h42NjYAANc31+jNe+j3ByiL&#10;aiWBlwmfK9OWvTtts2hALePlY/ltGxPrPY6qbTGZCAFsfxiHWWGZkHec2Fx9DFkxMw6OvDNZ4qAY&#10;gKR+0B6AJgJ8Bzauro8wLUFfToK1ZT8GT99WcoaTQYEPE9jzorEHFLJIXUUkI3iP5Et5AQyM8zwe&#10;1AW4ki9rAg8xE7b/nKPJOQxk2s/ZUMuWRVorBzIpPa67bBab4ys3ZrsCx2UBTk7mRTPJFOg+Jupf&#10;NdBbhVb6fRUeurAghz852mndkloLXfK7QTrQg4AUKnCnMogYVkRjEwYGaNiOe30UvQF2xxvYevAA&#10;W2dHOD48xOnpJZ49u8RwvIGD/X1sb21AmwbT6RT9eoDBYAhSCgQ3WzC6A+DagnZdzx3LOjAXmci6&#10;P4WXlE7eeF2ka2QsyN9tNC6dgecpSVf4cy5qjvd6CLIIi6h+d0sqI4k2hZ1wQJzuytEO5GmBKjii&#10;D20nh0llt4fcEcNAax0ahWps+AJmkXEaLZ683pYWteWlLoTDYQrcl22qBi3JTdvh5GwlFwHmgHyV&#10;Y1HEnpbJgXdapwuMFwHVIlBfBICrgnnOoS2i3+VQu/jO8bYq8C8KLrtop+ck/dLnvRGiJTmgjYv8&#10;ZARvL4ooxWNA4RrVAGk7fkgBCHvqjbGLPk1Ro1wbYn+8ia3dh7g+Psa7N6/x9uQQz2/Ocba9hwcP&#10;9jAej2y+fn6P4WCEXtWPpvd2v3fshFZRYu5YxUDS+ovSM8v4WES7u422U7OOWkf1jOHfvhSsQyTA&#10;aOc1YmzmYmS0T5vIPmaCPvaUTkXQIFeBF/ng6pOP9sXCX6IeEhG9AaDZYTAWO/uREwcjnZiP2m0B&#10;UgHkCRALjsHUyZCfvHDE76g4niGuCyjm/f6x+oTWSA6nQNeYuFxy3arZbdbMDOJ/if12Rfm5I7XB&#10;ZcDX1U6OXu63rMPpwWXHopkL01x1JrKojVydRY4vBequNrtmT8v4SMtKZ5+eK/2+XqRALwiblKgL&#10;y30QJPO7riFK63jWQGRAmtDMpzBkoAZjrD8ZYX3nAZ4eH+HF22d4/eElzo/PsP94Fw/29mDuCdNp&#10;g/Fwhro/QKkqBzT5Dlx0/GuAMdP5KZHSIjrp+fQgoVfbifybwc1G9XyNfId6qjE97ioKl2y0LQYn&#10;n+X2vLGIWYComyaevXzMrJsJSk5E7ICIhBG/RWTe1gtFbZBrpzWIMikqO6NxUXbEPrVrOB6ixWg5&#10;aP3/hJbqA2PitG2Ddw2FlFosW1dUvAhwcwO+C3S7wCU3Q+iamS5zPh8DYKvORpallHLtpmC87Fik&#10;x2XRdip7rv8WRf/y3CJ+Fs2aSgnGUQEfedkfxo84Z+IcAYF3SrgUCuCGgIkjQMsCAnENAkGDAK1B&#10;2mDeH6L/6ef43f2H+OT9a7x68xw/vniOD8fH+PTgCbY3N3Gl57ifTDAcjlD3+iiK0rZoDLTRfrC0&#10;R1es/FRZH3Pk8n2rRDWL+Fk2aLqMnXGNPFK3y0OkbFqhsy/h6qVgjw5NiqjA7sRxTiAw35IjJ4+N&#10;uLMsJYdwECI9EUnkeOBUUVunmZvoKMwSWIy41bSCCTIHFfj2LU9drsg36YqLmQK7FQb6tE7H4F81&#10;bdAa3yvQzwFUp0yifi5aTceLPNfVzqrtpWWXAX96PeWHr3UBba5M2heLvks6aZooLd+l11w/demt&#10;zCkwYgTkFpE4RytN0CBKH/DOhCQXa2na8akNoA2BnEOwAWEBTQSDKcysAXojDD75XfzOwyfYf/cc&#10;z374Hi+++w1Odh7i4PFDjIdDzOdzDAYzDIdjKFVacI/2Bebvil3kIVc9lnnjZeVTPrp4yRljoNcG&#10;bRI7Qxa1sdDncF2xwEv8v5+hkfAA/IXPmdhJtKLc9hHubM0U8l4m4244AAHc0kyI5LltnlVa+1gu&#10;tzP1FsP+VNJN3obZwI1cy8g002E30cCW9BNAaYGZnCFFXMUgt8ghSL5WDVbSTRnLItlW/SVRdFdg&#10;kNKW1/lmt67ZSkojd+TG3KrOUZZPeega3znaXc4wVyb3vR3JL2Dc/ki+yE4D4Je8fJ+7XKwxfjYQ&#10;NxoiUBvCuJt2FKEyFYwCtJ5CGwMUfWx/+nvYPvgc7149x4vn3+P5Lz9gbf8pHj56iMbMMZvcYzRc&#10;QzWooYoSZAhaGxC1c3of2+FdR3awZeh3HT/Nuci42jndtG9E2TSyt3xy+5JnQcP7ZeWjyxha46g7&#10;iqNd4jwyON9u2N/jq3if4drwpBNZDFo3wqYWKJ2DceE4EQEKPthYpnEvSSxidHQ5CVvPySdmF8Hd&#10;uHIr2Iz3Z+4z3Q3TClKMifbQRx5WzBBybUleogiRyOsilIE/L/0gMmNhUZTNv3MphvxMrzuYWpRi&#10;ypXP6SHnoFK+l83UFx2r0MjJtcwx5M538e1BfpGnj561kXgZezR+gHNwkRMUsHeaE9pTOgZ7ACBF&#10;KDQB0Jg1GkVZ4clXv4v9R5/g7fPv8OLFMzw7+4DdJ59ha3sb06bBcFpjOBqhrPq+/bC320nxE7x6&#10;GkGncq0K8Iv0uygSCnwEvdrfqeN0qQ9wRN9luDyrYt7j6N+WUQ6oGJQNTOamOXLoaxwyEdlHUeTa&#10;BQRIRmGuiAhFIXI8haIheDBK7I8xtgqZVB9cNwQnLd37SYdpAXwrNm61IcBOnleQHeXHQ5rAaQOR&#10;XPxNHGXCTM6OpHPwDsZ4AVvAG7cd26cxgJb5KEfURu/BaZqEfkqrC6zS2UsOnCSPMkJfBJTL6Muy&#10;KY+yfFq20yFnZFzVsaTnFvVPLvuQO9flJMvcyZyAXQcbaBfG5eozyHSV4YUtW06hMQbNTKOoR/jk&#10;9/4t9p58ilff/zPevfgeV+db2Hv0GKpZx3w2x2A8RV0PUFANUjH9OIJdDvopMHdF8PL3smhpUZqm&#10;ix8iP2w9aDCwxrQcWNgR7q8v8j9d/LBj9FSiPIXlx3D0LtI3LZ3wJ4UUngcgh+S+igq0pXTRPnwi&#10;t1jMESdHz1H46xuPFkhNuk8/lsczF8LUWFmU5MtNu8/s6ciLRbwEUulgjelGrCVHJ9BxXVZB0kZX&#10;hNsGjLDVNVJF5FmXR7arpFq6AD4Fzhzfy9pYVmYZ313jexkO5PBiGXin17p4zTvlvHPio0xP5pha&#10;5JlkZ8jGFgliy+YZSoU1mkMhhcZozOYz0NoWPv/j/xEHJy/x5tkPePPbX+HswR4ePHyM+/kco0GD&#10;0QioqspHt67VrMK6lCP5WDZ9Wjal6/K2i3TQxXd8PoCyjxoDqmGZTXfJlNL3YO4rwoMmPxXUgreO&#10;igQqYeeIjJh94GqQpENMBFQwIi1hGIQYNo0glgrDAO4i5SSZEpcNTLWWTq2gQl/Ubs+D4mKlp7Nh&#10;bxsyFF+1LoJ8oXLbwa8640zbyZWm5DM9ulIvKR+LwCkXZUt6OVlWSW/IKH5ZQNYlw7I2c060S67c&#10;keLpKrjT5cCJKJ+TX6XxVMCuSDVXzhqnM8VIIF8DDU/RoGAabSNBRQAVgJ4DzRyD7Uf4cvMAW29f&#10;4tnz7/H68hw7+0/QbGxiNp9iNBqjXw8QnnvjZhwLxuAy75r+XgXgVzkW6c2Cd9oeIIdZOjtq3yQm&#10;+e8OxoyRtJICfCeqdNCGeVTwz0GieHtkGkFDsk4BTskTDxG/dR7sTKzdZAeWFCAFS8PbGQXAEzse&#10;25LxhpEHN8MySDtocbHgEI6D5QjTHJEuEvoITbUBw+vAxPoKz3gQc5sltpkNPCL9hMM43SWiZX97&#10;W8201YUhXfwum/GuMjNPg1DLq3XWi9If3bPdj3OYq8jB5xcFgMuupTpdCeRzniXnITmykNvBssBP&#10;cnHK+CjR8FTZA5gG0Pjo1GiD0o2OBiUwB4xS2HnyOR7s7uPVy2d4/eEVri7P8GDvAM18gvv+AGvj&#10;dZRFD1o7vvgZOETRwMsprUtxudnLv+RYFFEHQOcogAFgNeBu05U3E8k+lLyEFJzdex/i8SgS9jl0&#10;DcmPDC5JMEdwXwWA+S2MUk5HOjiHAL6+z4jLJPFz6sg9osZAzoXIUHK9fZBUUFRb0ouvBNkDj3xO&#10;uL2IinR06RqApxefcFQMoju2PO32s2EWpWb9GPdYn/IgdMReOOFHuCQLoPDG1i3HAjkXlV0ldZLi&#10;VVRCPPho1eh6lSPHf87ppGXTVM2qweQi/jpBvqWYTOWYAcBoAqkA2HbBxASjFuEcR0Z+EPjtj9bA&#10;FLlb9cHRgwU37cM7A2AO1QDzhkDVAE9/9gfYPTjA2xc/4MObH3C28QA7m7uYT+8xWltHXY9RqMLy&#10;xRGTGKPGGCgVR8CrdupPORZ1XHe7InKLnMDqfAYwh6dl6aUOpcvwSXywZxbX2BFBRNCuz7ibLThT&#10;aJ4EzBoXObs+8gAvIl9DDPYWmHySSDoUxj3wpl4RhGi4CDqd3eUAm1qn/Qwgpx1j24gAPhmshmBf&#10;0iMJGgGqTh9d0V2rzVzaxr1gZ5FtZO0vsNBqJXzGevGOg+ddQeSEvzwPUsYcUHfJ/jHBFxGJG98E&#10;Z8LpLYum0zKLjmWBYFcaaxXaso5sL4cpnSC/KP2SyzFxbzeN3dGiSAHET5kLHe7TAEZ7J6AUh2Qm&#10;RAKGmY7b9tEl4OkSDIzWmGqDerSJL3/vj7B9+A7v3rzC8e0V7nf2MdcKw5HGcDCyN1Bpco9ZD85n&#10;2TTpX/vo0vHiduMIIdRdxqsRfzleGB/TgczfJX1Hx+TadX3I9Cyj7fbYfmSHJqmAqEUeBMkFph/A&#10;UjbMoMmOJ7SVLKHmRZHR/QLAammAjJ8d+JHhx4ulm09TwgdA8anlu7h4ZpowImZsbXqddpY43k7H&#10;lwRu0pGl5rLKKzu75FuWf+5K73TS5ODFBwGIMEC228XTMjBelCrK/V7mxLvaX9QmlytXIZxLt2RK&#10;uf8t8moXYUU1jcFcW0+vIITSACnA5s6lJ4/byXp4GBAK+/ArA8xhoE2BjYefY3NnBx9ev8Th2RGO&#10;7m6wubmN+egeo/EG6nrgHETcWXE6ZPVjURTRNT2O5Fh5Gmijs5/ugFKdyu5swV7mN0Vn4ii43UoK&#10;h5HrYJxoB8oJj4FC9NgD6RO8ILbzeJbgd/6IisS8tLAr1wdxnxludGF3UfydWlpLvq1wJIrOglHC&#10;VpixZWblPHaW2Z4U1zeZ9K5wstHisfcFbgMAd1oiQy5XnsrWJUcaCa8aMPlyvvgCEG4FmoHXhbOr&#10;jBNKHYdMkeX4XyRDV5vpUa5CIGYSkBMent5bw7EPIjPGoGk0GqMxbeZo5nM0Woc0CRGM1iiLAkVR&#10;QMFG/ooIqijsTECmTcRoTpWmSMFoXpCzClMwaCYGWo2x++UfYOPiCB/evMT50Tvc36xhMp1hbX0D&#10;g/4YZVEmg301z5zTUW6q1zWFynnyVdoxhuXkepLewqpZ+uzQ5GdeB8rVDdDkx3G6Z9/3VygXXfI8&#10;I9qZmWs1a58GSJ8r4G+Ycu+J9RZq7MvAAXfbnojYiH8bl1haor8I4EXZtMdaT+AUnqyVF25FmabN&#10;hklYo247yYogOxjs+Lh+m07LVlk1uSaZlAgU/J4f2bcUr9XJ8+m5vAhG/mApnENfDOa5tE1ciPm2&#10;9Fr8GV76zwdXPyW465olrI4Di52BpL80kve58+gcXDqGoI19SR8ZQKkCc2Nwe3+H27s7XF1f4/r6&#10;Cvd395hMJ2JKqQFFKIsSvbrGcDDEoO6jV5Woyx76vb4F/4JAqoBSyk5/XecGgHOG46Ic459cxzfv&#10;TNDcAdV4G09+to7zo/c4PT7ExdE7TKe3WF/fwWi0gV6vBu+nJvADvhC1s+z4KZH8wilzx0EuBcb8&#10;SbDPzdjdVaSRSsxbigMM5nE0GB9a3IlKCBYSnnC5dJbvgRmIcAfctx3G7P6PyHvaYnGYHCuuHd5y&#10;mUa0YKeQgmnabiaSz5X379UVs59oTYrPtrwDICHe+HORgFmwXWRPhnh9Ql6TXio/Q5B8mqRKuEbe&#10;sXrANiIIydHJHKsEUb6skIESe5KzB07LRIve3i4pomTSM4wjcqYSezPP17I8/qIjF9lzkBvNYDuC&#10;wvTI5uQXL+a4BkQjVj8GGhqFJlSk0CjCVGtcX1zjw8kRLi5OcX15ipvLa0ynQNM0mM3maJoGRvPi&#10;qW1BFQq9XoW6VugPexiMhtjY3MTG2gbGvQGqqrJ/ZYlClSBV+GjHGz/xApoYhPynDJrZBFAFNh8c&#10;YGN9AydHH3B6forp/T1m6/cYrW+hPxhAqSLTabYNojCz+JjFl3+dIwaMEP0kpXKD0AN4HuBzSGzP&#10;a9FOGxysa3c7aoyCfYbA4oHKwXLyiCHHC/wr6MLgDdttA3cIg44BMA7qLaBTrBDjnnwqd6xYV5bh&#10;2bTPZsFPtB3akScZgZylLpmWh22coboENG4gEa1Fe9ERg7WBvP8hmyohivSb1gV4MTuWyd/DkJG3&#10;cxayhP8wCxIpDuKALNl/LtGfEjAWZm9Mih0BQ7g/fK8wtBC12+s4VknXSPkW/c7R62pP1mula7KR&#10;kwnejBVAykBD4X4yw/n1FY5OTnBycobj02PcnF+gnMyhplNozOzjywFUIEAVaECYz+cgUigUYXpN&#10;uKMCRQVQUeBN+QH9wQDj0RDr62OM10ZYG48wGq+hrvtQSqFXVihV0Zr+R9Nh4x06lG7QaAKVQzx4&#10;9DkG58c4PT3C5fkhZtM7rG3uYDRegypq8OBMdyas6k1b+st414+P4pmXJUCaHMlMPeLJlRDXMmCe&#10;RPZtnnxLq/GDNIaSgRXrhMGnrWMuS7LjE4IRjDtkit1kjrEQ1Qd2luesjfg/5jIzjmjxWkq2FenF&#10;Is/IazOB9qqHj0pFlLvIPqTGvA+LHFIM9B58A6v/omBoUYqEj3wfUfQZRctJsTCrC7IAJnp0R5cE&#10;XWnXj0nX+CC6w97S8122KR0Q/1767JpoGDtFlEWJeaPx4foK746OcfL8JU7fvsF8eosd1cOna2MM&#10;D3ZQb41R9/uoqh6KsvQDx2iNyXSK+WyG+/sJbq9ucHN5i6vbW1zfz3B9eY+zy2uc90pUVYW6X2Mw&#10;GmNtbYT1tRHWNzawsb6OYX+AqipQQoWIzEUeciFGytQ0BkYR1jZ3MB6PcHp2iovLS0ymE0yn21hf&#10;30bdG4AUoWnss3SUcyb/2seyRaK2ccc7DNoGw3RjYG+lQZZNz9OIMnuIMJPDcxHyGcjAPgByFDBE&#10;zJGfKRoToq3s0DXxbKDTcbhvPgLNEPM3w8DZJvHzlZaAcQd4BdAXDkhQ69K9BxFBrjsQsPRphbKe&#10;nxZo86aF/CNJvJ1lWrdUQl1O+S1bY1ol6s2NiZadA4BKwEwKLEJvH+wl9HJ4F0wk6GiVIwXc1Jl3&#10;Ymsra2Cy5RelhFY5yhxoRKPXTZ+10VBKoSgK3Nzd4e3hCV79+Apvnj2DurvB0/11fPrZz7G+tw8a&#10;jGHKEo0BCmP9iOaQGgSjgMIYFEpZr6nngJ6gmU0xubnF5ek5jg6PcXx6hpu7W9zf3+Hy9BLHpU3p&#10;rK+vY31zAw8ePMDuzjaGdY2qqlAU4kXiSfTGnadIQxuD+wYoij52HjzGaLyOw6P3OD05xGQ6webm&#10;DkajsV38jXaykJuy8WxBLq51H4s8elpu0W+u16bX3ionA90uXtKoI+aNtZdDR3KzHG0nsxHqARBT&#10;XB8XM33BqPUNweZ8EUdGGz9MRcshSvQmFeLRWFbXCOeC2y7T6dizRlFlbiOtw2Mi1/VGcuSNTzi5&#10;XETGkXlbhFBHMiaCmKhMzl7E/wHshQeltExXVOwpeA/MTprYBERgZSnGUeoy2izHosMkhu0zC3Cp&#10;OBlrZJxwJ80WbWlRIX2Yq9sVKKURdTr2FtXNtdGFB8v4idI1/o5QHxIChgyM0lDzCgYKpxcX+O7l&#10;a/zwm++gzg7xO3tb+PTnf4j+zi5MUWOuNebzOdTURkSzYuKiPA37GkEF4174qr1xFzAYQFU1httr&#10;GO8+xMHnUzSTe1xeXOLo8AiHh0c4u7jG3eUUJ7d3OD85xfGHQ2zubGN7Zwu7O5sYD4bo9wYoygpU&#10;8NPrCLwzhGBAZPzLrXVjMCOD/nCEg8ef4OL8DJfXl5hN7jDf2sF4bRNFOXADNjwJj3PZfGPNKkCf&#10;HqtMybocQdtAdAbUKWeTnUaWA3xbpu1A8rl626fekQMIbtYxZ8PlmNHEUbHNeZIJbxabGLUJ/pEF&#10;Qezwlck4oNfuui8iBSN45xHxIKJ678u6pgW+3dQBhN0Zvl0pu1dTjiZDcKa+bGFZJB81RNHPnIPM&#10;HawbKT8lsviNEKK7Vxkei2w/Z6eBXVHO8SHLdqV1umb6Nki0dEVoZ68JuVIeczzLc12Rea587nuX&#10;c8yd53QUbyMuW8Zh+EYW14ApYKgAegZnF2f4b7/8NT788ld4tNnDl//+j7G+/xAzU+NmqlHOpyAA&#10;BRGMcnchal6wLPyUmCNFfjoNwUBhDmj7QhHdGGiUwHAdm+N17D56jJ9N73F1eorD9+/x+v0RTi5u&#10;cPTuFicnl3g3Psbm5hjbu1vY23uAzfV1DOs+elXPvc7UAo0xGo0byAWMdTMoKKDRAAAgAElEQVRE&#10;mM40lKqwtb2P4WiM87NjnBx+wHQyxdrmA9R1X4zLMFOIlLpg6tWVXskZQ2oQyzq0TY+/tdvqmi6m&#10;58P7NZ0TdrfLMyZa+3DgHajZtv0p2+/y5SM5bGSajJ0++EX6JSu4aD0Al88cGSBaZfP0jY/SicIt&#10;/P5OTeZVzkAQyGR+cGPxzk6BRwaxvsKupIwMyRGlvTIziGzOF6wHv/kvkHBf/N2/i4IB0NItlFEd&#10;wSn8zE4iYyxnDuxyees2TkVSeTeak0H+zrWZtsEgKXXmu8sFGZTaRocMuWuSlxyvuVRPWjZtpyvV&#10;rpE8u4Zg0yq+s8gSLIhwfH6Bv/vFP+Lku9/gd7/cw1e//4doqiFuJwQyU5SkQQ7IYcSiAw8oBHvg&#10;GYPg2g0K8p6YAOhGY94AcwBUDLD28DE2Hh7g07t7nB4e4tWLH3H47hhXJ6d4cX6B1x+O8fD9IfZ2&#10;t7G7t4ftzS30ez3UVWmnFUpBa+2eeU4wRkNrC8JaNyAi1PUIe/t9XJ6f4uryAvPZFOubDzAcrTmF&#10;2xw9wKAg85J5hXela7pAe1HHCpU5G8ulXeI8a1dbOecEQGzfakGuoOd/OR64pJ3h+Ju2ovlzKC/C&#10;IXgw4A9nLGwTbBfcSEteIgHmedDy3JrAPz8nRsKsSfRpyQWb9A4p1qSvm7QW9G4caBB8H3n5nQxp&#10;0Bt+8yhCS74smAj65GZQbRuIZ6EpGSNwoL2FUnDaAcRyB0w0o1t255vksCNwCgyboNcM7x97ZCNs&#10;tm0TnYzaytFZlK6R5RbR4PpdWLKIJvMOZHbXkJuSaKNBpKAKwtHpGf7m//0FJq9/xL/7t7+Lja++&#10;xvVMQU0nqIwGlQUa0z0FyUNFRlFyIMOghAagoAl2sVbbKXdZ1Xj4yad4+PgTXF2d4PD9e7x5/gFH&#10;pxc4fHuH09MTDN68xd7ePvb397Czs4H10RqqUgXDtY1EijTGoJlrkFLY2NpFf9DH1cUFjg7fY3Nz&#10;gvWNTRRlL3ScGyghamOA7Y7Kuzq/q5O7zhNJoA/aZYezyrEo2gjXUujJBTAUPonBjkBQMH6+Jooa&#10;duqGGZE436JqgmAZ/kRZxsvobLDBqIwPivNprQyJJYUWFyZZLIVyMZ1p1WbjMkJBBP98nE5+xKsg&#10;uwEv6VcgPO9HRuWiI2xXhb6QoC6DQ7TaDV7cp64WKL4z4gX515GynJHNrADunXbfeZ3iEkTia/cY&#10;4uu5gC0F8ICVMiDKH9n0VdKuJFHKRgwsmJKyYFj0Clxd3eDv/uYXoLO3+JM/+UPUuweY3QOlmUAr&#10;whyFfTAZAE7ARAaJ7gd+KWVrAQbuiQbgzmuMgSGCAmC0feNQBYCUXZC7n2tAFeht7OLzzW18/ukX&#10;ODo8wg8vX+Ltu0Ocvz3E+ekV3n04xt7eFh7v72N/dxej0QhlWVrLddGq0RAvrLA8No1Bb7iGrWqA&#10;m6szXF2cYjqbYnNzB716EE3rbECRGELSoTI/2JUmSY9lswFbBq10Si4qW9bO4llF7FBi+kZ2W5jd&#10;iNsdSZbz56SzJf8iECPp+OlBIpQYQKnWbX+QHIdRGTZNGZRGroACeLajU+ZtwZE+DCX6tZrzzR3e&#10;FnwA+/F7tJceHGgv8B2+KxLbZB6NXx8SuOLHiez1jKFm6LXpG2Fb3lP7WV9ab5U0KNMKKTTxEYXx&#10;JPpxgV5N4EvO3vyshvWTzOw9jwj9uyjltHCm42QgElsoDQBoDQNA0xwl9XB7N8Mv/r+/QXPxHn/8&#10;R3+Eeu8B7iYzFJjCKAUyyk3lGtu5Uh9OYdoxHabzgZFGA8ZtoieRw1VkUCh3l56xdLWL6BXI7spp&#10;GkDPQFRgZgDd72Hn86fYe/II58fHePHjC7x89Q4X79/hx7NzHB8e48HeNg72H2JvZwdrwxGUInsD&#10;lHLKhE3hKHsPL/Rcg1SJza1d3NY3uLy6xPHxO2xtbmMwWgeoQGNsRKrAi7xtz5rztqsCfXeH2nbl&#10;Xuk2Fv70aWvcjoYxWhiYjFzFVz+4xf5tAMY+Cc6Dvf0/5MXh4n0Z7S7KeSId/DELERhFFGSUz2DJ&#10;XhrsmOQAFvpjD7FKriFTRIEiXljWoBOK5OfTnPaIyDvwiNMXCA5I7uv2fMdyd/EdntyZOYROc0XC&#10;gnhoI+oTSaijf3P2GgMgtV7+4jN2oEhfubRGdnYMF6RJuimwOmMlXwOBp3R8O8fgZzZcx+sgaJCE&#10;jRkxgO24CcrrGsY5h5byVAYPAxhl72KsAEwN8A+//EdcvXuLP/rvfx/93QeYTDVKpWC0zZuEB7wS&#10;YJQDbJLv9kaJBtoAjbHPstGNBnQDbezzbQwMjG5A0DAoYIxCUSgUVQ9F0UNRKFQFQSnAPtVSo9GN&#10;fUYOAYY0SAOqsf0yoxKjvX38mwe7+OrrC7x++RrPX73F6dE5rk6v8f7tEfYPHuDx00fY393FsDdA&#10;VZTQ0O5BaYU3Zru9U2NmgF5/iJ26h6urS5yeHWM0nWF9cwtUlG4W5LLRC6Ji2TGrplTSIzZg8imP&#10;NNqWBpDW7xpI3fm/eD+0qwEg3Q+MsI2NaXhjlreYyBg7RO+Cm/hmJylgKktLkATDBJjbRxs44BRN&#10;2tv+3QxERmskQATIOIH2YZxdhjw0z3IFhjBf4EjXxYhEoRPFjCLbjkwzCrLxtCVWmbxEybe0kEkr&#10;x90a2WEKLuGZ+IEgO5/QIW0tdqUe2uPFIA3mTeiuVkCUo92S2bDMeXn9d6EWnj20cuvi2VJyRhAB&#10;vAnrIcGO3Tjz/sb4QCAdl56vJbNwGPFYAyJCAwNohars45+f/Rbvf/gN/rvf/xnGu/uYzGYWxshF&#10;34bfthS8tQYBOqQw5o2GRgPTzKCogYJd9JwWBtPZHHPToNF21wvxSDQEzAlmcuGAtgSoQNWr0at6&#10;qOsadVm550IDem6goNyedstLowlzU6C3uYWfb2/h8y8/x9vXb/Dds+f4cHaM7y8ucHx4iaefPMbj&#10;Rw+wtbGJulc5B9bAcBrJ2DSR8QNdYWtzB7e3t7i9uULTTLG+sYWqrqE130QTOmKVhZWPPWIDZu0H&#10;wwtgvCynnwHM1tRQYis/IRQIDyRL5XPI4qO4YB+eFoeLYNphxITxZdwjDuAjKCYQDTxp+Py/CRGx&#10;rBowJ7eHxYQK/ozgXtQ31K7NMsY4lDYcItoYlWMuJL2cnKEuM8TKdty6YRTYMIE/lstH+mJjRMoP&#10;URiTqcgLbJtljLXMPLQdWJrWWe3wHrJt5wJUszVTu0/oOrfuA1/mjevm8uuyjF+PYj4sm17PbE+t&#10;7ShphMb35/ihxWt/wWnFAVbH5goYm5NnBSsARVnjzdkxfvzVL/HzJ4+xsb+Pu1kDu8fd3q0aIqDQ&#10;uH04mAGMQdPMQMamMIgaqMqg0Rp3kykmdzPc3dzh5vYWk+kUk8kE99M55o2yz8OpShRVhaIsUQ8G&#10;bitkgWpyi6IgFFSgVBUG/RHq/ghVWcJtdrE3XAFQcDc9aeBWA+VwHZ//fIxHnz3Bq9dv8ez7H3H2&#10;4TV+ffgWx48f4emnn2B//wHWx2vo9XpQRnmw1FF0rjCba/T7A9S9CpdXlzg7PcH6xibqwdDyoOP9&#10;9IsWZnI5xNSockdXhJ6jFeq08ADSxIni30BY4OWUii9nokoJc+4Bb4aiiIQB3Rq8JRKBsHgJeS4X&#10;TrAAa6QQ8bSFS1kQcTzzoGXdtPCqK1qW/EROII5+u9MbPEBjoOdLPvwUsmRKMpOe0xDVCR4gfgoi&#10;eftxIOSLd6UCYjlj/vPb/QAJdu06glvrjzOzgVUOTgv5vDb3q3Ag0fZQr6B463NKNZbX+HglnRks&#10;Gtt+3iacuZzVhbZyR4Z3zz7v7lrucLwE7nrJAG+MQVWWmM5n+OFXv8J2r8CDTx5h2pSAaUCKI27A&#10;52RFXcCAjIHWUxQ0R1la4G/mGrP7G2A2wwAFRoVCsdFDsdmH0cB8Pkczm2MyucP17S2ub+5xeXmF&#10;y5t7nN7NMKUeUPdRjGpsbIyxvTbGeDjA/f09yuocZVWjV9UYDIbo9/solII2GjBk8/eG0JDGXWNA&#10;5QiffvEVnj55jPevXuG73/6Id6/f4vT8FPuPHuHxo8d4uLuL0XCAut+PngRnVWzBX+sGoALra5uY&#10;Te5xcXaG4WyOtbUt35EMVosAOZc7zJVbdk52cpfxhYjcQyZyg1g6gCiw4IdR8W4GMpnavN2M4xYe&#10;hAHQ/ctCDCA3lXvgFzJEQMIDmILtseHLAe4BSARB8R5x0z7PZ40ETLmwHpI46YDtyuDE7493ztzr&#10;MyhWOtCAR4kdCJAyNtwKvHGQ5sEh8CLTARE9BL0Hxyd0JHasxI+C7rKZxQAtY9xQByD/UiHTOVai&#10;dgRBDjCTqAMM5H4cRJ6zIwUW6Td894xmZJXBccR7wGa3C0gYSJrD4QoLZxd8MpSTYyOnO4npighl&#10;MwdUYewDx1QPPz77HvfnH/A7P/sC87IHM7eLoN4j+dvZtZ+AaGiQ0ShIo6oIVVFBEaCbBkWvRrX9&#10;AEWvj6ocgKoeGiWCIn6Djp6D9Aw0n2I+maC5ucbN6SlOzq5wdHqKD4fHuPzxCM+hgMEIw411rG+M&#10;sTEeotcrQefAoO5jOBxjNBrbxweTAhoN0nbh0BBhrjVU1cenP/8DPHz6KV49e4Zf//Z7vPzuO3z4&#10;cIJHTx/iyaN97G3uYn20BlWV1rm5dAyniQCrwF5/ACoK3N/eQjcNxmvrKMvK3ZKvxK3W7VTDstxa&#10;LipfNBBicNTiCtNJoxDTYVIiKhbnck23AETLsgz2hSBLgFHgXQaBT5kgSSJ5/i6ALWozZiie5hIb&#10;vIyCQ0rRBl2UoRUAjWCixy9I3dgZSzu6b+lpIX5RTJV1asQ4EXyFVx2GT+IF+FA1xP7BRwZGfPeH&#10;O88BtkNvMQmkdwcHS9ehkLTbotkR1HgpnBzsjFN8T3ghIj+zj82lK5Y3wiaD3iS4LpIz3QTQjuCF&#10;3ozwBFHnMMZK20NO3UGahLc0nWMAlEoVaJo5qrqHi4srvPrhN3j8eB/9jU1MG0Kh3L4HDhEMQvRg&#10;DMg0INOgKgijXoGi14Mqe0DRR1XWKFQBFAUabd8KRRp2F48R0YJXXA+oaqC3AVp/gOHDp1gzM3zV&#10;zDC9ucXN2SlO3r3B+9cf8PboGK9evMMPdY21rTVsb6xhfXOM8uYWo4tLrA1GGK4N0e/XdheNsc+h&#10;gRN+Mp2B6j6+/P3fx8Hjx/j+h2f47vkL/PDL3+Lk/TEef/4Qj/YfYm97H4O6djNq7dSg7OAwBo02&#10;KKoKw7LE5P4eF+enGI/XUPeH9m1VxB0e4gheyOxaGU87Ly2TM7AW2AoDD9UotVm0R0mXRRlXP4CJ&#10;38bHUbZRUWkfwEAFPGK/IgoYMmHAxhial5+FcDZknKDsmixlgXYsljc4B1/uEdUSLP00WbQvx2Po&#10;RbnAKPTaAfAxyItBnwab6SwvemyDW2Tlh/vwWeP2piUAZfXieHXlldSfK62prbf8yoWH23y0KfhO&#10;Dztj4DaNH/+ceuoET9E3DIjknFokryvr02cSU307CxgH5MSyFdAsS7962fyrH2PeggyAjPa9nAag&#10;cJNCGFuZY9Hmiei7U1Hxl3/1X78tihIA4Ve//AcU02t8+sWXmBoFA0D5AWyZ9KvEBJBuoNBg0Csw&#10;GvRRDcao+mtQvTWgGMJQBQMN7QSw24XsHZWsRaXsoqn1PM5I3EPnTaNgdAGtalBvjHrrATaffIIn&#10;X32Czz/bx5ONPobTG5x+OMSzd8c4vrgBTecwusHd7A6Tu1tMbu9hUNsnYRYKyu2gsFNFwrQxKPo1&#10;Hj58gKcP91GjwYd37/H+3QUm0wYN7qGUQln1oEobkdpX0rrdNMptE1UKvaoCDHB3fw8QoapKkIqj&#10;JN/bDI5JB620G0DUSQE+1DN+AIkaIVJrRaZyNCXGIr77t1JJJ+WvuX52kbQRUSPjkl/acsBu8/Y2&#10;UvYckchLZvjwoE7BaRNHeJ1TWVfOuLbciy5aYbdwCtbWA3r72QR/ej2y0xHqy6g06MDZDuI8fATn&#10;xGdaS3RBZtEs12HZZH/7Z7tzG7LvhW68zmA3HJD4k/0gNZaWWbSO5PUpaSW57ugPoX9lHdYL37TF&#10;iggvRnH2ENEJXZGbMTNvbFMQfC3cvcKfbMtuLQqeNyB0lPFMpLn9MFvkMjE+tHjtuBZ9d3ha/J//&#10;1//xbdXr4/DdO7x49mt89cXnoHpoHzLmti22VnphANjdMlVZYDgcojdYA+p1kOqBSPnFT7iXbSz2&#10;/22FKVIoiNwNUy640nMYbTAtxlCjbWw9eYzPvvocX39ygCfjEsX1NY4+nOPN4Tkuru7RzA2m8zlu&#10;bi5xe3cDDbvuUBQlDAEFNGAaGGPQaEJ/uIZHnxzg0d4u9NUtfvztMxyeXePu/h7GzXbKqoIiG5lq&#10;YQgwdrtl1euhUAr393fQprELw/zCEfc2LdvvqTHnOzP3l9NZ20kEWsZwNJcbjEm0kaCUpBM5CIOI&#10;Tldk4QcqQ5h4sAw7fdZJAEOKnEgWOKRTgKiTWFqQWe5u4EiYAUH+C5UJYcbF448djK/N/cllWxoU&#10;ckGesByROE/+RziUcGT8GaK8oFsP1EY6dwFasg+8DhGXY127/mVH23L04tPzJgKHLpuV0XxaTh7R&#10;bILCbFiyHexK9rlwyKKulIOStr3MCIAu+Up/56611Cl/g8e6oJPowH3xfceOucuBdvHU2szhxlbx&#10;l3/1X76dTRv809//HbbXK2zuP8ZkTugVdpeKpsoZfogYDTQUafQqheGwj95oAygHKIQhEezedxDc&#10;rUVhMS5VdEvZsFN4TXaqb/vTAFQAqkRhNJQx9mFmxQDV+g52nz7Fp188wWd769jADFdHZ3jx9hAn&#10;1/e411PM9RTTyQS3d3dodIOqrqGKwr1b1m6/nOs5GhQYra3h6ecHGK+P8Py757i6vMb55Tlu7+9R&#10;VhWqXmXBnhdm3SIvwe6u4Ucyz2czTGcNlLLvstXCeFmTobPhOzDq/MzR1emxTmU0y/VUB8hH1IHI&#10;CNttSyNrr/ZrX48tgQGOGDhIA6TjpqLwEB5kWlGLAFj/3cR1jCjryRse+GFQsUWqVAXOBxgGRxf9&#10;M1hKNsVQRueRu8RYyilEE9yQnM6zDvw4cQPXiKiQPxh8fZ+odIcJ8nEWOzJuyzuNnC2m31vo63Qk&#10;/oQeI/1lbNz4Mq4nJZCxI0vblfRcfW8fLFvimFs8eFNdvmslvZYDe+YwpI9EBzj+FkXjxlOKF1ZX&#10;3Xkn5Sr+61//9bc/vniL83c/4IuvvkaDHohcBGEI4BdykF0C0dBQMBiUBv3RGnrDDaiyBoHcXZ82&#10;Vw0VPBIrmw0knQq2PLkDJsVvB7LkvPaUMs4ACTBzGDOHVjVUfw3r+/s4+OwJvvhkD3t9wvzqEu8/&#10;XOLt4TXuJzOoQuN2coPb2zs0c6DXq1EW/Co7DUUKjTbQRYWHBwdYG1Xol4S6UHjz5jVOTs/QgFBV&#10;CnVVoaDSvrJWWWTgTrApngpGG8zmMxCAsihAxI+8DcgnDW+RQfH1rrIMGpxSCXfDEuzrC7vqJoPS&#10;9oKnmbabGhOJvrWf/IwgEk7GRu/G80MgKuxd01DBFhxNBfLgFAAucTCSa6YrwNzza+BXBUwQyMti&#10;Qh4llBFys+2GqbV0AsK+O/7C6wgtTU2yORNkMQhaZJZklOb5FjMM/iccUBhXQtfuX0hxBCa8LAgM&#10;5GzSdMjXgirfhrNJKZug2QlyRuiEZTFBTqmXzkjW8wE/y/MzhGh7L8Jjpb09xPS7jhzAt8twG0Ev&#10;/AiPrAwc/nnbAlqP6Vigu3RnGgAU//t/+atv//nv/x88fLiH0cY2dKNRKN5nzO/tbFw6AoCZo+4p&#10;DIdj1MMN97o8thtOSyCKQAB2sAGAUuZsGRkVhmtEIWdrB7F9pyi3qVQBRQZkNBpt0BR99DZ38ODp&#10;U3z26WN8MqpQzW7x7ugIH44uMb/ToPkM09k9ru9vMZvP0Ov3oaiE1nMLxrBovLm1BUKDL774DP1+&#10;H+/evMXbt29wfnOHRgG9fomyKqBQuqgpLOYZgk/VzGYzgAhlUbipY9BTNGiXgP1ikLcWxdFOAH0L&#10;8rFRRhCZ/MHRkf2mWm2F9sPCYwAXLgeEB5FxPl9BubmPjxwFCpLTCw8MCeq+bVc6RO124PhR5cEq&#10;RKZwA4cEjWijQ8y0G5BxOsvXY9rOPlnu9I9BtNUEGO84YpaRqsfCuL/ZY4jzceTteGaHmJSL+044&#10;S0qcI7eWgCRkm8lfLDRaQrPO0/WjRUAdlQEvuObryfK+ec7Vizy3c3XeC3ibkX3u+7Jb3lybucMh&#10;m6MrnE9HPU4H+rUtBNk5JbYsXROtRRlC8R/+w//6Ld2d4eFnX6OZz8VDw5hLAyINMgVIa/QKYDwe&#10;ojfaQlHWAIUXckhOs17QNcoKzCkpBTF/LaB+8MhpOQdGCnOYeQNteuiN1rH5ySN8/tVjfLG9ht7d&#10;FCenp3h3eY2ruwlur+9wfHqJ27s7FAWhLBXKsgJg34ZV92rcTae4urvHV199jQc7m7i7vMDLH1/g&#10;8PAEc2Ogqh6qqkBVlChAbvcQPOAoRSBFmE4mMEaj6lUOYEL6Rg6AVK7UsBaBfHugmNb5GOjTI9AM&#10;jzOIgbvVNwx5BNgXmBjXrhH1hUwyXIQEL+vAfWrElZEAH2iEwz9Uy50Pd8sGUPdrwAL8jKAfg2YC&#10;5iy/cz5uYmttkUFwwUFeRSbwFPDa2wm1a8X9LnVGCAvgMZlAh0K51ngTiW6KKof+IQmE7ABW/LPx&#10;TpgNyn7vWmyN+BPfQ18JgaSmOkGeQp+BvK5CUBGXS7W/6Emfq4M8687EbXQOPwvw0ft7hQOPynXw&#10;FTDTVin+l//5f/j2y6++RNnr22fIqMLufuEKcLlLo1EqwnA4wGC0BlUObPM+zZaJeDIgxJ+5vG5W&#10;SbkOzDmQIDsMlUBRolANAIO5KYBqA2sPD/D0y3189nAD4/k9Tj+c4cPRBa7vpribTjGfTfy2yEG/&#10;b5WrCPVwgPfvP6CqK+zu7OLRowNsjfu4ODzDm+eHuLq6gSkb1LXdxcM6A2AjQW1/lWUB3TTQurF5&#10;eyoC02yKzogXDaAuZ9Cl6y49JppLPqVN5emHc+wMgNipUHTN2mnYSeWBzA0CDzkShKjDmcnfRgJ9&#10;GLgh2pZAKAa3kKMN9MIBcyMO0AmhDQmykrDhMZm0LZNMkVNBO98a9y8CQVE3cBjKBNUmzinRAdOC&#10;+B1UHQIB7+64L1gEdlziYJ37doTOZPvBsbSPrqAvPecdByXX/A+WPfy2p0zcF9SGcumUOgPPDL8A&#10;EKeNnA47HCGDt6chbMLP2kS/sBlQZgaaBni82Fz8xZ//b99u7D2BaeZWaFL+UcMBfBUUNej3KwxH&#10;m1DVSAwc7cFptc4Bcnmj3BSk60iVnp5X3JWFfatVSQTC3L6sRI0w2NrF00+f4On+BmaTG7w5PMTJ&#10;+SXu7qcYDka4vbvF+niMuq7Q6Ab9Xg+z2Ryn5+fY2NqCQYGNnV3sP9xBSVO8ffUSb99f4HY2QVWX&#10;qOsahU/52JumOC1ARNDaoGnmtgPc9lX21rwTJl56acsvPxfuTRaOoa1XEn9xuwklcLomjsLivkvr&#10;ynNEvA3XtScCGy5GgM/ZBwAN2w2jdI1zKABF+6L9IqxH4kDP6zexMXkjSzRjcAvqAjU9pIbIUlx2&#10;F/x+baFlpylHIYnq5GWpO09TolhKM3YiHpQjII9BPtJPyoenHxxxcDCZ8lluQsDn283sFlnlWBqc&#10;LCKVykd+pMWLoS0ARrT7rb25YDWe246N7dq75agc91/obi6VzvISR5eMcVnGGIPi//7rv/x21jQg&#10;pSzAkwV6kNwBYlCXhPXRGGU9hFYllGkcd8HbeAPJAHD6e1Hk2eUZc44kJ7C74woKCgUptx3JiQUN&#10;MgpNOcJ4exeffPIQg0GBd68OcX52i9PzC5wdn2F7ewtb2+s+vdTv13j//gOGoyF6vQqNBnr9Pg4e&#10;72NnaxOXR8d48fw1Ts8voRVQ1hX6VYXCtgh+wA4ZY1+PaAj28b32ufoetIjCrg42gw7n1yV/bjDk&#10;jKB98LWWWwljvOVgZfQHGPEu3HCd23bbJuGec0T2nInSIZBZDReNKDsT8DYmtwYan06J7iKHGOPe&#10;iYQ97qlupDxOYhjevseyi8mqXSOSC4SSnsjOQC66uX4ge894BOoyxSkdJg9g4URCLwUCHCT46NCk&#10;OC5siQEs94/BKKId930aSft7RjwgiU8GNKFjdrRGyuv12Lbj3Pi3NDL9HZVL5BR6Nb5C7AvCZ36c&#10;SX66dJJzBEpJcEeUzoqOll7FOdaTs+FVA+Limz/7z9/aCvxcda8tNyg16oIwXltHNRgBqrKV/b4z&#10;NkIDmLawXcCefu+qw9e7FhtS5YNgd2w4hxXn7+15q+wGjVZQVYWDg33MZhpv3h7i5uYek8kMg0GN&#10;Rwd7zlyBfr+PyWSK09NT7Oxs+ZuqJvMGWzvbePr4IWpFeP/2Ld6+O8Lt/RSqT6gHAxvVE7mHu8VW&#10;pd3WVKUUWsshnm8TGd0qOkn1mtN7xiTcZzv1ZkzaDgJwMy4lbRCJuuA9y+n0njwQWsNOQCEZgnIw&#10;Gg8kAuh9u+5PTM0NElsROvIMCz2QI8aROQ84fzOVB1UpT/gdfVKg5z1PCpbMtLg3JAxuqZOgDf4X&#10;6z3tYwY3sjvbUvBLQF7qhXkicnfVRvUh9nOH/g6Luqa1UCofUcE64d0sYa0j4V7wFKe0REdLJyb/&#10;pEMTHcLvkPDOwOsx6LO17zzDTxce5R1i4lA6yigSsgB2K6wS9GEiWZDYcspP8c03/+lba0y8h1r7&#10;Aa3IoCRg2K9Rjzagi75VgpGgIyelbc+UKmcRiHfVydGQ5eJb3mU9FdWLv1u6TaOhigJF1cOr169x&#10;fz9FqSrM5hN88vQA/UFtpzxFgX5/gMPDD+j3+6h7NfhF4LN5g7KucYKB/BQAACAASURBVHCwj70H&#10;W7i+Oseb169wenaNuQLqQY1+UaCwD1u2m5aYXR12G0lZfZ/I/dDLZ4qdusrpLr4GsdgTj7TwzBtK&#10;rqURMRKdw+vZ3+7NAOceVU3g3R0iukrksDyE3QZwUb3FhTTNROGDETdJVXV9AhKs+Hk3LcSx2OKd&#10;UVBJSEPa+mCHDoAXDvxKgQRQBiCOThMH6wHQ24YJfDBACnn97mKPKtHUyOktczgaXSDFEaTfholY&#10;xxB6DHmrAEKsv3ghN7QJn4KLbaATaCMwj52iSceNtAfK6z8Fx1YfANky6X0cWd3JcYduHfN16dT9&#10;+k7GLkjw0EWvnOuwzU/waSsbg6pXoh6OQap0jSu4vZStzkA6IDLHIpBenk5YfiyrL9sxMFBFCQON&#10;nd0tPH68j+OTc2ijcXF2jVcv32JraxO6aTCfzTAc9LGzvY3T0xOsjdegqPB5vdlcY0oKWwf7+JPt&#10;Ab779XN89+vX+Me//VtcnZ7g68+/xIOdXZS9ngcdbxxaYz6bWg/d63FcBp/D5TGDbv103cCRGmPW&#10;MfrfXToLnzyWw5hOjT2AbctxCyyWjzGIdsaI9hIuWrL5KJo4phfjWTCaOrScXnz7vpiNRF0PWHDL&#10;sJTbIWVtyw8iJyP5B5mRCQ9Mi4h5j7F8HBjOB8ldMl5OqSuhO+Gk2748pIcW5p0dj9Ktioa8vmMH&#10;l87fxLWk39Bhry19OPmFNJE+23ZuSxrOY5m8+JJIF5CT4z/CsSyx8JNlCzeUcr283j3PnofFEZ6U&#10;Nz2Kb775s2/h0gXMvIuvUJXAaLyGsr8GuwSlQeB0xwphZYaRXGSZfq5CR37y91W9cfhttzpqrVFW&#10;CrfXt3j1+i2m0waKFLSZ4enTJ+jV9pk0ihT6dR8nJ0cYDoYoy0oYtH171bwBCjXAw/097O0OMbm+&#10;wosfX+P06g5zIgwGJaqCbwIKg824m7HCLAqI3o9Lbf0t0kmXw+zStbU3GclHtcSf/U2UN6iwo0bW&#10;MQkNBkQ77GyROJsry8l27Z9/IbC/FAGFk5PkIOzQl1SA05z4P9i5wP4WEOQCF3YKzD9BOBLf8+F/&#10;IwZ7JFiGX5suCuDWmqlEICoPXpRNolzZ3gKw4MjXyw2E5/csWZyk3PdWF8RjN0T3iX1zX2V0letX&#10;SMcnzDAy9aha3sH6McVq55KSDSNPtOWL6bS1EjtpBvqkDETfpwaZOUrmi/PCBgpGGfSg0K/6KPpD&#10;52Vc9G7mAAr/EKnA2E8/0vr5nSDd5ZfxkM4S5MyDyPhHG+zt72Jrc4zJ/QV0A7x5fYR3797i66+/&#10;wHymMcUMg2Ef4/Eazs/PcXAwtHojZZ+rA6AqSjRNg5kh7Dz6FP9u6wF++M33+NU/f4//dnqM08uv&#10;8NWnn2F3cxN11QvPZ9QajQG0mUCbOXpVbR9uxlbEEXDX4FtBt7kBGKVB/BHP7OK2ZLSrWo6i7Vwl&#10;wMt2HS24qbZbLGdZQ4oIALRbAzIIbyRjHk2QwyMCzyiCM1o6w5NM+d/8F3asyIwTt2vllAMwgCAr&#10;zEianhX3YAXZJbzY5g6diepJ2jK3kQrTmim4S67/LBaZWBhRP6uvoNYM3QTA0qqU+JQcGadrI8a+&#10;Ae828QYjmHD9wjOxLM+WXhKH+99dd76mz61zQoqnE8hnzzMBZIEbMBE9KVsapEjH4f2PfHiPc+7x&#10;rRkB9nN9rlrTWGOVRsqgHgwAVfJ9+DbaMgCMttPPBECW/eVWyReB+aLovCuKz9HI0bS6sdG0ciC3&#10;vb2Nhwd7qCq7PjGbzPDshx8xb+zz8xs9x3yu8WB3Dzc3t5hMJl7xxgBnZ+e4u79DUdrdINOphq5q&#10;/OwP/w3+/f/0JzjY2sCrX/4Kf/e3v8Dz169xdXdrn8/TNB5ktG58esgYjmmN//exRzY66tSP3enC&#10;0bgJSV2wGXK+OTYb6TRlZMtAqzJ9xIYZIng7FMOzbwKPggtKZRKgnwMXMWuRf7mD7/wMZUR07UYe&#10;YbE+wZEm/6VOFfD5Yw6uJK+5tFLWOUveWjJ7Nlp/clJlTJQtcH9OX6ISP9kRchYg5MkdUR9xfZal&#10;CyOYnuwDp3vWVbSjSDgyStqUTjeWz+knG3swv8FpdGKVly3oQbYFqXMxfoKsUj9Cvf63DUC5AXK/&#10;SRT257hjnc2mtl58882ffktEPl1DBJDSUD2FhhTqemTra14VZyWECIo1R+SXVFrHKumYHHAvWpDt&#10;iviXOQTXn94wAPu2p16vh+l0grdv3+H2dgKlCtzd3ePp00cYj8d+b3u/P8DNzTWm0ylGoxEAoKoq&#10;nF+c4bff/RZlaaN9gkFjgLkxGK+v4fGjh+gT8PrVW7w/OsLcNKj6PdSDPpSbEbClaG0Bj0D2EQDc&#10;8WgPDilXl9ypflKHG34HEG9Xj9uI6yzug3xfMCCJdAfLmotLfIgj0jWWE9itlMZ/D8zzfDMMzpxu&#10;ZGScRlT+gkfJwBCnRloBTyaHz7oKkTZ5Wf39AYqB0Pj+NhSPHQYJqUhLi0HRtNG3JXfcb5Y+ayvM&#10;JjxwAX7B1fabq2cQra8EOZOxTkG3qRb9dZMH6vY5GxBE6zpJmxwy8K6tSBaK+5ckD/4REyZazPUV&#10;aTGP3Lb/9HAj0tLMC9M1ok4yHqO6XiogUrholZ2qd65EKL75cwHyRDDQ6PUqzIzBD8+fozAao9HI&#10;piR47FA0DCKwTNuWYLJoBRiCRqo0eS69ni4m5spl6bFiXWhl01UFqrLAq1evcXlxA1CBu/t7rI2H&#10;ePL0sU1ZGYOyrFDXPZycnGBtbc0/E7+qCvz93/8SP/z4GqAS47UR+lUFMval5mWvwO7DfTzY2sLJ&#10;4SFevHyBm8kEZb+PYb+Pyj2P3jiAaJq5ZVRxNOw6M6O/RbKnRz4nn/vNNGLAzfVDrg/Sa4v6hoeg&#10;bVfWZVvlaD++ZhHWvQheph84HhGfFnz5csYpIQxqP0jgkir+nCvv7+J0wY4ETP6jtBXRnnjuuKQt&#10;P1n1YVeS5DWOgH2UyPOiVP8mgJcE/PY4stf9vRqej9AWO4MWCMKVQ+Df24/kRX4KR5nlO4cXmXal&#10;LphfqV+eQXl2fMUU5ANAB77smfRBZlavbVsPz6XnktwnQY8Wuk2gv2DchmCAHQd5Uw8aNP58sFFL&#10;tvjmmz/7ljvFwKVpeiP88Oo1Do/e4fLkPQyMBbOitBG9CswQG8SCBcGFq+Sp0sT3ZSCfAlvOYSza&#10;VUEguwfVKUNrg6oqcXV1jcPDU0wmU+hGYzab4quvv0BVlWi0Ta30+wNcXV3BGI3RaIz5fI5BXeP4&#10;5BL/9OtnuLy+wc3dNephjdFoiEIpGK3QQGG0McCTxwcoG4M3z1/i7OQMTUHo1T37InFOPTDga/vq&#10;QnsnsnvDFfJyLdJvTnc5vSyj1+6nfBtdfdRFL7DEZWQc2XY2fM0/uhjxZQ/aghLrFYj55hgpHXAt&#10;3v0k1lI1xoSnFsr6GRqx04v3kDMPVup2JB6Bv81dtOYUC+JkVz/Mur0z5Kjdn7efFFHicrGTk3qG&#10;aDUEBuJqzkYAt7YHB/i5GQhifKEAbu3AhuKK4qsEcpMUk9dSdoMs7QDVsB6tx7Ff+LvgN1hXIpp3&#10;Cm39pLaSy4v5Pue+pNBHcuNV8Rff/Om3hgxIaRg0qHslLm6n+MU//BNIN6hLhdOTD7ib3aFeW0Ov&#10;1wc0BTthYyPKPkL4Y3bPrArykl76PVe2kxbFAGOMQVn0oAh48+YNri7vAaVwd3uP/f0d7D3Ygm4A&#10;KJueAYDzi0usbaxDG42yNBgMxvinf/oeHw5PcD+d4ubyEnPTYDgaYFD1oGFgoNCraxw8OsDm+hCn&#10;79/g5Zsj3E3vUdcV+vUApSoBGCjHl9aN47lwC7LG/9mBT51yd/VJzinm9NfVT+F54/G1tO4q/ZLj&#10;k/tFZLAhrT1Ee4yr7rHF7gmXfqePG732p4uqjBg4vn48vfdgl3NY5O5aFaAQTcHFoaBcNO6iLvGQ&#10;PuIRKc8LniO9GSGNGN8WLBn9BGolsypw9GgvRnXls+MJYkYmuJHOzHi9i6gfHPQJPric4DW0C+9z&#10;rX4Dz+FInCDrJ7EbUEhxyXYVyOu59bnCtdjW2vZN4MeoWLtS7CQp0AJMFhu9bSVyxPSDvNEYdjJ6&#10;h0UUdjoJ+zAEFH/+5//5W0vboFQK/cEAv/7+Ozx/8QKzyRxl0UM97OPk7BhXl+fo1RWGozGUKqB1&#10;eFk0M5o7usAlN6gBRELKc8t2SeScxDIgCfvDrVaM1uj3ezg9OcXR0Snm2tgtlgXwxRef2U5TAIxB&#10;v+7j4uoSRIT+oMakMdgcj0C3l3j5w3NMpgp6bnB6cYHr+3vUvRrDwQCFKixwG43tnR3s7z/A/OoM&#10;Pz57g9OrW1APGAz7qIrStmfsW1J1M4eGfRS0ByKgwyC79btIt2lftXUMhHfUGvdbtqs6aeTqhr9F&#10;9pCWVW15ooEZMeXPMZ0AlY6pCFQZaO3ZXFrAT9vloJQ8mxgwPW0KbQSkDn7BD3Z+aqevRhFNeHtt&#10;A1xYiEMyYwmNGJ5FRDIIwBf6DG0GHRrZjryGuBwDY5BNFIdQCbeRi//k+OXfMmJ245YbCHyF5fyW&#10;bZmO7/w7UwfkEmF+vcqVM0HXkU1mMU32P7dnPC32en78gFNs7XHRskvZV6G3AYLNyds92QZ1XaMs&#10;axAZXFxe4OzkEncTA60IG+MR7m4ucHJyjKIoMBqNUZYloO0iWAoHy0Ab6M4N55xCV2omBXFJ52P2&#10;3PPRmAZlabdBvnn7DpO7Gaqqwv3kDk8eH2BjY93myo194ch0NsXV1SXW19ecV9c4eLiN/d0N3F2c&#10;4OLiDpO5xvX9HU4uzmHmBuPx0N1JC8xmDXqDIR4dHGBYA+9ev8SH96eYo0G/X6NX962utAN63di3&#10;TxGBqADfYerlkKi7QE75e1GOvt1nfA3g9AAPZhPCCvD0Nl4zkf2SHdH+fOocuA3pRALvjhdp2aTh&#10;7zIlCQR8nQHGDi4LHfwJpLtIIsdjgNbs0c/c23YaJT8ijA5bM+0pBlF48PDpEmLeBF+sLgGkse7I&#10;bTpiJyCuM7A4BbMu+N233mFKe+J+MElaKGk/dkwBdKKby1gX0rmI9JX/42vgWDlkDiS4e13zXcXE&#10;PZrJbsrfuWvJOW7Kyw929O6CHD+Cn1BfjE25JSjNniXts91KllKQl47P8tXui+Ivvvmzb0FAURDq&#10;uo/7yQy9XoUnjw4wn81wdHiE27sJCITxaIz5dIqTo0NozLG+vo6ytHdwLnrbUw5Q0mtdgN69CyTf&#10;jizX2sO8Avhx9DMY1Hj//g1OTy9BSuH68gbra2N8+vkjzOdzDx79QQ+np6eo6xrDssRcG9BggC+/&#10;+gxfPN1C01zj7PgC9zcFJvM5rq4/4ObmFkXZw5hnREZjXlZ4+GAPj3fWcHL4Fs+ef8D9/QS9XoX+&#10;0OX0YfeC66aBhntOPZF7DWGIRb0xdvRB+jvnOLO6adVl45ZAHECfHUCox+dMUj5tO0SAtl7YT87X&#10;0/353tlEVs6D3dXhSJ6RBYB/ixXbTYY/ljlnu/68SM+y/uXrs43UiS/jgEucj3QfoabVAzyPso9k&#10;RBqcqefPyw3I7YvBeRgPTP4ZQh5ouKfD1koS5UJHkfhNLT2T5FUEB74+tSNWT0/wD39d4kBsh15f&#10;XtcJXgj9pM/b8v8i/Yjv5MmHPoPwGcJm0k0IYVwGfYVrse7INyLLecMWgB/LGpmN68Diz/70P35L&#10;BPTrHqqqQqMJ82YOZYAHO5sY9CtcXdzg/OIac00YD0dQaHB2/gHTyQzD8Rp69cBu+RN5vY61gk6w&#10;6Rw84vyyvH7qBJZF/2kbxhiQUtCa0K8rTKY3eP3mEHd3UxAUptN7fPX1E5RFCfcGXPR6FebzOe7u&#10;7jAcrYGosAGMKjHaeohPnjzCo80R5tMLHF+cYjIpMZ01uDw/h5k3GI+HqHs90NzeDNVbW8Ojx49B&#10;swl+fPkSR2enABGGoxEqt1OHAPe44gaqIChVuQHoDFq87GA5UH/cYUGEgTlstczvxMm1IYdEej5u&#10;J3yPjckDj+9fWz+0b/uGYz/miRzwR4Gbibn1ACYGlG0jb5NW30GGwEOQ1T4UL2nPj89M9CV+yTUC&#10;/pRBqI/m3Fl2GukQ8RGoWGdIN3lGAAhkd5PYesw39wsh6BqMhxEGMI9Br+GRuuQYJiDYLgk9eemD&#10;7cQ4wHoWa4UEkOepLYfh3UYZXYVyiBxd3EGhTakbADAUFRR9lNTNNsrjKDS8yC4MYh3E362DLL75&#10;5j99WxSEul/DkILW2oKJImgzx87OFv5/4t7015LkuhP7ncjMu9/79qWqu9ndXJqk2GxSI44saTD+&#10;YAuGAWEMGDBgDPzJGNmmNGxuA2jgb/WvyQbGMEVJJCWRaja7qrqqq2t9+7t7ZoQ/RJyIE5GZ970i&#10;BTir7rt5M2M5ceLE75w4se3v7+P66gonp+coS4P+aIIsI5yfv8JsdonRaIJud+T7HXZ1bAaDzJ3H&#10;GoNqyuw2y5zDpPfp98YZNA3Koy0v1o4GBkoBed7D08+f4/z0EkYRrq8vcXRwiMOjQ3tuKxEICt1O&#10;F2enp+iPRs6qrkBQyIoesu4IBwe7ePN4gmEnx9XlDBeXC6xWa1xcXuJqNkPRKTAY9EEZodJA0R3g&#10;+M4RJv0cTx4/wWfPXmCtNXqDHnrdHjKl7OlT2g7i2i2LGSxYwZpIOlKr4jarQGsK0FtL7K7htJrA&#10;TX5HtSO+U6Ug65BrxACknVLJ3XNeMCVBQwWLyL+Tm78BPCjLgKFI5OWi8k6Z0SLDxGCIXDUCVXgV&#10;uAUr7mZzg+ZZJDFosMXmsdJ/yLdVL+9A2GuMB2t5vUqD0gi8TGhOkC0FKnY7BOvUV0hQAO7ensVr&#10;Ar1MtlRqzFdRHrvmUhhkiMvq8zVcW+zqEb0ATp/BWoIpk5NgRNTuWUFT4J8vAwXafXpGBgkKJMYT&#10;1k5xXn6LDUc7mXbPQugthV5TKhfK767J/IE38kI4S1v24YffvZcXObq9Pqoq7OVCRCiKLkgpjMcj&#10;3Ll7B8vlAi9fvcTV9TWGwyF6/Q7OTl/h8uIco9EIw9EWtLEDldbCrJD6UGvCtOHaBEKbwLvteWNF&#10;p+m66Yt2ALaPy8sLPPnsOdaVxnq1QkbAl7/8jqtLOx7R6XQwnc5QVRX6/R7YWiyKHCpTqFQXndEe&#10;3rxzjDtbObC4wNNX51iWhOV8hrOLcxhFmIy3UOQFdFUCpLB9sIfjw0NcvzjBpw8f4no+Q7c/xGA0&#10;dAeRGMBoGFMB5PYfUqoGTpGwvSbAp+BWr5cA9CyJ6fFlMmxwIqcfB+gN9RvqTImxAAa7Ojh58BPI&#10;acPxFtShHYB94BHQE9JDI9L7pkV6vtEZMVDM4O/lUOxRb5hOCuAvGzO4OCSxI5TZOfAgZZxMRHvK&#10;Sz71LfA0bi9cO8Zl5JVCpNTi8gaeO/75Z/5VXPMM6hRAr4mXwcXt3keDzxwOXlGiCeRBtXQjkA8i&#10;4umXvI4uEYbrUlrTkUKQ2MP8NEn+TVkwr8GyU8+TYV26rJoUFaeXfe97373X7/egsgxlaecHBqvM&#10;JqC1RtHt4M6dYxRFjtOTU1xfL9HrDtDr9HF2dobr63P0R10M+kMQFb77BaVqVkPK8LbPbQdO2z58&#10;bZoyWBMwN5CpdYWiyGCMxqNHn+FyOgdRhuVsijffPML2zg6qyk5r5P3iX528xGQydta8bVCdvIAx&#10;hHVlQFmG7Z1dHN05xE4HmJ6d42y2wqIscX15jfl8gUG/h/7AKop1ac/TvXv3EKqq8PTBY7y4uACU&#10;Qn/QR7coQGzFG+0GZMPJXq1CBNcYE8sp5VcTuKU8C3XAQt7cU0vTTePzAKpfSdmgSMgtwousJshe&#10;BfwcdiIZj/MRGCXpcKAewYJEJZ/eBp88sb2JkBlbeqqBX66rEJdSYrzjGRgIuXcW0NPz3cRpc6Jt&#10;419NdePfp70UT2+8p4zMy/eAmZ3+TwDLeEyeecz5BJb5hV8GoawpvwWPPdcdLTHIU7zPTyq/Kcgb&#10;5jcrz8h0d8rTiFqL82SZ88aCKEOqzGR5Isxz9eqVoHC9hjxYRrgjKcsj/rnA2Y9//L17/X4fq3UJ&#10;DUBRJrSGtZ6IrGVLCtjf3cXB/h7Ozy7x+dMXyPMORqMxTs9e4XpxjtFwhOFgCELu4tpNp1Lwvgng&#10;25jQFG7TgOpNKzCbu3HMQINer4sXz57h+YuXAOWYz+YYb4/wzttfQFVWbjGVnZl0fnGKLFfodnpO&#10;4DWKTgeFIhTKoDIZFqqHfn+Ao+NjHO0MUc0u8eTVORbzFVaLOWbTGUgpjEZjdFSOZVlC9XLcvXMX&#10;W/0hHj5+gM+fPkFlDAajEXrdrm0TBjBlBbuZF8HOvKnzMjTsdkWa1lEqlE2D4WmYtB6a0mWQMtx4&#10;vKXDYszf3BtkC1n2DimO49NElIcNG7twjNuiww9oehcIAOHu4rQZcGu9HLAfNsyE4OdSybS6FYnp&#10;ZqtM8MwBhYnSutn48emb+L7RDy/ufRyBAVE5Zfkk4hgKg8+iCPzbiPSjFcTMZwHYvt5EHFmP3tXj&#10;6iMAtYc7h7U8eyk18oxP3xNJvhpcXdTdMCTi+Y9BtE6Afenkn9kMmvCqjkkU8ub22eQOEiDO9Ia4&#10;9U/2f/7Vj+9BEcpKI+wVL+XMAr1StpBGA8NBH0d3dgEYPH32HHmmkBcdPH36CtfTKYbDLgaDHrIs&#10;axckNIOz5HvI//WVwU2umfSZpymx1oqiwHoxx5PPn2K+1KgqjeV6ga985V10Ox2/ViDPc0AZXFxc&#10;YDLehisgQEDe6aEydhFTbiq7qbAqMNrdwfHhDsYocXl+hflijflyifPzUyyWS/TGAwx7fdDawsf4&#10;YAd397ZwfnaGB48fYzqfo+j10et1kavMUm8q15AtECo+ZajBv3wb3qU8anLjtNVlrFRua8mnEhCA&#10;l6fgScsvlC2t4wC3RHX6LEhYAOCMbcMxwgKTn9A1T5UVByewBRYanEePBt5EoNRQAl/85OWm9lCr&#10;x0jj1NOosSylUYRNj+vzwbn3JNMRIM838qQok7jTgoJkSz1yHLk6gue3p0tqYkryi9SSrP9EXUXl&#10;NlGYuH5SNefyYaUoBjtDqVywBqgjR3OsObmMdTcp4mBJWUTcRNazv/rPP763LrkLYnwrixoOM4wU&#10;MpXbiBnh+PgI2+MJnj19CiKFUhOePn4GXS2RdYBur49u0YtKYStGee0brAfeX13qZ9lIZQUIJqHZ&#10;QrrpI+PHSogH5+C7rp1egc+efI6zV1dQKsPV5TnuvHGIg8NdrMsSpDIAGt1uFxfnF+h2O+h2Chij&#10;rW++00GmMlsaFYTOmAy90TYOj/ZwNC6wnk1xcnGNxbLE9XSOq+tLdDoFBsMBkBHKqkJ/NMGbbxxD&#10;lSs8uP8QJ+dXoIIwGg5RqBxaa2hokHaujcy5bozsUbkG5yqhTWm2DZJvsvLbrpTXsatAvqNIITGm&#10;cN2ErYaFhdVYxywv5MvZND+f1xqQGxOw3gLlNotji9I175vcH6nVRcEfL3kUFIMEyhaDRyXlkqgi&#10;ywH49sP5KckbE2jyZeJv7vXI+AnNTGNUZtcm2Y3h40jqWM/ZxCJFyYO2cbt3CbNxIhMjRAAPF4Mn&#10;HDg9EIJzvRO8EoC/598m8ED0xHydS+Xj44S0wiJb6fpjOsNAfOru9EAeMQu+fsJP0V4EbeF0MA5r&#10;orjSCMt+9J8+vFe5rYTJN+JY85ELbE+QIr8hl9HA9tY2dvd2cHp6gmphkCHH0yefYlRUONzdRn+0&#10;K4jlIrtdBD19gXzU2JyUJeJHvfFssizbrgjgOF9nNRpj0O0VODk9w+dPXqAsKywWCxhT4mtf+0rg&#10;EBl0Ox2slivMZjOMx2PwXP1MZSjyIggHjFOWFlxUp4fR3j7u7g3Rwwonp1e4nq6wWJW4vLoCQBgO&#10;+sgLqzjyPMed4zsY9Pv49P4n+PzpGSoojLYm6HU7yKoKxhhoaM845fa9CUAX3DbSGmiy3psA/qbe&#10;QKNVmaQvAVnSEpQP/DsiwBiVpNmuwJvlpGkmF8/KgZ9RQ0RQxh2OYwR/CN5HurFM/oxWF6dBEbkC&#10;oU6taBYNvAWa9YGVWYrzlEAObkScf2rZJp+k3iNecq8LcD50A78xuxQnd+8HD6XxLBUcQlxiclRz&#10;2w7Kk3+zEw0QJjWz1997GZMAzauEm7tLvhLI0xdklV9HZRBxbTMP4SL+iWdpVTYZT+ASGgH6so5l&#10;vg3tN/vBjz68p412BXbJJQ0zZjZgp0ha0NC6RK/fw97eDhbLmbVqjUE/B7765a8g6+64+LyfCPMv&#10;VmHSavOgTqgVOBX4tkZ+G+CpARAzk+KtbG2RCI8ff4bz8wsYA1xfz/ClL76DyWRoz4l1U6HzPMf5&#10;+RkGgyGyLIPWFUCEoui4Q1ms/BKCVWpgYIxCMdrB0f4O9kY5Lq8ucHJ+jfVyjcurKyyXS/T6XQx6&#10;XVSGUBmF/f0dHO1t4+LVK3z2+SNcr+fodHnwm1Bp7d1JSoWxFvjSNglVXejS700+eRnmpnTSyzec&#10;2iuZt23YLEebdHnIK5WvWLkYZ8XBNxkKm2J5oDLOQiNQFDpu7ZuUTFOBKQnHQORp5AI0WIIx8Fki&#10;QttiBSSs20a+OvRNcb6FflbGhiS8UBhYBex0QaaJeSuAkekkIFjZgqIWYmOaTFC6fO+3ZBBylKYS&#10;LHZu7UETyL1vuGyet2QLE8k/jLPuTQgjm5fkkVQw8n0LdsFTJ3iZpEdEQpdSlKZMJ/v+Dz+8Z0XX&#10;wO5fntWEqT7lzhZYKQIp27XN8hzb+xMoAkxl93I5fuMN9Ie7dtCWGwQ3MpFWdKgEmEhPeuMgWvNn&#10;s1Jo+4TK5AbvKs5dxhh0ig5evHyJ589foaoM5vMVtraHePfdt7Au1873Teh2uri8vEJVVRgOR3aH&#10;RBjkKkfO1jwsT+2KVbarc2REMN0Btg6O8ObuAN31Gk9PX+F09ngm4QAAIABJREFUtcRstsTq9Bqq&#10;KDDe2nbDJwbjyRh37+xgObvGw/v3cX41RTYYYWs4RJ5l0JUGjNsWjZRVMH4qYQCRwLu0QQceRI2l&#10;phxiJdA2GJvGi61hljdZn7HLJc5ncx0H+aLGMoT3CKDN8a0ZDT9FkV05jIsJKIaTrOrlbu1VinZg&#10;AS8pg1ciAVxaD9wgq/wYbXlDNO4lk7uP/0HUfwsPBeDJemZMYReXvZPlCkqGy5AU3UOsBVihXwjB&#10;XdM01iPLIyYSxMuOWy4GWwZPrie/aCJY91IeeOAlTJsUvwX+eJpr7QNuQsRt8MiVya9wlgOxzF+e&#10;KMB4xfVsau0i++GPPrwXNAcioRA0CmK58Um/PSFTHSjk2JuMkJFCZUoc3D3GsL+Dys279w3DWKBR&#10;WQaAoOXB4F54BOBEe3zc3g0jAYt/NTZzCUI+H/8FrQ063Q7m8zkefHIfy+UapiIYvcRX3nsHnaIA&#10;yLqv8ryAMQbnZxeYTCZgt49SGTqdLsgdDGKT1raiFKAygjYGxmiQKtAbHeDwaIRxJ8Pi5AoXFzOc&#10;r0tcTq9QrhcYj0Yoig7WxkD1Bnjr6A30dIZHnz7C87NTQBEmwxG6uZ3OanRpgYhdbdz180yJuXOT&#10;OyblX1O3vgncZbr1PFLLPCgATy9Di0EtvXq9NucTobN8JkDRf4jhUIsthsPHe5STxpXyRRowRBSs&#10;TllS0cjBXjX/nG22eFAvqjUGCL+bZeABFy/9+CYmEkxZKkEeIYpLnwLdDDQSlHiqaE1+6tDvnzLS&#10;MyQkNEfOFWLQZ0pvAtAAwlImvOwakbbkMgli4GZ5sSGQDuq7ulVSkUZKK5S8LvNJvjCeFss2E2Kn&#10;8iIqXJY1+/GPPrznmeTnKHNYaWVZSz+wOAyAMXfsfPEMk+0tFJ0u5vMSw+HQAh+TpoDVusTZxRnm&#10;qwXybgGV8Vx6N53N2PRMUzcoaYChoSoLtEwbLyWX0pxsPdv4IeUHuzyguDrKCPj008c4v5xBEXB1&#10;fYU7d49wdLSLcl1a8CSg0+3g5PQVOt0CvW7PV1BRFM4Xz0cOcjFcIyZehWk3hVO9Me4e7ONoq4/1&#10;coaziytMp2tcXF3ger5Ar9vDcNADtIFRCgdvHGIy6uHk6RM8evIUZQUMh2N0Oh2Q0TDGoDIlQECW&#10;KWgjhYX9fGw51xtGCu5NC4L4vq1xNQF/sF5M9G3pUJ6eUP+cD/+Wx/WlaYiFSdTsx+d0w70O8Q33&#10;cq1LDa758hmzAdKMB5yIJ0TefRFcPgxQITTxfWpsuOdG8EyCKscJqz0d+oi9Erj5JtUXXR7jXFOT&#10;HhxfKgnmkgbxTSaAn0xPsZJj2QL5OeFxz8UEnnE8orDAyzTnDQO/cZodJgjWtPwY5rV3uQgamBGe&#10;Pjf2QPGMnvAtcclzEmTk9sN1XoDpEHyPPWb8D9E3s9XDPlGQeE5HyAsZK2/Zj3/8/XtWK9WtNNkN&#10;CY2EG5SyfmjRgK0LQkFlCr1eD6vVCpfXl+gPBugWHRtGK5AiLJcnePniU0yvLlGoLjrdAYhy6IrC&#10;oSTIvMY0RsPoCtpt/asr6282WsNo67owWts9dLRhnWFZ5MEsVCL8cYfkZyEwqMhTmIwBlDGotEZ3&#10;PMLLkws8+fQptDZYLkt0ig6++vUvQZu1X02Y5zlWqyWm02tsb23DAoRGlhV2ywg4Cw8KwS3EmpoC&#10;2Gu7Wnawu487R3sY6Gtcnl7j6kpjupzjcnqKTHWxNRkjyxTKqsLe7i6O9g9w8fwVHjx+hGu9xGg0&#10;wqDT97MZKl25esrgzwqHm97mjt9rstpTy7nRQmq40jSa4ktLOOyNw4AqFbGHSAHy0vhA9E7KsG9C&#10;REmarGQ4tkwrXlcQ2gMxtgSaOSZ36d3qUw9CcA3UMI/rCpUMxw2iymObRDEXvJ9ejil57CG/zQID&#10;fGunhxUB3wseSgPE8y4CehMZuWFoj3ybY3zhAGFANFG2RhDEVBAFBeG+JXinPQHPJIT05ZgbGNgR&#10;A7aXSw/yXGQCW8+sfBhoiUIdRMaKiMv107gfkodwpktUgr+EdhZyZ5MNStHTzbOViJ08sO4aLmh9&#10;DrTLxpiIQO5yyAZrXQDaT/UBCP3+AGVVYjadotvtoii6ABEyIgz6A+xs7UCvlnjx6jPMlpfo9nrI&#10;C+vSMMYCd7kusVwusFovsF6vsF6vUK7W/n69XqFcx7/X5RpVuca6XKMs1yirEmVVoao0qqryA5La&#10;7/9i3JmqgGHrz/UmAIJSOUpjkBcZ8mqFq88+xXp5jTwjrBcLvPWFNzEcj21HhawPbdDr4/z0DP1B&#10;H0VROCUIFIWdTilbU2BjLHQE8tZ2b9jH/uE+xgONq8tLXFyVWK81rqYnWK/WGI0nKIoCWhsMB0Mc&#10;H++jXM7x+FN7SlUxHGDYH1hFZDRKXYFAyNwUS6tIEXZj3DAbJn0eZKRuOUm5akpPdl+94Eb8IC9/&#10;NTeCkMmmxSshjzg9oma0i3sc9XwC6MVpRI3OY7q3S118A/CMHRDk1r/NF8WvY/0WgQ6Scof0qRa3&#10;PpEtKCQOK0HegKQdEvKPLH0B7MHkdSCYMsnXjHjpmeR7lpw4g3tt07IEj7jkcse5mpHCNCK8bwoX&#10;gC9Jh3ntaja4q1MDwwF2NF7A+QXvhO/9ufsw1dNE3/4w+EQgSGhXcpYss8a4Z0SE7Ac/+I/3fApB&#10;IQiF6DsWInGKcmQG8WZkxlgftDHaLevXmM6nzi9dWBjVHeRZH+PRGINRF6dnL3Hy6gUG/T6IciwW&#10;c8zn11iuFlitlyirEqbSzlqvnAVvP6Wu3D7r4VNVJSpdWlCvKlRl6T5rlOu1+145JbCOvqty7eJU&#10;0JVGqa2Lw5RrbPW7+OKbR3j/S2/i6+/cxd2DMUaDDDs7O/bYbWUFud/pYDGfYbVe+8O+oYEsy1F0&#10;uk4gA69TYbP3GXKlkaPCWmcw3Qn29vZxeNBBubjA2asLzK6XuJpNMZvPMRwNMRwMUWqNvN/H3cMD&#10;dAF8+ugxnp2eQuU5JuMRssxOpax0BSLez8TVqQr2BTeKtJ43We4p+LfFTZ/FlnwwKhg4mwZZw7M2&#10;BePbZSK7EDJNyXOuE34e4qVTi2N3pvIgI8c8g3KiAPAg4U2UAO3SYtoDPgRZ4XoBwlYDxnh54jox&#10;ovCMHXH5Qjn9xmoka55/Byue6bIzWliZSKIEYvjyCHlhWiKFyeXiRhCeBwAkEYYCGBq5t3ygNQVv&#10;z98GwJfhIu3mvmMlEax3A57GmRoX8GMiHnx9WjGtylWyEXTHfLHypnzaoRy8XVtQAqLOSBoIDPKc&#10;IMFrB/4d5gSnlkzadYd4RtDagP2pduWrwWIxB1GBTrcHlWlUeg2DHN3OBLtb+1iv11ivlzDaYLlY&#10;QOs1jK6C4Gp3pqbrMbR+vJY1Lo49gBvu3isCXaKKFMPaKofK3tseQAldraDLNarKwFCBwc4exsdv&#10;4uCdL+Lul97F5GAfWXeCrjuMu8gKFHmOvMixWq7spmVEzoq2K2BVplyDCPz2Ddxz1cBQjooKOyag&#10;K1Sqh0l/B2/sT1CoEudnV7iYLrFYrnB5dYkiz+yKW6NAGWH/+ACDTgfPHz/B5ycvAQK2Jlvo5Dl0&#10;VbntKggqCzs0+laQYlpytVntTeHa7m1btRnxfbC+YzBvn6qZunSYcAng0qLffNmeJJdJeTluKoNA&#10;BvdOTs+Tk/WUm2MfwrVkHu2hQiDvroktOeEqAnyPlNMAiWme3m0jrFyQX3XayFv+E23HCQFcDNwR&#10;Z9rFRco2UYNcUShU9FSoNRffUBij8K4Qn0VbPbWQxDesZoSy8ncm9FTBpLsyUEM+XPOeBgqWOle7&#10;lVpJq425sf2IL6bBK3gjejqyTMYgN9AeEBU1NATX37QNUIJ6rOXCK94cy4huOiHP7b7rV1fnAOz0&#10;QqUyEAjL9cqeb9ofw1QVVuuV9w9DALwlhzMyPt8gOMFs4+13A4PCwRPG/oQhpwBYQzsWWdc6a0r2&#10;fQEgu4K1LC0QcJQs60ApglIZkOVAbitwvN3DYLwN6x8z0Mb6RLQuvf/eOYRi2fYj6BWINDI4jU8K&#10;mTEoswLdvTfxr/71BLs72/ibf/gIT8+vsFqVWE7nmF7N8O67X0Cn20WpFb701fcwGQ/x93//C/zq&#10;V/+ExarEV955FzuTMaArrJcLGG3Q6fSRwaAiOEByciEFTZKZPGvbDkE+r2+HwFWmIrcMn3jVNOBb&#10;v5qgJVjygd4bkknSbHIPxadfMVjzR76X8ZySoQCDTatv/YAhEBZhNaF7w5VuguYpFEDNpy/ZvDjd&#10;QIOf+md/2PZC4h0DOwIvVSPrN9Pr1W8Sly30NHab4uB2L3E5dcU0Tv2V8UQmYqza1qj35Qv0lPIE&#10;O+bChqUtAyEjH8vliTjxJCkCCZdYnXeaQc6E6hSpgztb6awh5nTO1q7dUSVzKyNlY1Rpn7dGB4fX&#10;2vi9UvhZWDhAyLMcxhhMZ9fQRmM8GmO5WmI6m2K1WsJo7ax+8o3AW/FivCBUnC25Fv5giPBty9DZ&#10;OvTLio2GH0gB/O6S3MYq9vmJ+EBlK8kQSq2hqIQRZWeEyciWRyll94HnLlpV2emMIEjA47rhee1W&#10;gJwiUgpKGyAjVBUh727hS1//AJPJGH/383/CR49PcVIB1foTXM4u8dWvfRXj4QjLtcb+nXfxh/0R&#10;/vFv/x6f/NMvMJ1d4ZvvfQPH+3ugCliXCxgCil4PuVFhbIUszKsG4WubXSPfp8bAZsBuf9c2uyc2&#10;NOKxI5tfTXxvvJqVkk23nl4si41lcPUpYdXqMIoQM9S/YSvE9wSaUg6uraY8ueVbAtitw6SGVJM0&#10;ZamCGCdWYlJ08UC6XRppqpdCJBYyIZm+U0hybIX9zZKOFEeNt25jwOfeDzd/e2t8uoIawUOu+JC/&#10;cbTJ2USxaykUO+Vr2PA5VnaJ+EZY5+vCER+2T3Bl4a6JVBjGIPvw+9+9t6kh2oHExGcYsTK96pPx&#10;ZbpK2XNK10s7SLpcLrBercA9ibY+db2bH0C5zcpMAaAeSPYMkheihIS40gCr0KQC0m6fGlZMPF5g&#10;xwVKlJW2YwJVBe3HC0poXdpVsSYIsfSNSn+v3wudCKAMlSFo1UF/vIUv7E/QNSucn19gOl/j8mqJ&#10;84sLDIcDTCYjlFWFQb+PO8f7wGqBR48e42Q2Q9HrYjQcIiNCtV4Bxi2aUhS4oKi25WmNV0n9NG1/&#10;0FZHdbcfIl40gW7776Z8WsVq4xXLmW09HjtNeOZCgxti+mEiSDxkIPAHmRAFt4NHOuGu4SzEFdxY&#10;QF0NONqkYQM2bJgwR4tX6MLgEOXnB9I/DoY5QvRp1DeCouiG4GhhOg1/cfG9HowTgKcb4B5AApaR&#10;AqhjB9hwg/hDQSmkPQIe/+BwBPL88Lz0dAklEMhN9VjkvnG2XyinEWWQz3z1sRyRp0VOraQQBbl2&#10;1rPs3mgdXB0eyCB/c4XUQZwtcE4jYjisYGYqR6lLLOYLsGsHzj3AXQ4F1WoYhbTqLVdaNul7XuIf&#10;6DFuTrylK+4hhDJZmA2CzzNlZA0QGUCHbhUnE3LSQg4UsGalx6t9V3blcJb5+rBbEQRlBgAaCoYM&#10;shxQWkGXJbTqIDv8Mn7/O33sjPv4ya+f4uR8htOnJX6xKrF474t46627MMiB4QAf/MF30OmP8IuP&#10;P8ZPFzOsfu/38PYbb6Kfd6CXK6yMPaRcqSx08b1AOt7yb6q7NSSPN1nuTZZ+eBb/brpP46R5y/eb&#10;aGlTIqI0/jsYFrVUXFpNeQhaST7j+e0krEqe6RKQrs1jw02HjU2eYQH/2wp2DDZ1XhtRoFoLcKSo&#10;RLQDMMekRdxzbTkghsN1kQlvACYoBOOBL5csPyfEaQtW2XeCAhMDf0QsQVaGeB3K5HWnUOiWJopo&#10;IF9WQStb91I2GQ9MaD886C2LGJS2ixbJtiSWAlOZUGHFc882+/D7371nEzaRq0Y2QH9IdGLZRIpG&#10;NOr0PszYtEC7XtvZK1wRNjXjaWQ9SKY+qMq0tlmKbQ08WA1JJQLgzpOcT8uAzlwP+TdNnXJNzPDA&#10;rgtrDGDsoiPdUBb5iWYFuQFfe1KXUEwEaGWnoJLdsBiKyPrsdYmqv43xwTHujgwW1xc4v5xhOlvj&#10;4uIKFTS2drZRqAJrZXB8fIjdooPPP/scT1+8gMkzjMcT5FlheyHQUCqzQM9y5K0uFlD4htIGoLJH&#10;19S7a6s3+bxpCmZq4cu8Gv2wrQBeV0ibeh/NF0Wf+gIu410H3DDJ845824hGMSmkzW0wWIzuI6bx&#10;OAdG8ju4Sv29awOp/7ap7KFH6arem+tcjhSgubQ+AR/GAzy/9xZs0vvyedYNJh+MAZTdOMT0Bdax&#10;cRKavNTOjAEup2Q1q7woihL3AiR95OuVMU+Wry5PPr5PLwZyLkMcJ9R9vFdQogQE5BkDZD/44V/e&#10;Y8LY+rZz3kMD4kEwXxhPG6u58GGm8miycYOOBIKuNNartd1PxTOZtaJNV1EoCl+p1YaWdzVGRqDC&#10;U69M4CJxo3Q+em6HCBXpZzpEDSzNJxgQqaVkd4KU5kZQUgDCfH0P9tp/a12FGT66sts/MOC5Fb5w&#10;m55xNzpTOYZb+zjYHaFczXF2doH5aoHL62vMZlNMJmP0O11oQ9jZ38fepI+Xz17i+fOXqLTGcDxE&#10;v+hAlza/LM9AKgevH/BNlkGqAXw3gXl7/dSfpQCf8pd5eZtew010bCrD6328gRcsRe7eOwVARNDG&#10;gTHLvjEgZXw98hRFYtAmQuM/BnEDhP2IKNBAQX6NAGUiitw0QoBjXghQjzYTc+20Ni7invmVqgBS&#10;ZawN73dT5zcDniEEh4eAmNDrIPefRJniOuWwXoGRd3x6kOW8+B5Mr1CI/B1lxO8kbxvkcKPhIHnk&#10;FY8ohytDWCDnFJv/4nIIPpqQJo8VZN//wV/ck6Aumc7EKcoS2pobRcpoEEFDQ8EqkNVyFVwmqDOi&#10;zoN4oDVl2E3dcHlJzRoLp9TeJNdS1MAGrgHKvO19ezkMTHMF19JIfPyOTwHwtbP0g1JQsEoR7NaB&#10;fVYRoTOZ4O7OGH1a4fx8hovrBWaLBa6nc/T6A4zHY5Qw6G9t4c3tXVw8f47HTz/DUmuMRmP0uj0Y&#10;o1GaClCEnMhDfCTgDAIm5lcT2Dfd3xQn5auUgfS+KW3J5zaFInuFvxvAJxaV/22i535pPmKg8Ngh&#10;QZ3EfQvIp+WJaQhz6Il4bnfI0waSPuZk3jeldWUiQEzp5Iw5D1ln8r1PoaHXJffghyij3AaBrS/J&#10;NyMtaRP3XEQOUi3Ad6uIkmCi7fv3yYdr1neKAiGSPz6rhJSUZ/w+nWnD3CKx3QqJ+GGLBv4twhFZ&#10;Sz7NkBnEOysaHVw5aYWkBwMDQqu5jHVlsFqt7KwV1JnVdDXlld43xW0FfIq7Px6c0NBFbUjfCzio&#10;BhqxIghXKnRNtDaBVpxGrAi0ruDn+hsNbazbSxHsNDoiZxkSisE2Dvf2MOiUOL84xeX1EvP5EpeX&#10;U6g8w/bWNjKToTPu4u7xAWYXl7j/+DGu1itMJhMMej2Q1qBKA0r5g0+Mp93x6BbeDcmDNn6k4W/7&#10;/HVkqKm+UqD/l7h8o0fo8Urg9EBH3PoBwIRueFokz/imfOLyRe/Ebye9bqEUvDyz/5vHXGxWTS4G&#10;nu3Dg8FcBumCcTRwT7hBCdmwdVdPAK1AN0eXe7PAhanJHoV0La11BeJ579gOEsaLpMNl7qe0ph8P&#10;wOT3uuLeiajeoFBY2QgwlquPCQHcoziS7qQuolPMpFs64VtuQSueUx5cBq4BwFqTEtA3Xb5ijYEx&#10;hNV6hbIskYlzRyW4cZx4HMDU0mvrEt0EoECQhchH7xgU0WJM1L1Fcg+0jwcEGgPAB3cZ+TybMEmW&#10;y3A+mg/phq8jri+tCVVVuj1oSuRZDpVlyLIcKs9BVQajS1TDXbzz/r/GYNjDT//+Izx5dY2TymBd&#10;rrBcLvGVd95BQTkwmeDbf/xH6Pzdz/Gr+w+xXizx/je+gbu7B1C6xBoLEACV5UH4/CImWaAwu6qt&#10;jOl9Ew9vCrcpvkwnzbPJX59a8q9zSS9HnLbkTcwf++VkTgoE73/TICemQW7Mhl/RM5Jf5GaKyCCC&#10;3w73Gw0ONACzyJaB3+siL8uJ8eTeRVyRxkxoQL7cdYXg6hdUU35+aMPUe3mh0AwAcO0rDseKyAN9&#10;+ty7dOIUZc+EJyYA7DoK/GWPZ0hUJBIFklgaFBg/tvTKcJ4QrwSz7//gu/cUayITVwYDlqIMPKgI&#10;grfqWRlwHOvTt6WxgAms1mu7QyMp342QyqKtQbcBqAyXgv5tGip3c1lgpaxbdoWuq5ScOMkNefhW&#10;CiEYbNUEpUtgre7GMTw10nKIpbuJJ7YO4PfjMe4wKJUBRrn940GY7Bxjf6uH1XyGk9NrzJdrnF+c&#10;YVnOMdndxUANQErhzpuH6FUa9x88xOl0is5wgPFwZPPXGqQU8jyH75BKK8Lz6rcDzKb4m4yCtk+a&#10;Vk3hb3DfvK4lT3FVt4ThVbOAgNpkYC1YeOyDN4wMIIRVuOEZIOmXs5K4fHFYBhufhwASPwYgTUt5&#10;eStfWPOcArEsuwFnX24rG1Hb9IRR9I9ZE4EsQpthC95v48BpSJ3JpDPfGEhJvPDliMcFPL1xxQXt&#10;mvb2RUyPHZLfTLjjpZZlASt3kZVBbBD6kbbYcAhbJnCGscIKt+Fd9r0P//d7UrAg/GHB6uVFTrbb&#10;GcKEyvPAzTtdQWG9rlCuSseUOjNjAQ1FkcqmyfpLrey2d7VeAjMfxq8otDN4Atmx0uCKMULqIN6n&#10;QgEriF6zmrCRE5dHCDWDuP/NYR1NRmQo+c1WDJdR4pIxlQV7AKRgD/hWAGU5BpNt3NmboKA5zk6v&#10;sVhqXE6vMbuaYmtrhF6vC03A/vEe+kWOzx4+wOnFBbJuD6PhwC7m0tpaSpnbrRMsnGFRSFNv63Wu&#10;TT2lRr4n79PfbbNt0vA1ub/hsvuW2DYR9nuvK6A0X+KNa3jWGjdmD1AxLTG9QNh1k/NF/J6YfxnC&#10;tsg840eHgUYnr0rsfE4OhSJXhwOvsC1DUAZ2ZgqnnzlgDT3Qelt1GAPyyCwVC/cDQpmdIok6JdZV&#10;YRWlfyjWGcArIN/aiMLAq/FZQ84cjOrdgzTCt/d9B8XG730e3DuQYtjQG+HFcfIDxAPDQQ0LBeP+&#10;GOKxAke7qzMeHDcUBsqz7/7Fn9+z1nUG3vo2tbb54mdaG2cxBsvcA71jVFVpLFcrQMfAGeaFyyIL&#10;TeR+y3Dpp6kLljbcTY2MlShbB/ydphMqnUSlx7VV66L7oCI9e+NCSNrgrQ5XH7GyQvw7vaJnFKx6&#10;ADCVtt1VuPEUEKBzqOE2jg/3MCyWeHVyiuklMJ9rXExP0R91MentQSHD1vEWtno5nnzyGM9Pz9Hp&#10;dzAcDECkYLRGTu7MX9+FVNG5nG003+ZqAmrPy4Z6vSluW3wpS5vyactPAhHQHGdTWmGQE14WIt9z&#10;47fP3dHfQh8DHjlAdPmwfWjVijA3knYAES6AjfJhWBl4u96DJSsf16ZlmZ3hYqNSMLrI/eLN3cBt&#10;wwj6uFAuXyOmTgbdEdKUrjJBS+BhHE620UgG+D6ueAfoAkei+A3GSfLGKzCKeR9wCV4xBVqE4qMQ&#10;zlPnixnwBUTIfvTjD++t16WNpEKEMPjqltabBPyN21MBQJZlNbfLYrFEWVZ2Ex4CMhW2TEgBnK96&#10;N7rdokobb1v3vgnoPU9a8pbffj5xckaKH8EW6UdzV50g8YxNqS8kzWgop49b45HxCdUBQwii67UY&#10;rd2pW7AAnBNIA5QNsLd3gJ1+icvLU1xcrTBbrXF1eYGiU2C0NQStCXv7x9jaGuHp44d48vwFiqKD&#10;8WiMTp5BV5Xd2MydHWt7DipYXVxoJ4S2QQRr9zZXCsS3sbA3KZZUgcv007ht1n9dvmRvkQXkdj0B&#10;q985Twl27YaM9M1LT0K9XPJcAFE2A1AkzEHJRH5/786R4cKKXwhQj0O5MSkuiyxrxB0BcuzQJONl&#10;KdSHe8vl45gMaPws0k8mChAA3HiayAkquYK3KnpxL59H7VAOzMi44mPS5wh1HZSr4JdnqMQYoXLJ&#10;1od1rDglLMoalCoh+9GPv3cvzwqUZQU5ANvWWIjcqUaUzqUnXwNlWWK5XIGg3IIaNzPjhnQB9vdH&#10;SrWRabIhNIWTv6NGzJZnQ2NvqmgvNCm9kPkGgaw1zISumuXYqJyCIkpnCBj+Zwwqo+2CKb95m6sf&#10;qURdGWEImjLkam0BX3Wxu32Ara0C06szXLyaYrk0OJ+ewRCwN9lHRQqTnQn2t8d4+tlnePrsBSjL&#10;MR6PkecZjAEyxYesuPn63gXB5XONi6Tl+HpXmxJvU+oy3iZ5Tp/dFDd+lgKjtLLSD5gjoX5lPv7t&#10;pjJzHoCHSYL4Dik0NbG0bBYnYrdr+LZ5kCSMQq/BRPQLPwpXt6NBrt+i9F6AlSsZvCUveed9GaFN&#10;ULgNeQmcNVFAyVnycT3oJoPuNaWa8NADPIOv5y2BB0yjsjXIpU/P/zWMzoInYtAaoq6jyCJ/ipUj&#10;CR5k3/v+X9wjKORFDq01yrJCnufB9dLQSFgsGUzshl72RCgDg+l0BoDsTA8HOtwDaG6gNt0wTTM8&#10;i4U7FOKm+8ZnItFNoADULbnalDJTjyMrwznJuGn7+FLpbMrXGLsfDu+HX5YlyrJ02zGvsVza2TGr&#10;5cr9XmK1XNqB7tJumQwwT50vHQaa+sihoJRBmXWwM9zD/o4dkH3x6gLzVYnpdIGZnmN/d4KcMgxG&#10;O7i7t41XL17hyZOnKI3GeGsL3SyH1hVUkduTtjS8H5Bbnm9URHhdS96z+paW/CZlIHnbxPs0/ZsM&#10;EmPkPbni1tMJcfhbemBvvgId9a006p+meHF7asihBvQSFGPlQTD+VCsxHsOVzL0ahMFZJPcyPQMl&#10;6HIgSYwvSVkFWUQA76Hu9RvCO8DbFnESLgvZ0ZQaoknQd3CcAAAgAElEQVQGJC9TY9GDvCsNXD35&#10;HR+E8mHCjDECvAVykyCYQpzUJVQDeROeRiBvOHVC9v0f/OU9nlGiKAcBWK9WyN1ukJY7wbq2i3Tk&#10;TBwL3pW2M29W6xLrdWkVBamNvvV2CyyQ3BamqSJk+KbfPKIdWVMtMy24Qvw7MGi7f0kePHPAz4jg&#10;uCKtmqCI76qy++YzoGut7WrXMhx8orWGLivLGq0B7QY7jYF2J15VXhEssVwusS5Ly0lFyFUOGA1j&#10;Kt9jMpnCeLiP3b0hgDlevTjH9aLCbHqBxWyJrckW8k6B3miIu/u7OH/xDJ89/RwrAibDEfpFB6uq&#10;hFIZMlLRQBjLLTEaNDbg212bgLqt/trCNAF7k5ylA/hxGhLgYyCsx2Ewc2fHkt3x9aZ2sUm2m8LF&#10;5UhBntNI0wFCWxPw08QrD2oktq5hi5utZMcTxIO0qVOHtySXPVt/pmpaxVS/ZcVHrAD88/Ad5Uhx&#10;/Aa9GNXdJtwhB4ZSFbIionDr5Z1B2n/zx61rYbddXWGRyIsHmvk3NShZ8vnIRpj7udjuYdHJQQpY&#10;rpbodDt2tau3Wuy5rn6qJAGVrtwiGYWyrDCfz1FkRY0pNUBMBLN+uUoUcaXvsaly5O+0YdYXRsh8&#10;4NK/wVIUmreJDp7fa9xqVaDZZuMxDvmRK1w9uJCI7wDT9oiCRWyYbkViIydr9WmjMVvMsFwtURQd&#10;jIYDDPpDUJ6h0rA9L5VjZQy2D47xnX9F6GYGP/v4Ka7PCzwyj1GVK3zta1/Bzu4ehjs7+MN/+yf4&#10;6U9+ige/+iWqqsQHX/06dvsjlGYGPeyji45VPuSaIPE+8U2zrF//ugnIm8L/LtM52/KMLfnYMGnP&#10;V84h939uvG6iv3lMQdKf+Nslpc6ateIVpvqmtKVyGOJKJ5xwbwgQbO6/UY0m8mFJ/mgtsy+vSCdK&#10;syGu3B4oZNxswW+8rxfHVWngJMnKTgvbGrdeTk+j4LWgFmFCOEfiP/ZZ9sMffe9eVWnwpkrGaOS5&#10;tTKq0q2mVPbMVRh3qK4i60rQFfIscytiM6xWa+gy7GqpKKtpL8mwpt/ywytufWFqVkhzuhH/iGqM&#10;CdqxnkbdaoOnQQ4A3XTVlIwAc2+Vy7NmBbhzfD5kxDcWZ7XbcEIZ8PuIAu0Gs6ymqKoKq6U9RpHc&#10;bpcEQm4IUAoaBTq9IQ72djFQK5ydneHyeo3peoGr6QrDXh/d0RB5p8AbR0dYXV3jN/fv46JaYXtr&#10;C8NOD1prZEq5MwEYP5SzQFICyYFPsytGgmR63/ZpCnOTqyeVH/lcfqd0xeHi7n7d8uaJC0A4jIVl&#10;+/aumzb6m+mEz1O+j2SMhIUbLbWNaZOYTzUQZSvSAEaufhfE+F4//IcTlAdO88Arpyk3VWtt6wZh&#10;R0ce+zFMT5NqadYdrAibePm6l7ey0wyAhm5KLFMyXlNZpZ3OqERJXQUe2nfZf/z+X9zL88ytnuQk&#10;wzYGZVkiy+wsCqPJR85UBjIKWtvzXFfLFZaLpQN4hYwy74uXDY4J3sTIAK5A3IDaG8UmTWxBHWJQ&#10;iEHe1PZJt3EpCEtDmk1laAMpfufPmnVuGZhmmiXYSxXniTFuUZpjjZ09Y/3tZAwUgtvI9g6M+9j7&#10;qiqtMtYGnaLjDgOpQJQDKJB3+9jd2kK/v8L5qyucXy0xWy5wdXWJTq+P0WiEbreLo6MDrKdTPHz0&#10;CFfrJcbjCYZFF3bKptu6mt18CHUaA18dzFNwZp5sAuqU501KPwWJtD7b/PVp2JQmGSYGeCkDBnJm&#10;iudDi+GS0tsGdJuUXwN3Irp4KT6IHEByXKuYY1vR/uW2EaO1a6vGAnaIEX9CvUZSDT/fHUC8cVTM&#10;78YrwJEfSPXjQMbKGNXJ9d+xPovr+ib+bzQ2RL4+vwbRbTJODOIy1+5rtDv+O3kCUeiuuPDZf/fv&#10;/vt7RS/HZDSEXpfQRlvr3BhkmXXPlOU6NFwYkAqLKwyAcm2Bw8axvlkmWm5fvKmRNTfCUOO8w550&#10;4TSBOTcqKdQQT7zAJgyPAZcxNV6i3wQ2m+5Tq92/gwmKxcRxU4s+fWd7fsa7aeyn8sYUwUSWkzZ2&#10;1lQY07HKqypLrMoK1CmQu+MKM0WosIYpBtidHGB7ojE9P8PF+RzzVYnZ1TW6gy6G4zFUnuPunSNg&#10;vsL9T+5julphNJ5g2OujMhqU527xFACSLqZQP1IubrLkb3O9btimuG3K4HW//dgMWJ4ESHp0ShAN&#10;v51Cu6mXEsAbHgj8PweQ9llzXAskRjarWj5cTtlWY14S6lswW5A3zkKVNLISbMrP5WLDGILhMQ8j&#10;WrkH7lt+kkVlMieJHLe6xPRTZ0o2K4Ok11fnZ/s73zYgqkX+MKG9ZdMV7j367HOs5kvcPbqLbr/A&#10;crUEwc7KyLIcBDuDxp5jSrBjrxZoMqVQliUW8zk6RcdNlQzz4SN2JQVsKlR4z++AcG4swCAfFTQS&#10;pHTXyuD7k4Id1YkPD8QqN3T/ZMNPd+2Urhi22lNgd6Vxipb8kna/Uk2ndIc9hAKNYZ96gzDbwoK4&#10;3b620k59GG6UyrnNCEbzQjY7DqPLEuV6hUwVoCx3895zmMog7xTY2trF1rCP1ewS5+czLBZrXM8u&#10;URQKw8EW8l4Pxwf70MsFHjx4iOlqhcFwgHGvb8dtlLLbWfjV0vIKMyvS+kxlQsrJps9tr1SBbEqv&#10;Kd2mhto8sB6UWQ3g4+ZZS5+vTTOCUt5totPTG1qBByIp57LnHJQD02oHju0ipTAVOfTImvkXfst2&#10;5kvoFAlAZL0D9qdyGARPQ4BN8vjklnNb48YvGee0lXMh3QzwYd8dyUey8fnjVxpvvsgoGLGKuJmf&#10;cR1Judk0SSMNhwToyekryy+bTvb2G1+69+TB5/jo1w/x6Wef4+4bR9g/2Me6WqFca8BkKDqZt0rz&#10;PIe3QpzGWi6XAOwZrpTMqJEFaRPAuoA2gYLV+rLQLSx2Yez9TRaRHPyUgh43yvZ4DOYM7PxOfvN9&#10;INu5a3i4pFHpsFsmfEvQdwFDWsaCfRSGtRsCv6WCUkr5Q1yICHmRu33ADarKgFBgvL2FyaiLanGJ&#10;l1dTLKZrLOdLZL0Mw34HedHB/uERqCrx8NF9nM9n2B2MMez2sDYaWZ5HCjpYdK9vxfxLXbe1lpvy&#10;bzJQUqCPrTThZ46p8O7HJlo2KTf5fhN/2ttXmke9/UljKwB0qpSE8mqbGdOQX1DuAsCJKQlWNafr&#10;rfJogxoLYj4YfJck/gTUc49M9No4w5DrKAJjhmmOym6YFsucFRFb7jJf384Tl3Ob3Nz2mQR4n6rY&#10;htkYg+zP/vTf3DPrEtfTOR49/hy/+uXHyPICb7xxF0U3g0EFVK6xKsJ6tXZgToABVqs1Vss1Cuff&#10;zXhPEyIx7z3V6HEBmwprK19216ULJhVc6eIIAiMFkk9rSrWjpA1gl0jccCRopwOm0mKXCqPJ5eKf&#10;G/jv1DcflEew3DnfprSMiS1+Xy4C3GnRovLth9dB8B43WldYr9fIlELhgB6UA8hQkcZkMsH+1gDl&#10;6grPTlc4vZyDzBTdTg+d3gB5t4M7h3sw5RoPHnyK8+tLDLYnGA0GUMYAGR8EzvVWt15kXbQ9S/30&#10;be/arrYwNwFl+vs2gBtbX+1p1+X+9uCd5rOJthC3XrYAtGmvOM0jDRvcUN7ObqEjbucB2P12ufat&#10;wxVRT34HsnAWLjyU+mh24Dh1z9T1KvzqKr+nP8LJUAmj2K63uZmQNSfskFvOpHHSLRhteRONRQhD&#10;MgXwmIT2Kdf+PdMnrHri6cpuel725//hz+7t7Q3RK4BqPsPJ+TX+4ee/xKePnqI/HGBrZ4J+p2vd&#10;NW6mRFXZw54BYD5fwlQ6Ope0afuClNBUuNstHog4ccEDOCZdrOSZbGRx44u3DU4BusmvLmfD1C1r&#10;53oRQM2DpKmCSH835aE1HwtoxO/6jJxIqRBg58LD58sGjjF2xg651qoypzxd/PV6BaUUer2eO8Dd&#10;unUqKPQGI+yMR1gupjg5P8fF+QxVRRgO++j3uyBFOD66A1qv8ejxI1zMpxhPJhh0+1bgMuXlBw0g&#10;0FQ/qSWa3rcZCW1XE6C2PbsN2N72akq7rVxpnrehqy39Zl6mSiI2piSIx4u80nACtF6TD+6Xeybb&#10;MKcdZtyEbRMobJXg6PSoKwA5yRFItnCIegkAkLqE+MMAT14fhI6C/PZOHvJ6xaDOG/Jbj8GXy5/v&#10;K3CtTS5vZeGbwAPPZ2OQ/c//039zbzRUON7fwuHuBFnHYD3XePTwBX7xD/+M58+e4ehwGwcHByjX&#10;JUgBlXarMUuN2XSOXq8nQL6+AVksUDxVkyuVNfkmoSHnjoAAr9h6tgAYusB1EIyP2NPaTgHlj/yt&#10;K3dfVdGz6Jg+o70f3cD4QzyMCT55uyNkFc2skStYwyInsdhJVyjLcF9VOtBRaVRVCV1VMD4P48+P&#10;1SaUyysEoyPFI3nmGwvg97lZLlfI8gKdTmHrywlmiQy9wQTbY2A+u8aLswqvXp5gtZzinXfeRtbp&#10;ojIaR4cH6Gc5Hn1yHydXV+hvTTDq9e05tIpAKoeqNcl23yP/bhLwpnebrjY3zab4twXT1wHaNsXW&#10;RM8mBZHyIo3fdNXfxS4YVgTSkofvHduwcd283mLHNM22tk9EHmSBMOskzLDjb0sXNdaPNA7dh3OL&#10;6OPeu/gwDzyI8xsXj3swjkivcxrpILHFg0FtkJeaZbPJEKg9k+ES+QAAow2yf//v/4d7RAUqXaE/&#10;zHF0sI3trR5yqjC9vMaDjx/jN5/cx+7+Do7vHlhLQCloGFxP58hUhm6nu3HrAkscV6a1DOw+ObaC&#10;2rqzfAWrGULIGHD5PYfhT+JacSBYuYO27e/KHlrttIfRlU0P7N5x+8JIqzhRHHaTNgODquZiscrG&#10;CJqCj51plOVj5cSnP3ngBs/HcRuO+YZolZ0hsmGMcVaB7dYaitzyEZB54QYit5rWGqvVEkXRRZH3&#10;rFAreF53hwOsqzWuLy5xfjnDbDrFaDzG9tYYVVUi73axt7+DwgAPHz7E5WyO8WiMYa8Hw3sYxbji&#10;y1IHAtR+v867povDpEqiLe2bwPa2n5tAtwnA2+Jsoi0tY5NCTHkg05SgnbpY4t4xG2m3A/nNdeGf&#10;uOdBPsNmamGMg9tRnJYCEU/64EFbAyI3WKzsNNawLbK4hJvHNVsAdoGnBVHHB9cLsudQM0A7/BK6&#10;J/DRlYMAkAaRO++ZNQI3TsFny2U3PC5YlxoL0bMQKOI3G4DZn/2P/+6eygp0Bl1oZS3S0bCLg4MJ&#10;trf60FWJZy+u8PN/+iXmVYXjO3ewNR6hqjQuL64wHAxQFJ3Qi3EaUU6dZKsgWJBNFR4ICzNkAmjy&#10;O/uphI9dgqVGDK5CKB3zogyNAXTCYG3cvhgCyJO8vFIQXQte5cpKR9IrG1XqIvLz5lFvdHb5u3F2&#10;jBGWhCVfOfmBFDo+/MHt/KucJWMFSswbFj5NorC/UJYpwFRYLpfo9XvugBCn6AwhpwyKSsxmZ5hO&#10;l1jMK+zs9jCfn+PpsxNs7e4jyxT293aRZcDDTx/gfDrFYGuMcXdgZ2bkmS1PZNEEoW6zWmU9QdDe&#10;dJ9eqaW+2cqM42wC29tem+hvAuI0ziYwvymvNrC9CYxTg6BNWdykxNrKkNYry2a9bLGR2MyPVJmG&#10;HgN8HkA6BpbS6cMRCfkUKYYG5IDdKTlv2dt3tslRAGDf3nxEh0Hw20X483f9dHFXNjLi3NYGejkH&#10;kvmFMNkb77x779OHz3B5OcVgNMZwOELRyaFIYzLq4s6dbWSFwauTK/zyl4/w7Mnn2Jr00Sm6MJXB&#10;YDBE7lw1EtBlxdUrrbnRpe/tt2WQ/yuAvKkXwBYnp+nT4TSNSzSxTORh2ez2YF+50dqDunXPsK87&#10;KCNjJ4QHJkfWqaggE5SNdKHE9AfhihoTAD7FSxG5HSDtm3hfeqt8iDh84DdvGMehSdXroJNnWK3t&#10;mbzD0Qja2DEYow2IMvR7HWi9wOXVNS4uFtja6eOb738Nf/s3P8fFdIr9wyMUmcLhwR4UER58+hAX&#10;02vsj7cx6PVQkV2DQdwaXENUlDbUumz8NiC/yaJNwaYt7bbrtvFuUlI3AfZNV+q+SYG7TcltAvoU&#10;5KVbLYBy8N23XZvykTIe0gxdvVCmdpolHSJXnz4vieVW1BQfAoJdKAH0lOxfT2FhJbjn4NICY7eL&#10;FyCY+yP+2yZgEJz+BgTbGwkDAKw0wjhFKKJxRl3oETTJS/bDH/6v9wb9Dh7d/xz/+LOHeHW+QrfX&#10;wdZkiDwvkKsMOzs97E4GUFWJB/cf4+GnT3B0uIvjwzso8sJbgQx45IGE/CfkbSS2grWaB0sBcuyW&#10;kZe3ohsGVtusCRMC2Htnveuq8ht7eUA3wW8fAS58byyAkxEYBbbqjZudIkbjeUTfddXCPu+cgOxn&#10;aM+r1FpSPl87C5fB2pAGSFvrXDneELtiOI1UAds/xoGrrw0ilJVGURSYzxco8gL93sBZHBWMUSAU&#10;GPQ7mE0vcXm1wOXlDO//3tcBVPgv/+Un0CrD/t4BOkWBg4M9ZKXG4/sPcTWfY7Kzg163C6XsTCx/&#10;YpFo1On1u4J8E/A1+T5vMkTarjal0Qxq7em1Wbu3uVIlJu/T703pNuXN8hO2JpaXdYtIw+qmMmyq&#10;w9QtxKAKBCMytJkolRbgd2kYuJWoYfafp4/jg5JdVEPaNl/mQXgqsZhvmURWFPagDh2SpZAFOZAO&#10;RmCsmJHEgfyw8mpQ3vLK/vz/+A/39na38cG3vort3R5+9cvf4J9+8QkWswzj7W30Rl3kAEYDwuHh&#10;AP28QC/v4/1vvY+dnV2oLIfKlNAwsVCxBuZ31gLmFZjBWo/dIka8E1a7t+iFmyRx69T98c6/rSsY&#10;N8Bq3IIg794RHyJCdEK71/SRPHn6OAwrEFdqHy7ISewqgcgDAMhZ3CB3r0T6cJ5Ely85K92CpF3V&#10;SgS/LYW12JW3LLwgGBZybjQOyAT4K6VAKvNTNlfLJcajMRRl0Kic84iQ5QWKQuHq8gwnp1MoVeD9&#10;r38RH/3613jw+AUyEPb2dkGZwZ39A3RVjo8fP8Tp9BIH29vodrswipBRBhBBM60pqxNQ/m1Avi1s&#10;CspN4W/jk28Csdv0DpoUwabfN9GQxmuK/zrgz7IfZtdIJclh4kVtN7lCmvIUb0IbIZXQGGgIKOob&#10;lEDbet5Rzx4UAalTXyEt4U6x9MmzGazGIGGYEC/UrO21L785F2Jve2zJe8XFPGCcDCTx0YsUaRTO&#10;V+SU8Fophexr3/79e08+e4nziwu89e5b+JPvfBurRYW/+dt/wCePnmK61pjsTDAZbqGfF9jZHeIL&#10;X3wDb3/hPQwGI7vdQea6bAhAAbAlVAdqPozXGLY47awY2SWzICQUheuwSKD3bpPWj5gNA+2W+NsT&#10;rQyM//YqxQGhEgLIWjQMf4Knn7s4xq9e5a6bMcafsRgaH0ciC9YOXO23PfOTrQ7l8lTa+dQdsIOM&#10;A28XzikGthoIZEfTVebELzSULM+CILgTwLwSAKIxlEwMoFfabkvc6w/d+xKAXc3a73YwuzrFydk1&#10;Xp1e4utf/zKGXeCTjx/ixatL6HKOg4NDFL0utg93oKoSDz+9j+lqgd2tXfS6PSu4bsaV8jyvg1Fo&#10;sLHLILVem4D1Jt96W9zb+OSblFAKoE353EZh3BbgU1o20d4EsG2Kxz0BA15sRtp3AXjrvEjzuZkH&#10;HF5a2nyAefLcCLl3iqgN5Bk47Vx7Z407c8W4nnfk8/bGkDxdy+XvV7PyalvAn1Ub4VZS97Dx4ONS&#10;PD/fY0jgBSBcRIBzzXC+Fg+490EN9e3b85/81398bzG9xPnJOT777CWgCH/4R9/Ge++9jdOTl/jo&#10;lw/x5PEZOn2F8e4Ya+ph9+BtHB4eo3Czaoyz0MnTmmpgZh6/qvuhg89PWuZiINUE6zvMMzd+dgwX&#10;jt9FDczAKxN5wnlkUTOTff8uGAissVlbKxO0N5xqU+RmwrLVLCrKa1oWZBh3ZKK1lpWy7+ymm7EF&#10;z/XP+7+z0cHuDiKr8PhQaaUMVE4gZZApg1wBigzyjNwZAZVTLBoELdKLN6XK89zzsao0+oO+rWun&#10;eLQOfvqXr85wfn6J/nCI3//2B8hWV3j+6iWevriAMQbbezvodgrs7+1BVRr37z/AalXhYGsP6GTI&#10;shyFBnQCBuwCrFt89asNWPnZJnDd5JZ53Xw3gfzrKI2bwjXRJ0E2pWcTXZuuTcqiqew30XcbHtTT&#10;CD0H3yqjve/5eWhrcX6AN4vFqSGGYgWRxrXxU2IcPWTbOoShGs63rfPdILhvPU+IsQXCtk8UrAR5&#10;/45dv+SLxducNxkM2Z//b//LvUGP0O8UKNcanz56gufPHuObH7yHP/3T/xZvvnmMy/MX+Ief/Rqv&#10;Xi7x9ltfxDvvvI3ReMtuKUt2+h7cVMMmbS5/e9vZ2PCxDzxMiww+8XjxjzPfBfPrisGxAzIEC4UR&#10;O7R5u4SlyMQzWaRYscXAiowBXbkBHT+LhWWJjHfBWPANGlqBkGUZtGE/OlwaLh0FZBkhz+xslyzP&#10;kOWZB3o/+JrZDPM8Q6dToChydLo5Op0CnW4XvU6BbidHp8jtlgVu9kye5yiKDCojZMRWe5jtAoLd&#10;x4YAA1svijL0egPAKN/3MYaQ5znOTk5wcXmJxWKBL777Lt790peglpc4P7vCk1fnWFcr7G7vougW&#10;ODrYh1pV+Og3n2Cql7izd4COyoAi9wvsZENL738boJZp3MYKls9usryb6L0t6LXReJtwTeltsqj/&#10;Ja+beJ/yp82V1JZ2/Vn0C/BjWU38blJoJMKHuMGIagf5OjEBDzw5YFnh9s49jrR+oigB5LlXwn+8&#10;C4ZCfibQaYGdXUcpb0L6rECyH/+nv7w37GTY3RpiOO5h0ClwfnqG+/cfYmd3C3/8b/4I73/wAbZ6&#10;PZw9f4Evv/cVvP3lL6HT7UJlGUCI9m0hx0hjRG7S0ubFOToAvA1iPMBLl0t8OX++qzdDtquVkZs1&#10;IkDYRBUNrxgMbzLkLWYeeEHUyfDdJmPc2KDwqSuAqAIpE7kYwii78Vu58noAa5m6cHBjGMr490pZ&#10;0FbEVnqGIs+RZfGWzUrZPNjnzpYKEfnFYHbMwSotA0CTHb7W2ioelSlkOSHLlQNWdoI5wXQWNB8J&#10;WVUlFBF6vaFV7EZb8AegMgKVS7w6OcPFfInxZIi7d+7i+PgYanWB05MrfP7iDLNqhcPdPfS6Xezs&#10;7WK9mOE3Dz6BUhn2dvdAlPvV0hC0cANiGXldoI6awGuCy+ta3jcpnNsojU1W+Ota5TfF/20/bWMQ&#10;TXmmtNxEW/OgNQMmx0uMMOJJHvUrptWBfJ1TkPKW0hvR48M3pcFA7sA4mnXkTUpvuzNIk3dxOL8B&#10;kfB6AGRk+RzCRhM7IPgTZQUQIfur//xX95arBTr9HkbjCY4OtjAeDXFxeY3ffPIYs/kaX3znHbz/&#10;B7+P7f1tbG1NsL93gLwovOVVlSVgGHzZBcJzvGFBRwyOplY8DzIgAvcA6EEjysHL8IF391BYNGX4&#10;OaI0/TPNf3iREl/OuhaIb8RMGCJ4C5e7XtH8e3B5QpkDje5ba+iqtL0UXiBFxlnNbmGX0dCVXf3q&#10;V8lWa1TGrmUoebVuZVfOrvnYv7LEcr3GYrHEYrnEin8vV1guVyjLCiWn67ZNUGQtcuVcOoqteK2R&#10;KXsMZFmu0ev2kec9GFRQlDn/v0KeAacXJzi7msEQ4e7RPrrdIfYOjpFX5zg7u8bLVxeYVUts7e5h&#10;2C1wsL+H9XSK+48fgfICezt7yDIhsZHF5ayW3xLEf1uf/G2s6ZvA/HXo2BT3pvw3KYHX/bRdTRZ5&#10;CsybBl7l9+vWhQiBgIAMzrdVdBIMpd+fFRQA3/ZTRSpNQb4PZQhbQMi8/ds6CHv3jrT4hbJh5VZT&#10;cBDz4WuI3vAxyLu9EX7xy0/w7NlTDLpDfO3Lb+Ctd76A8fYE//zr+/jFz34KmBXe/+C/gtEFtrd3&#10;0R3YKXXQBlVpl9kzwVoHyLNjA2RXl8INEhg344UBVPMAKEDGnYYEwE7L0oHRjJH8hxUJT98yjJ/h&#10;oAxjgtDwlgOWBgvAEnwJCtoA7FerKtczUcGfJg8a5wqOBMwrK6eblfFYxb4zm5dxio8rHNCmdApQ&#10;DjSRe2cLZ1e/clahp6OMtdaNMSjdql3ZewLC2bz2jAA7CKuUpaXb7aLX7YIMUHQ66Pb7gAGqyiDP&#10;M+R5gdnsAuvlFQaDbVuCyinwijCYbGP/aAsvT6a4ePUKz18+x9tvfBG9wRbe/4N/A1P93/j7j57g&#10;V79+CKUNvvOtDzAejfDtb38Ly5/8v/j5z/4OWZbj9977Kno9ApnCbf3KLr7YdmoDkttY0E3XTaB6&#10;W8B9nTi3mYVymzxuKtfrumw4rdvwOAX9lJam3yl9TXm3UMaxwCtWObht5zeVLE1H0lEBvM7FG3e0&#10;IV22ImWaQUqNwJGmNIwDMe71G5+G8h4HmS6P8wXUonRmectlPRb5zmQbO+MxLl6+wNXJCf762XNs&#10;7+3g/Q9+D+9/61v45KNf4eOPPsbl2QJvv/kmtrYmyEmhgsG6WmM2n2G1WgA67JHiXR6OYX5hEQCY&#10;sM1AQGw5YAqvDAzx4mI7pqwRZsSwsuP8iHgrAsdg0m6bAfdOKBAWfmWs2wNEIGtgo3KbewUBtK4X&#10;u5c+u0yCyo66oNDO7lQCnuDDBQvGfbwP2oBnlRIZGO3CuYVKfgdKA5Ru58i4AfNWB8YeqO67jqFh&#10;GMEjre1B4fa3xmK5xjSbQesKRdHBYDC0rpOM0Ov30Ov1ofUSulq5XphrBGRQaYOi6OCtu2/h2ZMz&#10;PH95icePP8fR4V108x7y7h4++M4fA/i/8NN/PsHHHz9ERxX41gfvY3s8wje++U2c/j8/weNPH2Bv&#10;ewvHx2+g21FQmR34VUDtFLcmMHgd6ze9ftt4vyaaxdYAACAASURBVEv83zVP4HY9g9/lalOY8rtp&#10;NsemML/bJd0a7olhHPjtUoyVUPruJgUiFY/AAYrDGBPeByUi0jDca22SYcdDmLq1k+4PEkri0rW/&#10;8l6vg29/633cORxhMZvh9PQcnz5+ip/89V/jW+9/Dd/8ylfx6+4zVAuN/d0ddHo5dLXGYr3Exfkl&#10;rq8vsVwuoMsydHusrWpnX/g9WJw1zSSnWt0Be0bWX20cd+38cIUMFqgrf9ydLYfVhrylLrtHyNMg&#10;TWg+Ick40AtnXFoArioLYCrpAhLYp22FgqcxphWqYKyyMOScVRp84ImiMGAZ3GthZhDvUmcJtbRX&#10;Ffd2rMIicukKgA+urSD+vHOlcmetWjptKXiRmldYWRaajSKsyzVOT8+Q5RnyPMNiOcdgsMRqNgW2&#10;92G3lLADsdAGKlOoKo29rUMc7E5wenqNp0+f4eTsFG/ceQt6tYDq7eD9P/y3gPkJfvbRc/zzbx4g&#10;L3J88xvvYby9izt37mA6neHk9BTDwQg0Bnr9AdzgR01eAphw7dwMmv8SoCqvm6zWNhpuCieBe5P7&#10;47ZK7XXKfRMY36b3cRPNt6WtvfxNz2Pgv02+zTQ2Pbs5j9ADCHjC44vhd0tUhHYc5Fn2DIKnYlN8&#10;iBjp83x6dY3jwzs42N2GLkusl1OUixWuL68wnc9w+OabuNI5zPUau/s7oJywXC5wdX2B8/MTzOZT&#10;rNdrwA322VkZ1jdOUksJrW4sWgpXigEUoAyhRLB6mWnkgT8ImibjZqcIcCSHCwZuaJOcm8aenBQp&#10;QSJ/KhOfieitXefuYDqUIZAOWlsTQIo3GwuCoJhGZL5iDWnbEcvCfjp5zusItD9rxs1RcgBqQbgS&#10;WxlrHQCdQc8DvU3Mu6GMNoBSbqzENSbn/mCey91CldtHPleFnSOfEUpdoiwrYLFGRmtAAxnsQilC&#10;BZQGZDKoTKMqDfJsguPjIzx6/BTXsxLPn73A8f4RsiyHgUbWPcA3/+DbmM9/gn98fIp//tXHyMjg&#10;/W9+Azu7Bzi7eIjr2Qzz+cwOPucK3d7A1q2OuoZR4/n/42oCoNcBcL5vulKAv02v5V9agcl8Utqa&#10;LqZVDr42pdXm1nndcK+jYG83NhLkqvlqe9FWh03WfxrWuWdgRFgGfPueoT6cWuVieidIomBBjUCf&#10;a5QwpNDpbgEdhc74EKgq7NwFKM/w5NlTrBdrvHn3/+PuvbpkSZI7v5+7h0hVmVm6rmw5A4zCAIMB&#10;BnoPl1yePdh94AP5wG/TH4dPoDh8oTgksCRXcBfAzAAYjGgx3VfUvaUrs1JGuDsf3D0iMisyK+v2&#10;7Rkc+unqGxnCtZuZ/83c7Ihms4U1MJtNGQyvuBkPmU5nYLQrwIRDBKLEnMPA+wM4QaJ3nSECUgGU&#10;vuGE4JY53cKuRpTKTudWlwUTRU9ifYd5oicCIfdQj/SdbPDwj0Ag0UKDL1+Ae17xo+1gDFNar1gf&#10;DpDydxg4SznhhdGEEcysLCZUGLhiCgiLQYI23meOux28bBZb08DwhKtfARNaH9zbd6oJE0aGvvN+&#10;eKT1jNaFcMRacul2HLFSRFFEIiVWCObZjGYcEacdjNEuU1nuloR0MNLO9gG7/Taj8RXHL095+uSC&#10;ne0dEDHkGXFrj+/98Q/g3/8t//jZM37yj5+gGm3ee/qAV8cnjAZjprMJSoEaKmIVgxLFeAtb4qbV&#10;qEq/6lRHgFf9rmMEdfks7sxu/3tX+W87rSPo9/2mmjZVgi9fr3pn3XurntXtBFbXve6+WPNsGVMv&#10;pfJqEVXMfpEKOAy+5D9uB144OysCji/RR5zhxu0aCaL5PMPonDlO4Rdc1yIElxcXPPviC/pbfXYO&#10;95BxxGQ85fL6iuvraybjCTrXSCswVlMAGwZKI6cghdnSqb0U7hBTwXc8mm21PxAk/UlPCmImPA5e&#10;PU1rPUHLrQWkN6cEK2XY6JSsMLjL9QRYGl9nGyRDiRRO6hcStM0plKyeYEshiKQh157oe06stak4&#10;LAJ8sI2AxbnrYLUjwEiW52RwU+wImpPcb/Wi2yY4BhMqJYIy25dp8A7FrHNBbH0uwtHLgnMpTywl&#10;blyM9ppYS5bnpFFEI01RcYw1c1rNlKjRLvQaCDBoQuxLI+Y0ml2Ojo44vRhwfTng5fFLer0+ke/L&#10;HElra5/f/b3vocn4+49f8+O//Qmxgp2dHmcnV1xcXNLZanN9eUEjadDouHmJkA4OA5YVb7/OdB9I&#10;ZR0juGsHUFVyVhnA2yT0d9VlWVpfRVg36Y/l33eVW81nOc9V5S739arv778rXD9Wy8BJSezLXah7&#10;73YM6EWJ3+fhkQWgdJTmGlCU5Y2llyoDWEl0fnZNv7dFlmeFvbtUkpvhiJOTE/pbXY4eHZIkCfP5&#10;nOvhNZcXV4wHE7J5hrUWjTv+XjSmwp2qyj9XJx+dqNKOog3WWYkEj3GBuAscXGKxWJ0X8Iz1BE8I&#10;gRHGkwBLjiEI6tZYjPZmSAXzq2yLhPAHDcxCPZ3E72zKA9zkcHlTdHikHC6trUWoEDE+MAVvQSPc&#10;LgNPfB0+H6CeynbROxtCgDWeOBeTwTMLX2mtjR/gwCwdw7G2hLDwbhgcLOVgK1PZ7TjXBMId55ZB&#10;4e3cFYBAG8iynFQpIinppB1iqZgb7ZmV85RXbCm9vmL/4AHtz18wnt3w6vUrnr7zDv1WHwd/Seba&#10;0O7v8+3f+jbX4zG//OKGv/nhz/j6bzwmSiOGN2Mm4zmNSHJ8/Iwn735AFKflXCqYcr3lwj+VtEqS&#10;3+S9ulT37VelZ7iPonQTnL6a96qy7rM7eZN63p3Pl8sLKrv2WqZRztfSfn4VU4MSk2FxkgtbeJwN&#10;ZLagOyvyU9/5re9+JKWk0WqiTc58ljMcDhmPRnTbbQ6Pjmi2UozJub6+4vTklKvrAbNpRp4Fe23n&#10;uspYMEZ4KTS45y05dZBCjZdEbZAyTWlBEgicy8tL68agiyAeLiKV9VTQGGfhof27GGdhYnHMRGv3&#10;bW4MWlcChhjr6mwsuS4jM2ltvAuFAJFYcl0Nx2eK+y5Sk8FYB1fkWhf1Mbn7ra12tu26/LM2eL70&#10;Lo61a5P2dc9zgza4HYJ1poxaG2fbbn3+xhblGuN2NNo4ZW2YssbDOaGMqo/9YG1knWMeSqgJD+Mo&#10;t3MRzvXw7s4BabOLCYfRwvYzSBW43UCj0WQ4umYwuGYy1Wz1Omz3+ygp3WZSCIy2pGmEyacMhjNe&#10;X1wzGA8wuabT3sLkOQcHe4zGNwhraTZbzuzT+oUkRMHoywUWFs+yFPXVparuKPxefn7X95u8tyrv&#10;TXcCm6b71GO53dW/TfKv1ntVG6pl3dXXq+pRl+fd/b6uH+5un7W3dxl15a5ikKFaBZLAEuOQYQ0s&#10;luuELi/8eQAaAdHl1YT/8B//gVb7U3b3t3l0uEt3q0On1WJrq0WUxhhrGA6HnJy85uz8nOl0TpZp&#10;Ag7kineiszXGKT59RBaIfAVtYetuCvbjUxHpxRF+4xtkrSnxbi+fCuMxc6mwVmOB3FqPy1sUQRq2&#10;bhNjBdYEHyihn2ylM0soRSLQxoJ0fmWsDZ4e3bdKVA8myCBqg/RWLx4yWZBYtMB6uEL5d4wUxWCU&#10;WzIHE3k+5fqjsk3zdzB57ieIAHQxmQI0ZS3g4X8ppRMITEG9MaZy8lYIpAQrJJEUKGVcW6zBmByi&#10;BGsykiiltdUlt8E80xUUIDTry9JGo0TEk0ePePHiJadnGcfHJzx99JhIuRCRhVVw1Ka9vcv+4wEn&#10;NwPOXw3JtzRPHz1hMp1wejngYHefs9fHNNtdGk1BHCfFTFuUAEvp/ldF4FelKuFavhdSMWZ3EOnq&#10;O3V5fVXY/H3z20Sivk9d10E4myqD75Nu57FuHtU/W67X+t9h7sqKdB/+NUtv4XVfAhdEyK0/USu5&#10;l2dv/FsIJNGnn71gPJ4wnUyJIsU3fuNd/tWf/zP6BzsIIcl1xtXVJacnJ5ycnDG8GWGMJcvdAYJA&#10;BB1RjQmLUHliapiX/sqNU3EG72tB4RmaE5StAY+23uEW4C1ynJkiViClk0Rzr+AVUhaHrgqJD6/k&#10;tVXpU+AOP/jhEqJw4YuX8IWyBSxjrCok1VxUfLoLD0+FkagYdBfmm2EQfP7SQ0NGuxF11Qqh+izC&#10;lIQ6WNtgg9VMWCghAlXZb+UcreK1fpGY8J4fds/phBCOSPt54zzsCaQxGCvRicS5blC0Wi1k3CD3&#10;u4TqeBbTy4JUCqMt2/09drb7nJ2/4uTVBdeDAa2dphtDKbybiIh+f59m4wVH+9tMhqdsb2/T6TSY&#10;jMa8fHnMdr9LnDR4ffyMJ+99SJ5LYhUXMJQrt+yDX7UkXy0/pHUQTR1xXwU9rJNEq+V+VYR+07Rp&#10;ufep4ya4/+3ntiCWlTfutVuqktX600aBsK6fY5uWVeoDqoS+cnYmSOXWBnCmfFbAy1Vpv3QyGPK2&#10;FqKPf/EJ8/kMqzVYwenxMdv9mP/mv/6vmE3nnF+dcXZ6wuXFFYPrEdMs84eStCPmUrmKWuuxZtdB&#10;xtM/gz/TYyu0togZ6oh86U7Tfx+IhxQY4Qiy8UQ+UhKsIc8dQTcEjqjB5s6g0uKxZS/Fuhu3xsV6&#10;idn5vPEwh7GI4tSss96p0vIg/QfFcHlfFBJzkC7xba12uhAS462REBKBBiH8lHJE3vM1j+d7rN2U&#10;k87dWz5QVkro4bbVupzk4MoTftej3E5ECWdpE6RyclCx1wkYQ6Jier0dLAohDMragpm5HVC5nTTW&#10;YiUkss3R0QHPXr5mPss4fvWavf4eSghAeVfThk6zS6fZ4+FhTDYXTOcThAAZJcynIz5/8Yx3Hz7h&#10;7MUXXJ6/ZmfvAdY6p3i/Tjy+Dk9eJX2uUi6uI3p1hHuZMYT3fh3pvoyljlDX9eFy/vfNs17oKdfs&#10;ctkb1Hzp93rCfr8+gXrF6+1doMu/Wh0n1btVL7BWUrW2WRQyILoZXhfh7YRQTKZj/q//+//l29/6&#10;Bq1mg/PzMy6HI25ubphMpuQ6nL50li5G5JW2B7t1UCo0RDqbdhPc6gpsOORTSDLOO2KwmAkkV3hl&#10;njN3FA671gbppdQQwBqchKhz7SCVgnGUC0pK6WlosIwp9jRouzw5yonnFNHCIyfBhK9kRFJKf9DJ&#10;FM7XirwBdPCnU9qmB3gDggsCFr6reFHFGKfcxlKE6guEv2CSRV1LKMMGab0y2gLvDVM6iVeUWy7X&#10;NiPIpbNiiWxGbmK6zSaNVt/j94uTZ6m7XIWt891/cPiA3Z3nHL++5OXzY9578i5b7XZhJmstxGmD&#10;nZ0dBsMRR0f7/ONPf8b5+TW9Xg+QnJ1f0u/22N094PXzF3S2tiEVJDKpjIWkNKf89cA166xJ6p7f&#10;pay8S7H4VcM1d6X7KD7vy8jWPQcKK7I6iMXaanlVRaf7fVfeK1pQ5LcuvVmfrC6/Fqpa+Cm8blZU&#10;2rgo+IT+UDs7Bx9pnTsrDR+WbjqZsrvTI00Vp6fnDIYjptNpqbgM4fMCvfdKSusVibZwDexw7aC8&#10;tN6mvYwAtahcNd4CRWtvgSMpFJx5rksFovbBPwjKT+utaNwitzgf6KFeWhuM9vn6NmjtDyeF+8YU&#10;CtyghA2KVu0Vss5RmG+/x8SCgtgpRcv+CW0zXoEavjH+HZ2XimBrLFbjFMY+f+Pbo3NXJwfjOKWl&#10;NhUCbyn6PdS5Os8KZastB77cclaDhXif+Mq5M4iFpdlIePrwEXF715dXSq1h4dTBCUYbkjhhOh1z&#10;enrKeDKn1+uyvb3tXFQIiRBOkZqkEadnrxFCcnV1w2SScXR0SK7n5HnOZDbn0aMHTEcT5tmMrV4X&#10;rEVFkW+DrNTHMa/Fxb46rVvom0ray3/h+fL7y4RpXf3Wlbvq96+S0N+nrHV1rGNs5fxab366nE8J&#10;T9QrLv0df79uF7j8nl1xv55Av1mfmKV6rJ5HQagqTA5CkBOBDx5eti18G3YwkfVxTR0MbkBIJlrz&#10;4vlLur0Wk8mcbDpjrjMPDwgvVbotf55X7DYthWSpPOYgrfYm+gEu0RjtKiGFOxwlpcvPFm4PJEJa&#10;TGZwdthUJN7wo4QirLUOAsIrUW1prhikcWurBM07PrN4Yu3dC4gyEpPL1w+CKIe8mEylxwA3XMa4&#10;LZMoT60uK86M9zETAnQ4eN0R/mq4syJ5Cd+PKdbmDlqS3pbeiypB/+DUFeWWr5QsnIIV6ZTL+HKx&#10;GlNxYWyMQWmNjWKMhf2tBo3eLrmxXkdQgDP4zisIamin1trv8mIePXjA559/zqvTEc9fPOfJ44e0&#10;Gx03fNLpJJrNFr1el+NXp2z3+zx/ccp4PCGNY/Q8Zzwa8+z0hKePjvjk41+wu79PkracL3yZOCZX&#10;SGx+AyvKsVqX7pKWN5H26p6vK3edknW5PtU6VO/XvfPrSOv65k3rdNcO6G6cvm6XBOWcXVVnW3ln&#10;+f7m6a75slj32+dlVn9XrU8paIWmCUd8a+GpyBb+3a3fAmtsrrm6GDC8ukGb3EmceSDWnsgZCqJv&#10;CioYoBCLNY7n5DbYdNuAelPccl84R2E+P0eMnfbYnZrNFzvGhJbgcHeLP8YfGIaDi4zRC0TedUzp&#10;1TJIwqJg687dgll67gYO34Hl5NPaLAyotf4Akr82nnhDeYArdL3xeJoUsoByWJicjmtKSYVB+YEF&#10;d2agsj9zEnZ50tjZsasiT2cIJJziWzi+WcBinnsarYniuGCinUSxt3cAUcN5nKzM3fJE3qKUZqzz&#10;l2Nxfd7v9dnd3eb0YsTZ6RUXl1c0HzSRQiGkQFuLkimHe4ecvD6h2UzJdcbZ+SVPHx0QqRkaePXq&#10;hEf7h/S6HV588Qnvffgd5nNDkmoXI7bAXu+2S6+mN5Xkl9+rS3fBENXru6TXVUrZ/z+mTcbvFoyx&#10;0c4tEPG7FKrVe19t2nQY6+CdZWiqHp5yzyNt8mKhu8UisEYzupmRzQ3a5uRWk+cB5w1KUEFYXOE7&#10;IYP7Wu+YC4m2ptjmG2MWYolaaxFKIKyz7Aj1CNssUyhNocCqK1YlaO0gGt8eUxBDR+RL4uq29YED&#10;Gs/QXF2qYe+cAjKcSwpWJOViw3dmsPrxErLfOSxvv8pFu7hYS+m6gnNbW/RJufUqt2SFc0lnE1kS&#10;NeMZniiZllOiakKgE2kdM3S6g7J8PGG2OFNR56JA0k7gaH+bZncfo0FaU4x9OfHKiVYQLf/Aeh1F&#10;HDU4Ojris+fHTEZTXrx8xeHBPko4T5hxkmCNYGd7j1azyXg2odfrOKL+4AAVKyKryKYZXzx7ztfe&#10;f8pP/u7HDK6v2OrukuUZRC6W7WJ/Ly+OxbSOaG4igW6CmVffWUW465SP63DpWpx2Q2b0TzndB8+u&#10;+84JHats9Osk9OVyxNJ1+GZdfm+WynWzui7VnWk9gQ/02i48Cwc6A80J+ajt7f2Pqh8WGDGCKG1g&#10;pfJSoSLP8wJrLzwk2kXc13o3wiVGXMWK3Tda2xJjNwHTNi5/L5m7g0Bhh+GIss4DZk2Bs4fnAT+3&#10;4V9b3tfGVvQE7nmuc6wOmH0Z2cq3qnivevgp5AflQangOKxCq32fLN4Pvwv3BQuTaGlbWhnMQMhD&#10;X4gA8/hygt/7arsFwUEcBVEPdvRhEgjhTvO6jYwkiiOEkKTKctRNefTOh0TNHtpbRDnmUQb4Lift&#10;EiN0ezPHjK0gbaS8Pn3J4HqANZZHjx6Spgmj0RCBw9bTJGEwHHB6dkGatnj9+oS9vW3SJCHPDUJZ&#10;RuMbDvYe0mi0ODt9yd7eHlproihGCFkEX19Od0n3q6TouneX86xiyKvw5Lo866T3Vfj08jd1DOqf&#10;MqHfhOnW9ef98gyms7Vvs0gMq9ei5nr5vVX5vVl/l4LRcp5lXQoo5o5d3G0GUNar/F6g+v29j0qi&#10;6IiFlJLxeMzJ6TmXl9eMRhO0dlYw1oriVGWVeJdE1bnatdbbqBtREmAbCF3wrijJ85ws11jtfKYE&#10;pWSea3TuIxjleaFYNYWSdTG/cDo0EG3rlat57u3dwwlSSuJrdLCHh2CSWChpc+2flwwkMALjXQlY&#10;606o6iXGVjKIsl/yPK8orr1/fVNGfSrKtaXilqKPq2Vbv3MoJ4gj1CXRKBmWKOEsr0iRUrjdk5f4&#10;Q2jBOFKksWQrkbz39BFbe4/JjSpcPdulxbe8GIuFWhz0Am0hjiPGN1ecnJ4xnxt6/S77B3vkec71&#10;1TmxUiRpE4vlxYtnSJVwfX2DkJK9vV3ybI7FBZrJMsMH77/HyfFz4iSi3d5CGxfYJCwOWJSANtny&#10;bwoL1D27D3Oovl+V3lfVp/rvOqax/HsTGOpXxSw26efqs+V+Cder+uDu+i4TvZLIV3ejpQS9vLOq&#10;St1lfm9K5F1ey98uMph1c/duIl+W43Y3EtXr7X4U3gmBM7AWYS3z2Yzh8Iaz00tOTk64uLxmNtMY&#10;XIzQSEbeukRDOI4fiC9B+vRSr0MZsHhJOs8KCbPYPVi7wEDd94sE0RHyikTudxdBGg8EtRjLQuIN&#10;hHRRMg8WQOV1xfKmsIwpg4xXy9a3dislEwg+3QsIpjII1iNQxS7EOqYVJlrhbiD0YfXrQOS1qTgq&#10;K01EywmiCgWylBIlI7dQFD6WqoOahAiuhgUNaXhyuMuDp+9j4y3QxkErQhGi06wjPAsLtYhna1HC&#10;cnJ6xnA4AwlHR4e0Gm3msyE3oxuEimi3U169fslgOAUkw+GQw8M9lMRJ80IwnNxwsH9Aq5Hy6tVL&#10;9nYfeissUbbP6zOCULOqjnWEYxMpcjndlziuk1o3hSvqJPwqk79v+V/lbuB+BPn2zqqubqsJXd1f&#10;eC8QPeuFoipsEnYDJdFfLHc5vy/bT6KoQymgldfheSD465j8cr7Lf0II1HZ//6MitJ4tOwAqnYEj&#10;+NfXA87Pzjk7O2dwfcN8njkYAgfpCEFpjqi1I8Da+pOueInaFuaNBVHzRH4ZZjHepNMGBlHALp7A&#10;G1eGrRBTbZ0UHla6I7amsPO2WO/nxfjdQAXSCRK+KRkGoX6UUr011vuMKQ8kFdCMDf5pPHPJdXEd&#10;2hB2CG49ioLAQ3noK3jzDArtMn8KSCYkZ3kT+spRNyvKw1FucjhrqDiKUD7SVaQilIwghqZUHPQa&#10;vP/+ByRbBxjjJ5qgiClZTriqm9N6ol/sKrSl1Yi5ujrl/GzEzXjIw0cP2O5tY7Qmm4+YZ1OSOGU8&#10;uuHVq1OStMnp6Tnd7hbtdtP3oQ8ebixPHz/l1csXJLGi1e5gDD4ouSj8NIliMd2uU/i9jiAuE8FV&#10;f29KHOuI+33LrJPK7/Ptcn1+nZL8fb69b56hqbclea9L9P8uv/PVMb/1kvw6ZlInlNw13mq7t/tR&#10;kBZtEHvdii5C7QU3AML7ppnPZgwHY87Ozjk7P2cwGDIeTwqMNIoib89uC2dqQSI32m278YrV4JzL&#10;mAoxDLBJBQIpsHFdEtcQ8Np5YqT4rXVpq1/qC0qIKeD9QBFj1lTgGmt0wQhsBTrRFfimILymlM5L&#10;JqYXMXIhgr82/265wIq2+cM9gRkG5aot3reebfl3vLTqxq7SnrCIA6MmRIFyp4UjqVDSBeWQShBJ&#10;SZzE9JqWb737Lq29p2Qm+OsRIANuXyWYixGnluEREUQiAANRJDFmxvHLE27GEzrdJkeHh8RREykN&#10;1uTkWUaaJi6c5CxjMnXw1sHBPtZqH0dYMpnN2N/fp9Ns8fLFL9nZP3QLVBiUUguLVCILFxqrJPpV&#10;6a7FU7fwNkmrCPN981n1zabSfKhL+P0mdbhPPTfNu44J33W9aZ2XpX4nrASiWg8TbVrv+6U3I/LL&#10;O5zbf4u7g/CN6vd2P1qFty5y/kWOCGBMzmw6ZTAccnF5yfnZOddXA2azGcZYojjGRYmrEF7rXCI4&#10;PFsX0nQgZgVeXVGGFlg3TpLX3n+6tqUuQXt7f79FqOgByp1FQXw91GGD0tWWkv7iIS6D83RZMotS&#10;t2AqJ3dLxWdRD0pYaTHfcgE6Zubt/YWovGcXBtj1TcnIQgrBVwIssUCAnJkTymPuKlLEwsM0kfut&#10;IkESx/SV5OtP++y/8000TcI5gsXFT2G9U07A+sVWLkJ3qherSNOEl8fPGI4yhDI8eviQRtoCK4ij&#10;CEOOUIJWu810OmU2zbi6HrB/sEcaR+R5BkCWz5FC8u477/LixXOUVHS7fXKjXZhIqYq+E8XZjLA7&#10;dXfvXix3S/nrfq9LdWVX798nj+rvOuZTl9/ye/dlfvdN9yXyy3Rnk+s3rcu63cx981+1Q7qdf10/&#10;bEbkNyljuTwA1evvfbQI2NcPuhPuvR8VbQrbaado8xYyWc7NzYiLi0suLi6dhD8Zk81zTyDcqSdr&#10;hY/XqhcsSUwg7J5we+G4hHisLST4aqdhq0pgh72FHQHYBcIbyqp2aiHNB2sZ4xmQcXFqHS5fzaN8&#10;vxBYK0pXKC2OwngGYl/3FwazSsBvv0elTRWG6Pdgi+Pk4BqllIuZK3wgciFQkUIogVKSKEloKcW3&#10;Hu7w6OvfYBrtoEzmrGhEBRCqJfCLEkN1rlT7Fm/eFquIyfyak5MLptOMnb0ddnd2/e4oJ0ljskw7&#10;T5XGMBjcMBiMaLTadLc65PncMWJhmc0zDvcPaTYSXh0fs79/4Pc5FIrksj+Eb0spsYWFtglcU9eu&#10;u37fRRzqnt3FdOoErzqGtFzv5b/l8n+dRH7TflqW3jf5dl1+qxjkMhG9D6HfVHBwWb25JH+ftoZ2&#10;qO3+3kcQ7LzLh7clM1HwAoE7mu4WcCBU1v920nKea25ubhhcXXN1NeBqMGQyyzAWVCWotSmgkRIH&#10;t8UxfhYIXGGWGDrCBogm4CDhvdvSfFWiFkJUYJuSkVhrESFgh2+sc5XgBqewWrHWM5LQP1VXDbcP&#10;W1R3BuGdUDbBSsdWJfhFRlHsAKyzYy/aI/3EqRD+gvB6c0fpJ5iSAhU7lwUqUiRRQlMq3j/s8/Qb&#10;v4ltHECeI5STgIWsEgZRnBlw98pA5qsmEdxhmQAAIABJREFUoXvPtQ+jkTJCyJxXJ8dcXubEDcWT&#10;x4fEKiHTGoeNKuazCQCjyYzBcEyuLQe7O1jPrJUSzGfO/fHjxw958fIZCEWv1y+8e5bnH8Ti8qks&#10;sE0XzPLi3eTbN5EyN63TXdLcOil/HdP6VRD5VXVdRfzr2vGmUE21Lqsk+jcZ63V1riu/XpJfeItV&#10;RL6az7q/ar2ttUThwj9ZrLgpD9g4emSdls/7QbbWRz0KxN5AEX7JH4LSuWWiJ4zHUy7OL0nSlFaz&#10;QafTZmtri1ar6Wy0JZWQ3MZHj1rehroOKEMHSooDU0WlHYGWFTxcCAriK2WQzMPAVphZpaOlEB6b&#10;d9KlP61PODFnraYuzmLZn67e0hPiqlOxwq1BYI6VNjkTVu9mwOJO8hrjmKqSLtyiH0QpBDZI3d7B&#10;mxHut3SuPt0YKgHWeQm1UpJGCe1Y8s5uiw++/puo7gH5VCBkGN9yMi1PLte+8tDXsoRVvXb9LrFK&#10;YY1gu7/H4f42pyevOTk542o4YL/XII0TZvkEiYOX0iRhp9/lZfOMyWTMbD4nSRTzTBDcULx8dczT&#10;dx5ydPSA4+MXHBw+wFpJnmuk8krnANfYZQK/XhJcFnLWpXVS+X3SXfnUEY9lgrTuvU3L/KrSffqp&#10;joB/GUn+y0j/b5JWwWT16autjxDeTp4KkRe2fCiEW/BBA+2gAOWIlK+b9H6E3auyhGX8iZ0KAFFI&#10;0tPpjOvBkOvrAYPBDaPRmHmWoZCeGFJwPKcM1Q4eyavmjBVsvJJ3WVw5KaoHsYL07K7LxeyY1Kod&#10;wOLhphIWKmGiEO0KwkGHIO2b4ln4NxAZ39PF+0FRGtqSV/B5a51NPp754RmE8FFirJewpVR+rNzv&#10;KHIuBKJIEUeCOE1pRZKvHXZ4/1vfodU/wuRgqgrKFZJBlWkuTyRZOSgVpH8hXIvCeYk4iplNB7w+&#10;OWM0ndHrdzncPUQKF1PXuZG2xXmGm/GY6+sbmmmTra6LL5vPM6SAzOQ0W20eHB7x/NnnxGniokoZ&#10;68IZ+n6o1r28vi3xVt+rEoM65lVt53I/1b37Jqk6L+vyX1VGHURQ18a6994mAVzOd1Vf3SXpr7u3&#10;agdQl1ZBMdW8vmwfrJof1d/uGkqJve6vhHDftB7VfndEviyZBXy3KKu6hQhE37sNtuUrVshyoyHK&#10;bxYXjMBSdvhsNmMynnAzGHJ1cc3oZlxY1hAsSaiYWlpbIXyhPksYd/W6Yn5Yne+BkIaBXjgQZr3t&#10;v6+3MWWfVCEb39Lw34IVULWe1fzLby0BUlhcyGVb3c7Jt8GUQUesZ55CCJQsXRUELFoI4Q86CSIV&#10;LGsEKkloRoIPDpr8xre/R6N/RG5cIKnArCUGIVUxXqu2rnXXtQSlCAPp6hEnlpPT11wPxiAFj48e&#10;kaaNIoCKlILZbIZQgjzPOT+7Is8NO7vbYB28JwTkfmv16OFjZrMxlxenHOwfYv2uUgVmV+lXJ8SE&#10;8Vq9xV21QKvjtG5bvtw/b5KWic5deO+qcVjVhlXEf10dVqW7dhx1bVu+rmvrXXBNXVs32R1U86lj&#10;om86dncxrMVxWtdPX47QL/dfQeSLzqtUSHjcW4hwr/QF4+5BsOwIjMC9B8teFatEH1Og6g7r9URN&#10;Zznj8ZirgYsROrpxLo6NceZxURR5STdg94EJlJK6M0d0fRQcnhWSb8DQlyT/gkFQEnRr/YEjH+Kv&#10;eiTJ2nKIgm364pDZhUm0OKGKXq4MxOLZgJCC/kB43yzO+ZrveFFK+IZFJ2iB2MeROxCllAAVoZTh&#10;/d0Gv/X936e19xiTO0dqQiqHsgWrmiWpvG7x30UQw7XToASncYZGmjIYnHN2cc1kOuPhg0N63R7h&#10;8FekIubzGdpoLJbLywGXl0N2d3ZI0thbROVIJZnNZnS7PR4cHfLFF5/T6XRoNtt+fFxbSiWsKOtT&#10;Q1hWEcOFtbFEZO4job6plLjQl0t5rCrzrnfWSfJ19zat4yaMqK5+66TsOuK+qrxVzGHVON/Vj/dN&#10;dWuijglXacBXJclXkzvx6tNCpwV7BBG252X0kUD0b3FBIUsp0FqQsgwVB95rZJlvNTmM20WRstad&#10;Wp1MpoyGI26GN4xGE7AQxzFSBPNBF2XJeZYPhNoWh4hCKxZ8rHuIpzwcFRhDqTQN23mgsMsPxLqA&#10;agyFBB12AAUDCFA7lOWEXUdxwEmUZqEefqqOg7UBSHb1UFJV1IiiZCrWk1Ef6FpFkfPXLt0BoUg5&#10;r3HCaj540uN7v/t9aPdBSpRNQXgdrbXgQxFWJ8u6CVtHgBYJvJ+yVoJy5yAikWKZ8uL4NcPxhO1e&#10;h6ODfaRU6Dxz4SQFTKZT715jxvnZgCRN2O53i5PLUgh0nhMlMY8ePGQ0GHF5dc3BwUFhLSX8gS8f&#10;HXihrsvXy2mdtLfuu1XpPkRz+bu6OlXvL0M71eermM3bluRX5VHXljoCuyxlryLuy+1frtsqRlXH&#10;SNb9e9+0ilHerguUhHxlbtQTest9vg3lql539yNRSN5uS10QywWOs7D+i4aVDXBEtQxBVypOqwUC&#10;CCuKKEcldEHhXx5w7miFq7DWOdPJhOHwhvF4TKORkiRpYfdurXAuiB1mRLCywUMfwfwyEJ7gYqHw&#10;A1O4CACBLE6dltJ+6YfeV5oAC4WOFX4MrBfzrR8PIUTxnpfZFw5YWe9Gouzr6nC5fK3xHvk9pGKs&#10;KZSzghCAGwfRCGc22UwESrnA16nQvLPf4MP3D9na+xo5hkxrYtnwY2o9fXfmrVIsTvrVE/a2RBy+&#10;qbbGzQW/exMKqQynr48ZDicg4MHRI1rNlDzT5CYjihWT6QSBIJtrLq6uGc80e/u7KGkLlxhSCrJs&#10;xu72HludDp//8mP29/eRUezrIX2AEuHbV4Fr7liU6whmtd3LaZP8NkmriFK4rpNW6+qySjpeHrfl&#10;NtVJoHelTfqlri111/d5Vs1/HaNaxUg2YQbL/bgp87xdl2rd694t6e1tIl8l/pvvAlS/t/cRIhAb&#10;4QlJtSIlXFBt7IItcjBXEz7qzwLeWcGJWRy08Odsm6vMoFqekzSDRcpkMmU6ndBoNEiSuCDmQEE8&#10;CwJqq1BJ8J5Z2ruXHiyNh6VKxVtViqt2cSCyzuOlt/KxJeQSuHVBPEM9auAeEZiaEAVzrS6GANeU&#10;UIwpwhoW00SAJCaRKZGQCGWwDQFRi5ScJzspP/juB3zzG1+j0e1xcv6SeT4miZ01TpQkCMoQesFV&#10;c3V8l1O1jotz5fbYut+lZG+sIYkjpuMRr08vmM5ydne32dneQaqYLJ8hhCWbz5jNMlQUcT284eLq&#10;hl6vS6sROWW8h/Bm8xmtVpvDowMuz0+4ublhb/+QEEMg1MedE5CO1YiCLa8lZnWEuvpeHTGva/+q&#10;flqX6ohS3f3lcagjXMvXm47nmxL55bosl1HHsNYxtOVnde2pfrOKUS0zt1Wwzl07iVV9uNzu+rkB&#10;i0R4mdCvI/JVSb7uj8rz8lvnu8YXXCVMwhMesVBoWDByMRCGEItKP9+g5XvLk6l8jpeupLe/r8Pz&#10;XedGUcx0OsFaS7fbXRiYqnKzyi2tXZRa1klBJaEWC7/dn5PKjdEUTlIQ/r6rvxDSn6YNkE7gOCW8&#10;gz8nsDhh7FJZtmh3uA4BvB3sFXYeeOsZQRQrIiJaqslhR/OdDx/wB7//2+y/8z4j1SJJW+zuPOb4&#10;+ReMRgOarR5ZNidOGmBdbNfloArFPFizSFcRw8XxK9uoZIwROcevThjeTGlvxRwdPSaSERaLI8WG&#10;m5sbpFJk84yzi0viSNHv9whwHlL4EJA5Dw4fEKuIX37+KYeHD1AqpoxOU52ztwnYpsRs3XvrmMHt&#10;ftg8LddzVd6r6ldHRJfrXPfNqvw2qWvdN3fNnzeBa+p2IqvKWtW+OsZ3n3I3S8swS52ELlZcL6dy&#10;LdXncftbWdwS7n+BIBaSLPWdsYp43zpxWPNerZToy0f6gzj+QIvLz/u0x8FJSZJwdXXF9fU1cRwD&#10;Zb63mU2Qzm9LysupKr2XTKO6M/CwjhWeYDvTynCwKq/Gba3kseCKGEr9wcKuoZTmA+RT8Ifqu8Zi&#10;tSmeSyBWBiNjMhPTjgzfe7fDn//zH/B7f/InqJ0jhplB51Oubi4Yjq744INvYa3g9PxjtJ5xdXWC&#10;kBorbBE2cZHxLc6Jap2Wr8OY190PxFYb2N7eZW+3B7nh9aszhqNB4TQNBGnaJE1TBIbdnR7tdoOr&#10;6wEgvRdN5Q5HScVwOODs/IL9g4c0mw1evT4miiK/wbIYmxc7uPuszVUEtq4PqvNn3Rxb/n6T8pfv&#10;3ZX3unyXx+lNGM990yZlVOfMm9ZplcDxZdt41zhtUDMWYZa3lZYJe31S2/39j6ocpno4qJgEtpTo&#10;AkF1Z6IqErxUXuG3ertS/QvOpIRwwaOFUI6wVziRO6256CDL2pL6GWPo9/vFYgsHjsJ7AVJBlNKo&#10;i2XqSghWOqENDqoI0EUoL2Dh1YNPcgXRK6XgctIab9Hh1AZCuINKy7uFW8MUJqYoJQDHA13bIqWQ&#10;SqFUBEREesaT3Qa/9/2v87t//LtsP/0muUpASZpJTCtOaDY6WJmjYsnOzi4KQSNtYcyci8tTWu0O&#10;SqVgzXJtVkIV1eu6BVUncYX6z2c3nJ5cMhpl7Ox12NvZRQgJxj3XOmc2mxDHEYPRhLOzK7b7XdI0&#10;wVqLzjOkkOR6Tho3ONw/xNgpx69es79/VMxlt3sCpVxglLJyVPRGi+O23K7lttf1we0hvHtn8GWJ&#10;0LLgsmqXWjcud/3+MpJ83bNN8qubL3dJ6dXrVXPwPmldvvftk9swyp2l87YlebW7c/iRQOBoocfU&#10;RfVYuPDXQbJWxbHxEn+XRWxVFiR25xBLKVVxe2tRKhBV3DNP/FRRpnTBA4PEL8Kx+sI0BYA8z+l2&#10;u15qq9ivi8pbHusPO5IglUKYMEGfIIt2BWZQdF9lsQTMuvheessWShcCoR7WOvNGF1y7hAq4BclQ&#10;qb+vIwJjJdZqr6x1Nu8uglOMNRFYQxLBw37M7/721/iTP/sBj9//EJtsIWWCks4JGUIhVAOpYpJG&#10;CyEkSsW027skIqXT2eL84jVfvPwZna1t0riFsRngdk8IXRDDVTjmKiKz3H9ueuYo0SBRmlevn3E5&#10;mBA3Uh49OCKOG+RGO8W8FNyMhgipyHLN69MLlJDsbved64wsA9z5gXk2Y3d3l+7WNscvntFptWi3&#10;ttDG+NPDXvchneWRrcw0K+5PGJeFlurzVX3wtqXMVTDMqvpW61H9ftXzNyXydW2ty+9t9Ekdnr8p&#10;jn5XO1bVefmdDXOlnshXPWEuE+h1RF7U/NV/GwnhCEsZ67TSwEpmrlFBOyxRVSIYFKfCIIRyTqYK&#10;IlbaXFtvFRJ+h/Kshx0QknCcygQzSFFVKpTxWAMuO5tNaTYbaG29gtbV1XjrIAHhJHxRnpTVzgv1&#10;CZL9svQgcPFiBVUpsBjsoMjzDsDCTqSYaP50sKcxvr22sPoIXiidSwiDlN7mXWtgjlIQRU2kjNHS&#10;kk81aZKz04t4tNPng6fv8t43v8b2wT5GKjIsZjohTVJi1SQzmqAQMNIpCqRQGGOY2wlCpeRa8PSd&#10;d7Gfab747B94991v0Grs4GLWaoxxQcEFtyXyalur/RLSMsG01iI81NLZ2mb/cJeX5yPOTs8YDK5p&#10;7LcRUqJNTpIkNBpNJuMJu/0+/W6Hq6tr8vwRUklkpNA6Q0rJdDrh9PyMD9/9GrvbO7x8+Zyd3X3n&#10;+dTPVa01UuZIEZXjhLMCqx7Qq9Z93WK+i7iuIwhfHgK4eydwa7dYea86dqvquSlxXCdF1+W36r03&#10;6ZPl/Oqu78uk7uq3L8OYFwl9RfC79c4qAr/q2epvIzwW7NbBqoyXcffwryfg0scLtaVEXHy90CEu&#10;sEhxyEeU1iyL5TniHpiEI8Cl5Ku1YxZR5HyVxHFcPDPWETVhnR8UrPXSXHUir5J+SlgHLCGKjLWL&#10;eoZSqnftNBWiHazDy76iYDbOCydOfhSKoJYVAEph8ZGrtHeiZiUYgdQGIeY0W4L339nhN77+lA9/&#10;8z2anR2saBG1EkY6cwG3/UGzXGdENCkZo/HErDRvlUIxy25oxH2mE8ve3mOms0tOL56xvxM7eMeY&#10;4OusYFR10m6dRLU8/gGWkiJCM0epBg+OHvKLT14zHt5wenbG/t4hSkbM8xwlLc20wWh4QxxJ9nZ6&#10;/PKz54zGE7q9NnEck+scEBhtOT8/48njJxw9eszf/Kf/yHA4oNXuOOLuvVvqzO1KlFJuhyVYcH0U&#10;6lxH/DYhmtXv3wYhv09aVZ9VEv8qhlx9vglRqxLTu9pcJxi4slbnu0pKX86vjrivYyjr8q67Xm5D&#10;Wff77haWpfo66KWOmC8rcNflXb4XOYx6ET64XelFpSlUFKyIItSbkqWrgwDrLHd+KK+UassI49Z4&#10;qMVapCx3AeHbgMe7k6/uaLuUgjSJCT5ihHe5YCp4rAqHsnzbw6nSukkhhCisdBysoXydvN8YIUBI&#10;hHXMzYILZuolXZcv7p3KzkkIL+l7Uz58HynfFuc4zfnokVI6yV4KYjnn4W6Hd5884JvfeI+n7z6m&#10;u/MQo5pMsikXl8fEWWirI+Mm18zmU5K0hfD9jbWldU9gUkhSEZHPb2ikO/zsxd8QxZLtbpfh+CVS&#10;PqGRtLF2CkQrF866RXBr4vutlVASo2Fn+4B+r8Hrkxknr095/70RrUYPZ7araaQNoihinml2t7u8&#10;eB5xfT2kv90r4ECsi3o1GFxydXXF/u4u7XabV8fP+PDDb6ItxdwyRqN10AlV1sMa6WhTibA6n5b7&#10;oNpvqwjh24Bv1tVruYxNJNT7SPJ172/GJIqrW/muk9I3acOqstflXffdJjuUL5eWv18lcK96tvxe&#10;ySSiKIrKw0JQsNSqO9mqrXuppJQLkryQAlUhlEo6yEZGTqlqjJMkhQxWJIC1GLsoIYdA0OWC8JK/&#10;r7bWeVG2nc9pNhu0Wgl5nmGkQFiJxSAiJycbL9kWBI5ywJRyWLqFwjlZcd8TZk82Cb70Qxd5bYU7&#10;e6WWvVFWFjz4g0uqwO6DZI8NDMeibE4zjtBWMsu105HonH/2n3+fP/jBd2l3e6hGA20jRjlIPSGK&#10;BEomoHOEUuU5AQxZNkXnGpU6axUngd9eGCJOIJtiGfHBkw/54Y//Pednxzx++JTx9BwhLI2kTel9&#10;826IpkoQbxMeJzoLK9E2o9Puc3S4w9mpk+Svrs5pHfW9lD5HxQlpmjDPRnQ6bbpbWwwGQ+dtUjom&#10;nGc5KpJMZlPOzs/Y2d7lydOnfPyLn/HkyQwVpXgK7/YzQpeePat1XFnn9VBCHQyx6aKv2wHc59t1&#10;TGPVs1XE8u0Qq7KMdXVYrOfqPDaV5KvPN9l51OVX9+1dfXyfciu5bvjem6YlSV6oCGFyBx8U23Lr&#10;CZLbn1tP8CMPN0ivOFXKHbWXKnilFEQ++hCC0gKHYBrnMdDCDt75bkd4v+3WIoU7wu885QbTQwcD&#10;Ga2RUYKUEdZYotg6iS6KieLYK48VWI21bhtv/SlR6w/CiOAu2Z/stD5kIJE70q+NJo5ce7W2XtWr&#10;vORtEdJZ0SgZdgkO33UOxRwEkOcZKlJOseD7xekRHWzUiGPaSUS306C/1aDTabK7s8eDpw/5yc+e&#10;8Rf/0/+BRqKwxM0Ond19plODnBsSlWOFwqoIhCKSMfP5lFjI0qmahSzTZHpKbFOMjUDo4AHH9623&#10;4LcCpRpoPSeKEn7rO7/NP/78Jxy/PCZJNDvbhzzY/4ZTbpP73ZkbOyFWE/qFKbcM4YAbCx9g/PHR&#10;Yz779AWXl0NOzy44OnyKVAqTS6SCRqPJeDQlbij297b5+SfPGE+mdNsxc6HQJkdZC9pyeXHOZDJm&#10;f+8Jn3zyU66uzzjcf4fMzouA5NpatPbWXCLomcApmhehpvvizHfBA9X0JlLv8vebfrNuN3JfxvQm&#10;6TYk63blTuDbHDdflfdXWfdqOcvpfuUK7pbC33ayRI00ZupcAKK1QSCJIgcdgJNADc6rn/Q27DKK&#10;kNZbxvj7YJFRkPAjjJAIJVHW8Q7HEPDWeRIhPGQiQ+xW946SsmAI82wGlPCKM110bozz+ZQnDw54&#10;sL/DeJ6RphFYJ5HnRpDb2Ad2LgmLLDwiOonXKSAtEQrh2yxxbgGwICL3pYrd1kNWXBBkfjcT4sta&#10;YSDLSOIUlcRorUmiGIFlt9viaLtJr5Py4MEBO9t9trpddvZ3SbbaECviuE2z3STdPuB//t//H84v&#10;b0iU4Beffsbv/8HvIKTyym6PrFvtxiqJmUzHqEosWxAYrZlnU1rNbmUiViAb99NNOSmQKKazEVpr&#10;3nvnKf/4sx9xdXJFp7XFPL/Aii3iKMU6O1CWpZE6iaqaFgihX9z43dHuzj7b/S3Orl5xenrOdDah&#10;0+4iVUSeTUjSxAXqVpKd3T7ql8+5urqi2zkkihIsU3JtiOOE4XDA9fUVWw/fZX//gNOTVzw4eMe7&#10;rSgd1uU6d3CZKl0S31cqXNfmVe0P1+vyuk9aVb9N4JdfFXFcLDu0szIed8Bl/1TSm/VVufbq27jq&#10;/ttKlkipiGYzYj7PyOYZeO99joB7G3Xpw8Z5W3iplLPTFqCUV8TaGCkTQKMEKD+ppfTSvZDOY6O0&#10;CKGdAy0ZObtsD1+oKPZYtvMf02wmXlEIoMnyHHD27+3DfR4+fQAWEmuxsYOEdJ6jjKXhcVpb0RGU&#10;CxcPFfnj8VKijWGeO0Lu45YjsEjlpHWda4SwRAqEhBaGJJakSep86cQxVghen58TpQ0arTY3wxu0&#10;yfgX/+rP+O3vfI3cGpJ2F5U03OS2svChMzUZs9GMTr/H4YN9zs4HyCjm+RfHjMdT2u1mqbBWqrAm&#10;SpOUgbU+PGGpa9BGM59NvWVQ5Hc5pXVSMQWs1yUIaDRSptMJ81nGwf42jx8+hTxmMh5gW7ixF6lj&#10;JNLFvw1pFVFcJqAloXeL22hDs7XF/uEBL16dcnZ6wcXlJe3WllPAGhegJE4Us0zTaqX0+h0ur694&#10;/PAQKSRJnJDNpyAluc45v7xgf/+Qo6Mn/OhHf83NeECj2SwOemFcf+XkxVynAhFugp/XpVWEfhnr&#10;rWMAbzPd6usVOpO3BdHUwT+bfVftj82I3SoM/Y6SlsryG95bmDwsro/NTDDvrssifLLUIurbvu6b&#10;um9XvxdlM02/30W04PLygnmI3SqiQrFVBIKOHKE0BmLRQAmDkhYlFEmk2GpFdLda7HSb9Fttms2U&#10;ViuhmTZIk8Qp24RhbjJ0ZtA56BxybclxC34+n5NlGXOdkaHJZobpbI5SETs7RwwHN8ymc3q7e2QK&#10;JpM5SSTQeHcIHrZxFpPGtyVcG5SQKOVM9MzcOThLo5g4aTCazrjJxphYYrQgSRRbnZR+mrDf67O1&#10;lbK11aSz1SRuNEgaDbY6HZrNBlJJ0tY2/+mHP+Jvfvi3PHr8gGw25ye/eMG//eu/p7uzwzd+42tM&#10;JhPy+dwF0pYaJQWS3DM2SafV4smjQ37yo1+AlZyfD7k4v2Kr23I4dKSKAXUmgRKlIrIsR8pFgpHN&#10;M7Js5nY5xcRZmkq2utghTZvEcZP2VheTO6uV8WRAls1RckaaBPPDANmsmYM1yS0y6aygBCAEQsYc&#10;7O3TaqUMhyNevT7mwdERkUqJogSdG6I4YjiekkQxu7t9Xv30M6bTOc1mSqyc6Wjud1XnF6dMpk/Z&#10;6u7SaDZ5ffqC99/7TXQ+RwhVIX7OB1EQZsJCWwe9vAnxX07L0vS6vnoTArwZDv72IJo3I7zV78M8&#10;vJ3vOuXoqlT3zW2iXpZblrVch9vMob7+FeGxvEtJgEXlXm0OK+7dxfjsivcW6xo1m4pmCu88OWI6&#10;6fOLz08YXLsDKFEUE8cxSRKTpDFxJImtpZVEbG812N7ucOADMm9v9zk86tLd69Pp92g2t5BRE5U0&#10;SKLIQRseLjDaoHWO1Rqjc7SeY43GGk02n7l7eU6WZUynGVmWo5Slv7fHZGq4PjtlPpkyzWbM5xkn&#10;Z5e8Oj0jyw3SKgetKEEsoZFEtNKEKImIGymNJCVNE+JEkSYRzSShkTZQaYpRgk9fvuLzF2dcX92w&#10;u9Pla+8/Yn9/h53tPZqNpsOSI+dKwVqKw065NuQ65w//9E/IheXvfvxjnjx6xHe/+Q4//fSX/Hf/&#10;/f/AH//RH/Inv/990kihAaTCSImxAmyG1pYojTl6dIiWIJRkdDPl+bNj3vvgIVnuAoobU4YVFEIQ&#10;RRHT6Zg4Li1ghHLS/Gw2I01axc5lUXFaQlfOSRlYDFbkSNHCyhlSWrYbD5lObpjORkSRQskU4c1h&#10;6xSwy8rZW4vUVianhdxY+v0+vc4W19cXnJ2dMpmM6HVaYCRZlhPFMdpYsjxzp16TlMvLa9qtQ18n&#10;VUAxo8mYq8El3fYODx4+5JeffcKjh++hlMRqjx/6HaHRGuMVuAt13CDVKaHr2n2f9GUUsctpeQfx&#10;VaVNlay3dzCL9wKhvA9MVpfWKWsXJflFon67yEUJeT0mv0oSf9P0FiX5Bwd79Ppt3v3wKZ1ukw++&#10;OeTV89ccvzjjejgnzwWdJCHZatOwGf/Z97/Od/7wmzS7B7TaLZqtlnPtKmOMUBibkxvDSCvQFjuf&#10;FFi+UA4Hj4gRKkLFKTKV/kSWsylPvRsAvNkf1mIxaJ2R53Mafcnegwc+eLU7qDSfTbm4OOX68ozJ&#10;6IZIwuHBAY12FxWnNFttVNxARql3veDs542SCBUhrUUbp4PYe3rD9s9/ys8//oThaMgozzlKm4yz&#10;HJE4ZaeZGyLhLH5K18iCea6JcvjTP/rnKBvxk5/8kIODbb737Q/47PPX/OX/9le8Oj7hX//L/4J+&#10;r0uucxQxQigXfk/kSODRwwc0Wyl5lmPzjGcvXjDLvuuV0M6KxhEq5wZZRspBT9YgrD8QpgVgyOZj&#10;LD2nYBDOE6fblToiX8aeDb4evLdqVjbqAAAgAElEQVRGAXGUkuczBIbu1g6X16+4GV2y1dlD4nYU&#10;pQTk8pFiEfevIzROlnfYvBXOAqrZ6nJ4eMAXX1xxcXnD9c0lW60dkiRhPNJgLM00YjyZIgTs9LcY&#10;3AzI9Y7T5aiITOcoJci15eT8lMP9R+zvPOTTj3/GzfCK7Z19cp0hReSU1BJyLfxhPm9pI8TGS3NT&#10;K45N05dVxNZ9t5zHrwKH30xBGSRcu0RsS4K16a6pDg5bbn+Zx6bQ0Hp9xmK6DwzzJmlV/uveC9cS&#10;tbf76KM8h9FkzunFJVIJdne3ee+9p7z3tadsdZ0ULI3gd775Lv/yv/3XPH7v27S2+qi0CVGMkQpt&#10;LOTWSbQmY5rPmes5Ws+Zz6bk8znzacZ8OiWbT5jPpkymI+azCXnu9AF5lhUuYiXKQ0YRSsXEUUqc&#10;NIhUhFQJyBhUjIhiorRJt7fNweEhRw8fs3twRKe3R9rpIuIGRsZooTC4k7C5ASOdUtbkPqaosc7k&#10;UCl6/W0QgsHwhpPzc6RStNstEBlJ6siT8DoGpdwOBQFCWvJM02p0ePfdd9A650c/+gdUpHj6ziFx&#10;LPnk55/z8uQlj995zFan48z6dO6gBByBnk3m/PV/+CHDwQghBZ1Oynd+6xtEcYQUotAvgNOXWGsY&#10;jUZOuvfjH8ipEJJmq41UkVcQe0sG4aeg8IutCO6Lb5/7Vgp/qlRFtFu7zGZDEJpItSkhmyDVm2K1&#10;rrLkcM/8vxVJOFIRVs84fn3MeKbp9drs7e6SJClKSozJCT51JpMZ1gjOzs7Z3tkhiWO0cU7IkG58&#10;8jxjd2efXqfLzc0l4/GE/f0jnIu428fopZSeuTl8rxomcLHui9j98l+xxGok8nC9SX7V5/dNq6TX&#10;5fLedlqud7UttxlYvbuDat2W+6aujOV2ra5LKDPsFuok94XWEODIANnc/gN3aHM5r00gmk3SKghG&#10;UF/GMjNw76hms/vR2fkVz1+84uXLMz799BWffPyc5y9OuRnNSNtbNBsN4mxGxpSPn73kxz/+hJ99&#10;8nM+e/YFr04vuBxMGE4nzPIbrHQnTSOhiKUzU0viiEhJlDQgDNpqtM3R2YwsnzKbTZjNxkynY389&#10;YTwdM51NmGdzsjwjD37ghQB/iEhFEZGKUSpGqhgVNyFqEiUdpGqCdFKyI1sGY3IPd+ToPMP6eKFB&#10;7+BGVKBURK/fRwA3wyFnF9c0Wy1aTReCUMrUK0ErkIdxhFF7XLjRaHJ49JBICf7+Jz9jbjIeP96j&#10;39ri+NUJL168YGurR6fXQ8Wp+1Yozq9v+F/+1/+TX/7iGfM8B+FML7/729+i3Wl5S6Xbnj6HN0Mn&#10;pYfJR5j4hrTRJEkaftdh/VywPl5sScbCt4SwisIWAV7yPCdSKUmjQZ7PUUoRx87+3HrrrOpWu46I&#10;lItQLP7jF2CkLBeDV1xcTIniiEcPd4miNlEUEUexU5bmOXGSIITk4uKKOG6wtdVF+2fCZ5hlGb1u&#10;j16vi5SCl8cv2d3bI5JRWXCAB/BKZVU5G7JCkttEuqwS2LsIdl1+bwNmqSOMdxHFL0v8NyXAX+b7&#10;de8s36v7dvG6dNdS+aLyrygI/O36V8uu243cBeNUYaCwBqp1rhv7Ms9Qd2ur9yuHIkVZj2hnt48l&#10;OCgDhJOqptM5L1+8ZjK84V/8zgd86we/xxzQ05yRnjC+GnD1asgn4ynjuWGaW4xSxElK0mzQ6XZo&#10;t9u02m362z16213aWx1arSZpHKOkIopDYx3BdKHdMh+sWYCGLC8d+LgTtspb9ziPgpGSRFGM9Oac&#10;KIEkIo6Vs2kPpnO4gCFG51irvUtgZ42T2xxB8KDp46OqmA8/+ACM5ucff8oXn/6SVvQeyka0Og1K&#10;nzqysHqxHiqZzSek85QoTvnBH/4pqgF/9Zf/ltlA8MEHu3y39z4vXpzxP/7FX/Do/Q959N57jK6v&#10;GVxP+cUvPubk5TFpu0l2fU2sEgaDCa9fnfHg4SE6yyvwihtcqSRJkjCdjl09jMXKYOuvnX+f9lYx&#10;AaxwpN0WJN6Wc84GJuEPlUnAKqQwzPMhUdQijjtoMyMiIY5Td57A5sUkq0u3t9EsTERtLM1ml8O9&#10;Pb74YsDV+TWD62s67T2sVQiV0mx2GE+mZPmc/b0d+t0trq8HHB4dEkUx7mCfdsHNjeF6cM0sm9Pr&#10;7xHHn3J9fcnR4SNmXpHvgUGwpvCBI71xATWLbFnKrN6vtrH6/C5LluX8voxCd11aloqX61WnX/iy&#10;hH/523Xlrps3b6fsxX8JZrzlGyvKr6vHOjjqrvELNG+xblUmcVuJW1+vut2Iu7dYh0jJBCtASbfQ&#10;XcBsRRJFNJop7xx2+S///M94+L0/ROeWRPqg2/M5+XTMbHzDdDhkNLphMBhwfTVieH3Dzc0Ns+tz&#10;RmevOfl5xiQ3CJWiWgmNXky7tUUrbdNpb9HeatHqNGi12qRpSpImpHFEFCRLCxiDNhpt5uS5ZS6E&#10;U/55AdxtuSMiGTk3BtJJ5MLjtUo5E9BYxV7KdRiyNto5sdK5U/7iwwIaQyOO+fC9d9nutTg9fY3Q&#10;OXo+I5vfkDbb5JlGqVJiFv6AVa5zJpMx3biBRvC93/4jmkmLv/rLf8Pf/vhTvv71h3zzO+9x8vqS&#10;n3/yMc+efU6eW1788phUSX7jw3c5Pbvm2YtnxKTM55qXL17xO7/zbYog5tYxR4duC5IkYTQaOp8s&#10;OF1BcPGQZXOs1SDcoS6xJEl4EL24I/xkcear1oNcBqxino2IVYzRKVk29XBagsJBKhZTS/TC71CC&#10;EKVE45y8aYRMONh/RKf9nOFgzMXpBYcHj4niNghJlDRJ0iaj0ZRIwu7uNp99/oIsz0nimDxPMGaC&#10;EG7srwfXjCcT+t0+O7vbXFyccXjwyLu4KE05AbTRSJ0jVHCRV4ZorNZ/FaFepXx92yaKX/b7lcrw&#10;r6DcdbBRHXG/e95sVt5mjLJKlFdJ819FWpTkS+l9WZJfxYQWhSRrobqWw664+m0URXHRKVJK55pA&#10;RkSRRKmUo16T7v4+40mOnkyZqQZWOuKiGj3SVp94z9IFHktLpJxfF2NyrM6w8znTyYTRcMDNcMBk&#10;csN0OuFmOGY4GDK6eM3ZbEpmNUIliCgmbXZI203iVoN2p0Or3aHVatFqNmkmMVHsiLbzy64dGGMt&#10;Rs+ZZzMsslBCqkihhPAxBAWRiomkg3mEjJDKQQFxlIAobb+Nyd3p17RFt7/LO08/YJ7NyHWO1k7y&#10;j1TkIB8lPHETrl+kZD6bks0mRKk7cfqt73yfbqfLv/s3/46PP3mJjGPe//AR+0fbvDy+YDAa05OG&#10;o70OO4d7/DRJEVFCZjNim/Dq+Ix8PkNIUZj9BdfLwgjSOEFY4aJRhQXsrUjmmdOJRFETUUQS9xPb&#10;luEQq84Zym2se1ehsMpvYbEI5SJl5fnMmceKuKibzr3nS+EgoQV+YpduAHindtZK+v09+r0GFxdj&#10;js8ueDodsSUdLp8mLbTWzLOcPFd02m0EgsnNmNZun0hFZMophGWkmE6nXA+u2e5tsb9zyN8d/z3j&#10;yZhG2kTrKYIEYSQIg5XKmagqdzbCFltwWUuQqum21cj9oYq69Lbw87p86gju2y5/lQK4julYa0vl&#10;9wpl8ab9uL6+6+CZWy1Ycf9tpZq1sLAKQ6oj7HWp7luIgltgIZwvlkgKpLeJjyJJp5kQpU20NZ5O&#10;BvgDrM6x1sECea6Z+VOE0p9ctbKBbjZRrR47+w85kCBRSKOAnP+PujfbkSVJ7/x+tvkSW65nqVPV&#10;1dVd3U12Ndns6YFmwQCChIEeQS8wryBAutW76Ea61oV0IwgaDDAQJHLIIcWlOSR7qaqz5BZ7+Gqm&#10;CzNz94iMzJOnqihAXjiVER7ubua2fN//26GibnbURUG5rdht1hSbDavFgu1mzfzujtWb19xaKOoW&#10;oX2E52gyI81GZOMZ4/GE0SgjGaeY1JAkGi0FwgI25NCxDlH7oJ9aFOxEixPWvysCJzTKJAhlSITG&#10;SO117yrpkrAJMybNCTr9lrZpsLahaRucs97vvg1IFgeipaiWjM0FUimaBn7w+RfMJqf823//v/P2&#10;7RsuTs/46NUzpqcjqnLH/PWI3EjMeIRWS8Zpxm5bYK3j3dUNi/Wa05Opd/0LNU4j0dRaAxLbWlAK&#10;ScyOCU3dUFcVaTIGG9QwQb3keDjUvUdFQe+OAyeDDtK7wVpbo3WGCQFFiJjkLSKRoN0eNHHfxTJc&#10;5SBJUi4vL/ndlwuub25ZLJdMslNaa0mzDKUNt3c3jLITjNEkRrNcLLi4OEUbg6x9egcJNLZlfntL&#10;9eIlk+k5WWq4fvc13//0JzSE4Diit1FQ6rUtLuZGGibPe4TAfJeo+Kl6/w85HnreY+18W8byIX15&#10;TK0z/H5f5fewhHL82Y8R7WNjfV+18l0fcY8M1Sy9GuYpap3D972vwtGeOPQvqITwRk0lSYzi7MxH&#10;aLatv8ZHiDqfeXJgOdNGoaQXFXDgWouwkpARgFa0WCSWkla2Pqe3UAhxihwLRjPJVAgUruNHta1p&#10;ygJX7Si3azarBZv1mu2mYL3dsrp7zdu3O4q2pmlBq5RRNsXkWZACRuR5TjYakWYpxhi0NCTB6Aie&#10;MNPWtE2DcIKNAKT3KpFSBW+eaAcwwfCqMakJS8ATPF+FqqW1NW3beNsCLWW1Q6kEhKCsG86ef8S/&#10;/i//K/7iz/+E1WrOZpMynk3JMkOqUmgly03NYrllkmc0ZYWUipvbOXfzBednJ509ISKftrVordFa&#10;UVUVRghQPppWSEnTWIqyYDKJUCAiprZfKGE9H9vwkdB7VXUvbjoabGtpmhIpDEIeJ2TuYAPdu8YF&#10;2wa+nN+zZy+YTr9kt624u13w/LxEq4y6scymM8Dy7uo1lxfPOTs75d3VNa1zXtUoNVXrC60oKVlv&#10;VhRVgR6f8Oz5c26vrn2uIud18p7NxZq5vl6sN2zvI773Eb3vijD/Y+nkh88f9vObtPddvuvQQHys&#10;b48h+sdsIPHwhHGo+niozw8R9G9L4Ift9QFXw272RHvY5/hOQ2Z4qNbxz9//fh/pa2PUXnekdN5r&#10;RUuMEYxnY4ROIOS+suB92IUnIOBzyyipfBoBF1wS8RoSEe2mASlJoTDO58Px1t4qIGFHi8IJDUIg&#10;nUAhkGaCS2aMT14x+VjiaJHOomyDbWrauqKuCnabDcVqyW65ZLPZst6tWd+949o2tITsg9qQZDnj&#10;yZR8NCbJRqRZRp4akkShpcTEoiMWbFtTVlXQR8fC495jSKsErQzG6C4rpkkyDHlHMKxrA/L3Y2Kd&#10;pWxb8uycX/7yX/DlV7/i+uaG7cqijGJbOqqi5vrdgrPpiE9eXbBaLVFas15vefv6is9/8P3O0Nsb&#10;fD2qT9OU3W7nU1C0IJUIKiRHWZYhr7qkDXq84QYLa/DeEX+3Ap9emZ7Qa2WwsumkGxXKP3YoeLBG&#10;vd59sPSHGzZIkc62OCU4OT3nZDZiPr/m6t07Pv/B99Aq8zahJOX09JTF4ku++votSeLjCcqiZDzO&#10;MUnqA+2cRUjP9JbLJZPxGefnL3jz+mtW61smk3Ma69Ma+NdxgFfXNU2f6fSpxzED6jchhN8lgn/o&#10;+K507d+FGumpKrDD8+8zZA8J9v0mHkLn3+Z9nsIgjrlvDqWUY88dPmNfnz9kGvDwvAYk31/kpAMl&#10;UIkvHSe18J4abUTtfj/YPU4kwsZXIF0o1ReKQls6VNRZ9js1WEhsJhQiJB7zhj5CiTaHoEU4i21q&#10;BP63xklqB0LliHRMkgnSU4dQ4YWtRdgWW+5oqx3VdsVmvWa1WrNcLtis56yvXlPVjkb4qFOZpmTT&#10;CeN8wijLyfIRWZ5h0gStvK+Jn6EW21aUdU2JCH7qngEYJdE6RSrjXTu1RiqBNtK/H2Bbr+IxcsIP&#10;P/sFrz5asdksaZqaajzh7eu3uGrBP/vD7/Ozn/6UX//uf6BtwbXw9ZdvghrER6fath1kUnQkia99&#10;inO0tkHIEPSDoK5LmqYi0SNCnC7R+Hm4uPYWi+sX1N5acyCEQuKN13VTgkh8Vs6ozx8wk7i6j+qH&#10;cQjnU2e0TcNoNOHy4pSvvrxjuViw263JkhMsLVoqprMTdPqOsrKUdYsFlssVJ7MpxmiqStJaL3lY&#10;W3N3d8uzy5eMRifk4wnzxRUns3OaxgVGSNQ0gXOdOuwhHfH/34+HCeP+8dB7P4WBfaie/xCRv6+P&#10;D8/JcL1+KGr/psd9Yv7QdVGqGBpMI4Hfw1tP6tqRvcn9sddK+zQAnU5IK7RUGKVRQmBMgkLhtc0S&#10;icWGlMO+rsXAJUvYrkJSaG1P1O+6M1T1ED4LESh70PkHI2bMWCgj4UDQyx4+pbB1Dlqg9UEsLgQ8&#10;iGSMzKbkJy8ZC8FLQGCxTUVTlzRFSbnbstms2a6X7LZbdtsFm5s33NUeVQqtcVKhs5x0MiYfjRln&#10;Y5IkwSifBwfnw6yapqaqy1Ao3IUshwatDUolmCRBKu3TEONdQCfpmOnsJU1T0bQlFxcvefXRx5ye&#10;zFiXip/9/ue8+d1rkmzKdr3h5vqG2cmsI6RSeDfH1glMohDCewpZ5/OmS0EI0mooqjUmSfx9eLQd&#10;c+73i21fjI96+aPisAuM3TnatgLhQj0AL/G4mOnN64GO6lMjkvbumv67EinPL5+Tjf6B5bbk+mbF&#10;dNogpcM5xWR0QmZS6mRL2zpMmnOzmPPx9z7ChCymravD+GiWyzW73YZkesrl+QVXb99gX3nprncZ&#10;9YZzh0Q6Xz8YQBsDcRM+Ydt9yPGPxTyO6biHn495oRwj2k9B7McI/lOuP9bPY/c/5C3zNGkioJG9&#10;4+nS2dOOY+g9SIXvbffw3IesheHzD/3l95mm1nqIVgCpSYIfujEiLPLY9zA5IjwwIjTi4qH7HD7Q&#10;bXDRP0J0k7N/7zA4oTP0hatEB/8PNbxB0o4EI/iAe0Oy8xDYtbTWSwD+8QqSESodMzo9D7YAgXMt&#10;jW2wdY0td9TbNcVmSbFZs9psWd7dsHr7jlXtKKRF5xlpPsbkY/LxhDzLQ+COREZGY1uasqERWzab&#10;FqQgCUW1hVZIpdFKYXRCYlLS0YST81fsdgW5vuPf/Jv/mpvXVzRtRVEXtMWcJoEGiVMCbTRJ4jMs&#10;SmNAaUpr0QiPVIVAo2hcy267ZTI5BaKx3TOo4UZ436brz4FzsmfQiJB6QpKaaMPx8y/iejlyxLm3&#10;TvhSg6GQx+nZOScnM75+u+Dd9Ts++eQVqRmB04zHEybjnLIsqZwgz3OW6xVlVTI23m5St57BYQVF&#10;sWO1XjGdzjg5OePN11+z3W1IRxOfXnsgtAjhYyq8F63FWRvq9Ea1ztHXeNLxTYjoN2njQ4yp70PM&#10;T+3bQzrxYZ8e6u9D9z9kYP3w8eppx3dzPCYJuIPr9s/5fXNoazhE7seffajqia6Sj6t7Bt41XZek&#10;97wOPiU4F/hhD7wH7+l64nrvRSOhFcE4OfDDFhGpD9UC8bfDhsLPsb29lxb9c93+QA56QWdY7H4L&#10;+eQDfbPO+1g4B06moDOUmaJOXpBiuXTCq39oaKodVbmhWm/YrTdsNht2xZrt4pqFrXBCgjLobIJJ&#10;c3Sekuc5idakKvXePrTYtoDa0jhLIyWlND5nvElRSmN0wmjynNPTV3z/s9+nqbz0UdZbmqalqirK&#10;ZkdRbinKGm0S0jQlSzS73RZBKNJiHVZ480dVlfhi6joEifkx/BDdczfGB7rBWC29bgqUlAipsI3t&#10;EqkdHsM2vYrJG7utdNjWMppMePbsGW/eLbi9vaWsdmTJCGsdaZYynoxZLJc0jSNLE+bzmvVqw/TZ&#10;JUZryrry/ZPQVi3L5ZKXLz4iSb00dnd3xavJFGsHG7YjJJZohPYVpPAMkSh13EfA7yM8j6k9ujH4&#10;Do739ecfW/UUic5D7T5kOB16Wh0bisfH51BXfez+Y8/+8DHfH997cPO99/t+HEo+/W/x+76x2D/7&#10;3jvEz+LxN9FG6UGDPlJSCRXql/qi2X79+03g25X9ucHLxx465133hig/6opDMwf3eyTo6a+IwHAw&#10;MvGeY+LX8X4cRTRxMAWB+dBXjgr/SVsG90OJaCTCCqoQ+SkxSJMySi/IT+AUi8LimoqmKqmairLY&#10;UWxX7FZLdts1u8U7rusaKxVojUpTTD5hlI8ZZSMSk/gALdniXEtVbgHYOgtKB2O1INGGxKRk2QuU&#10;FAhhaaoddbWlLH18QFNVjFODK6VnWhYfieo8sauqgrLYMRonOBEjXgfMMuokjm2ywZSIsNKiMTUS&#10;PSmgtQ1VXfoCI1gYlHc83AT9/Pi5t3FhC4FSOc+eX5L/3d+zmG+4u1twMrnwdFtJptMxOlHI2kdH&#10;J0ZzO5/z0fNnnadR3dQIgU9TvFpRlAXT8Zjp9ISr6zd89MlngfA4QAaJML6NxbqW1goIpS3plvQQ&#10;he0Tqb0xO0Cpx34brtVjvz31+MdW/TytT/uqWX//kIgd9vH++Bxr5n3qn2Hbj/ZuDzF/s7Hqie9T&#10;x2P/iPcevlIk/of97HX3A6Pt8PGD6NaHeqS11nRRlDicFN59UGtftanrXFB1DBeuuJ9UyUWdOgIR&#10;ULYQvoi163t2j6sP4XdHa/ZoQ/S3fngyh/rj+33qJe5+NESoCev9qoWUgfhF4uWLooD3+BHOq3+s&#10;bRDWpxiuEVgMIk1JRoJ05jgVUdBpacuCqtiy264oVnM26xXb9R3F4pZVa2mkQCYpyWjCeDwlSXNM&#10;YtBaobE+q6OzlEVFsd2CBKU0WmdoYzDjM/KJwrYtbVvS1hXF6Y6q2lEWO3blzvv124ZiV7Narcjy&#10;KULIrrj18IiJueBgscW8FwPGTZjpAQhGCYFtG6oKjEmCTWUorfUi5kHDPpFCh0w052cnTMYpb97u&#10;uLme88lHNUYlCASz6ZQsNZQV2MaSZRnr9dqXkZQSbUzQqzuUVmx3W9abFaNsxNnZBW/efcl2u2E8&#10;mtHGPEQDpuPX4SC6uJMY9xbQkwjrUwyU38SI+dh1TyX6T2EwT2cgATDdUz/43w5VFcf1+Qd3HTDV&#10;/d+OaRCO9WlwhXvouqcdx4ykD1z5pN8O0Xv/uT8fr++Mtv3dgUg+/j6+jh94k2prkVLRCsgVXqx3&#10;oeydUIBFoEPE6wESdwJCDdP+Jdy+IXaIGMPRi+1tx80CGTkykK6bpCERPzyOiYV+kIa8JKLYPgcM&#10;UZQiMgQXEge0HvmLnqC56DGEQ+PwsDmMO4SoU4EzGUkyIj99hgpMsm2bkJVzTbGes10t2O02FFd3&#10;LMqGBkmSjQLBT0izHJOmmMSghC9TWFVLIBS8UEmX+1/qnPx0zFjgU0E0JU1VUFY7dkUBraUutpgk&#10;o6sUZaMh3A3GOM6K2EP7/TzSIX+v0os3+XqyRbEEZhg9woYKTHF/SSERtF0bPcPwKQWk8P77o3zG&#10;2eyUq3dbbuYLiqogyVOcTcjSKUmiUaqlaVvSLGFzXXrCPRmhwtoVwrtmtm3DcnHLs9Pn5NmYLE1Z&#10;zG+ZTk72PMWGc++cr30ghfNiynAlfhDCPX48Bb1/G3T+vr4dtv80xPy+3+6vof1EYPv5ag7vvd/O&#10;h7z/cUn/8FlPm7J9WxWAGPiDP/6MYfbK/f75c8fu7/df317sqxg8s9c6RPof7xQP9ElrrX16X+fQ&#10;oYRdi0cxUhqPjAJRtbYX7ztdd+iMbyh25j6BPaZSuY+0w/fwvEO912Oi3HvRRhzwA0HAHRmZKI31&#10;wV6EPOMDZjEwWLr49sK7VMYGHQ7lHM612LaLrQQ8es+znOzsJecInG1o64K22FBvV5TbFZvdlsXy&#10;ipur0hf8UArSjHw8ZTSakiYZWmgIufZ3G4cLwTxK+6pKJk2R2Rmj/JzpSYEQkqZtadvehdIbG+MC&#10;i0uoHybrHJJ9HXq3GV1/Lp4QQtC6huXqhsuLBBfSLQgpQAzvHaI62JPwrMWYnBcvn/Ob312zWKxZ&#10;rubMRmcAGJOS52P0qqaWDmMkWMft3YKTk2lIyTwobo5juVxQtxVKppydXXBzc0fbNt2bOpyX5pwN&#10;3lz+vXwFrnYv8+eDy+xbEP1v+pwPbfMxb5UPPY6PxzFpu5fg91Us+6oLN1hPD4/1MWIen/s4kY+1&#10;pT/sGBJgy3uWgO+h2/977LdDBuC/y77J7nrLMNeTH0rZj3LHDYb/+kML4WtcOmtRQvmFrkSnU2+d&#10;z2QoTMhjjvRFqyPeFkP3yH01yf6LPYy+DxlApxvGo4DhgDyEPg6fe4i0XBicPdWBCFg8MpnIpSN7&#10;9A+iw7lusCCHfR78P7bdLww5mCD/PBvgoif8TafbRueo2Rhz+pKRgwvXgq2odivq7ZL1cs56tWG7&#10;vGOzvOHa1git0WZGluakwbvHCmjKDWW1xq0tSoa8/DphPJ5gTErMyeJVErFYugtEOASzqfjmlj61&#10;6RBp9AxNiFD5y1qE8Oml79a3bHdjxvlp3OL++bgBwxx439yTPA3nF6eMRinzTcHd/JZXzz9DOodS&#10;mul0ytXNwuN/51BGcnVzy6ff+zgkqFNdQXohJZvtjs12jTlJODm94OrqmrLcYZK8Q0U9c49rIUY0&#10;t91aHxKib3t822c8Zrh9qlF3zybzrQ938Ldr5eBcT4wOmz2O5t2Rz9+gdwFJv/+Ia2D4/enz9X4J&#10;7CFpoG+3g5AHj7qnwnJRlT2ky31ftYx6VuGTk7mI1qW/0oYbYqcl0kc/RtI3IHpd944Q36cttPia&#10;w7cKONndH7jDZx4SoCGhfxLiF33r3b0Hlxzrx7E+RGLQ53j3J1wYayEE0rUoZxHOYV0QBdsGGm+4&#10;tvikXWp0jhhd8uyl4oIWqtIHeW1WbBZzdsWSzfqG26sChEIoQ5vmJFnCKEt8gJYEVzfsqpLEGJRQ&#10;Ps2DVpiQ8C3qKpzzroNt03hvK9FnZjy+xXpi7xGVQOsEKWE+v/F56JPce2vKfu30+vqwkJ1fi0N1&#10;22g04/RsyvX8Dbe3c6pmS9NI+7IAACAASURBVGom4DTj0YTEaArn69tmo5T53YayqtBaoJWmEU0o&#10;7mJomor5as5sdkaSjMmShPVqwbMXUx8lu7feon3HSzU+OMrh6xN8O2L4j2Ekfeh5H0K4D/fK4XM6&#10;nfCDj4xG7H0kf28fHPTrfh/jOuqNnMdUQsf6+PjcuAdUJcevfeox1NN/UwnM0xoHruloqfMXcSgB&#10;+XFpj/C7GJS6f2hjdIfiVCDTVvUqyOV6E1Q3Cms9IZKdbqp/rPdJ742WHVl4j66xW1TdZMbuig55&#10;d7j4YFCOIctDdH+I6A/v+WBDUzeRx8XUx8Re1z3beYKPAKE67Z9vUiFwtHF8HV7KwkHpo3+RGp3O&#10;MNkp0+efYp3FVhVtuaXardgs56zmN9xef827umFbNKAT0nHO82fPmU5n2LZXHsmYjdOkJElCkqY+&#10;bQPaZxN11mf1BITweV2GKL6TIIX0Hcbn/TcmZb3esVzdcXGeegLpBmi+Q5B7I9SNl3UtWTbh+eUZ&#10;f/cPX3N7s2ZXbEjMBAdk2YgkMQhR0jQNWZZS1XNWqxXPnp2i5EFueClYrZbUbcvIJJxMp8yXcy5f&#10;fBwbRCgJQbIRAV04JbB7KZ6jbvW+ZPqUTX5MdXl0vXSE9XHpN177odcdM7o+LhnI8Hd47t5VnfQ9&#10;vCaiz8gk9qXAw4fsM4j4kAj24uf993oKeu6u5vj+fcKdB8MyJOzD346vg33wuqemdt1ZT1MjKIzd&#10;HXTdRUbaSZTx6cdsBg5ttOzUOc4JrHSYEPuhFXx9s+U//eY3/OCHMxoBkhLldBedGB8NdCluRZAA&#10;IirqiEBwvew7MeBMIbCm0w1HhrE3eTb8O642eIqnwLHrj9kGDu0Ew0EOu//Yk++tgsP79+0MvWjV&#10;82A/ptHFs6OboXHp4omg62/AWoVQCekkJZueM33+KS9sS1sXVJsly/kV8+t3bFZr6sUVt7tVqK5l&#10;fAZO7SN3lRA+5432xD5NM5I08wZd5efCWYu14GgQwgcKCWLUqAg++Q3eG8sg5I5dsWS5SplNzons&#10;36/rwXjTf0fg9fdOIEXC5fkl08ywXRfc3S05mZ7jXEKS5OR5hjIbyiYkaVOa29slz19coLQezK3P&#10;p79cbanKLbkx5JNTrhY31E2JFBmIxnuEuQByXHAMsIBoaV2FaH2cQZfTbGC372bpAUDxlOMhO9Xh&#10;8RA4ed/xPoBz2I/3PO0IvXwobsYefKejHw89ugNUg4pnw/55utV78N1/lj0K8vaZyPsDtfo25RH6&#10;cl+dcux+LwHuH4f2Ab/rB5XLCKRmcF2v6jzmoCL37wuqRm0yhZIGENRVi8SFwhN+Axdtw7/9d/8n&#10;v/3NW87PJ5ydn5KkY5+VURu0iWH7g6yNUvcDIr0c40Kq9n6QQ0CUwKcicJF2ivjGDAnpYLjCS9yf&#10;qA9BJcPjvhfOcXVTp556BMkjguvoIyhp7/ruU6elHpzhYBOJPUOxj1gleO1YbNu35bAInZLMnvHs&#10;7CUvfiiQdU1RF2w3C9aLO6rdim15TbmxtCJF6szXVLU1VaPZbte+EIvWZElCmnm3TWUMQhqEbXGt&#10;G/S47TsrfWpqEdIar1Y3KCUZj86xTqJEC4OAuD1RO4yTlxgts5NTzi5O+PLra67eXfPpx99Dihal&#10;NJN8jFF3qFB8PM9TbuZzmtahlUIpRWMbX7+1ddRVwWazZjKako2nKKXYrhbMTjOflC4UfgnD3f1x&#10;zqchtkik6l54b24fkhI/VI871I8/VVI4XLuHOvaH9O6HRPDhY1/K2jt/oDK4H67v9v4+2tYhfhqo&#10;f/YBreh+F92NRx4XL9vbi+EJRySx/XuP7dfhmD78Gof3H7cDPPQAt/fzcLh88r+eue738XBu/V+t&#10;E+V92B0YoVDOgfSWWwQoLVnMl/zF7f/F7/3o+xj1faRZI2yNUhqHBKGQ2gT/7gSttPfsMD5Xi0/P&#10;67M3+jSuqvNUcCHPSz8ZwxEMi2LY+Y4bvAeVDMSo+9y3Jy7x3EMEvn9ur5jyFw4mMPa0Q+T3fcGf&#10;spH2fVqGP+xvkk7iGRTfPowg7qUzh20aWodXoSRjTtMRp2eXYB22sWy3K5arGxbLazbbK2pASI0x&#10;vryfbDW7xiB3S5RQISgrx+jgz6+Nf98uqAKEk12JRgDrKuaLtyQ6JzF5N437qpr+EAHNu1YwGk05&#10;Pz/ld1+94+b2jqLcMdEZAsUoG6GEryu8q1qy3HB7u6CuGhLj+1DXNWC9zQnLer3i+bOPkMowyias&#10;FrecnT/H2ojUDnXPgcg4n3Qvdr5bswdz9l3o2x96xlNQ50MM4qkE7ZiayK/N9tiN7F3lJDy4zodE&#10;/og0/ECwY7cvXASHPWPp+ujgfcyl77IHmt+E+f5/fTys+vWw8Cl90lJ6MVxAML6Fqj4IpJa+DJ6y&#10;fPHz3+Nnf/BzhEqo28Lrhh3UTdul0a2LLZXbhEyJAiEkTno0lRjjUaExweDnCT9ChTTFKkRy+hSv&#10;Snn9UuS23WQe4b7HCGjMZxO+dUMTwfhDxz30Pbx9gLUF/fNd92jXEft9tP+wbnWvLXHfhnDYp3jt&#10;3jt118UPsmNyqkM6LuiVBdZJHJoWi0wk0+wZJ2eXvGp+TFXtKHZzFvNbVsslu+WCoi5pE0ma5eTp&#10;hFpXFLutT79gNMYYn7AtSVAqQQqFE84bN1OfCloJQdu03N695vnlxyiV3Geow6FGIKTFtRIlE55d&#10;nmG0ZLlYsVjNGU9OwBnybMRolLEtfLWCLNW0dcN6sebZi1OvhpKyK7AuhWIdsn4mJuHs9Jwvv/ot&#10;TVsiZe45VedaOhzh4EFkHU3Tok3PwPbn5biU+RhiPmbw/BA1zUPXH1tzR/fKA+rOvc8PJvYSR77e&#10;R8CdeuWBvu496/CR3fehX9Z7+jFoe3+v7BPs/TmL544Bw76dx3j4Q3aUY5L905lM36e+v08HkXro&#10;9mitw0kvCinpCbxyLX/w+z/i57/8BVaPsK0gSTQuGAhNpHCAsL5Ytq8a5Isjl1VJVRZUhQspEnzS&#10;MyVVQPSeSEipfZ52HWuyBrc/JcPn4JEifc5yJVWHImJAVRTbHC54AA28Nwho1/VGv8PNdXSQRI8g&#10;wgl/aiCmxjYchERq3nAinOtQ9uGk3G/muDfQsX71ExrJ9wFDcCIkgQOH8j720qdLFuFfVPM0raOs&#10;a5SSOCVRowmT0YTZ5ce4tqbYrtmtF6xur7hdLFgs3+KEQKcJSZaTpt4f36cS0CQmI01zpNQkieH0&#10;9JK2rkLd2w1NU7De3jGbPBuk8vVDKWVP8G1MVib9+5+dnzIe5yzWJTfzO16+/ASHIMty0twgg21J&#10;K4kSknfvrnnx0UVQI0qsDeK+VGy3O3bbLcmJIc+n4Bzb7YbZZEzj6j3xvxtrGyQn4UL+fNHZIxw9&#10;wXgfwXwfQj+mQz6mTnzo/mPHY+vqsWce00n7H47h7f2+7Lcz1I0P9stQmotbzPWjH3Far2oKWP3B&#10;CnmHhJWunXjRMfVNfz7O0f41se3j9/Zt9af3g6E+VCo7fu3j7R27Jh5ahdw1AsDFdK/enS5Xgn/6&#10;R3/ET/7JH4LQOCu6whlRH+DzqYcCEVIS89MbvDvV2HqC3zQNu2JLWeywTU1tS6++0Zq2DgTceKND&#10;0/gAFo/CvM1AaxVUPt5gqIIqQIXzUkiU8oW6USKgtpAKOZA2Pxyq56KxCgZhQd+b+N74O6DxDPXH&#10;Aknny++Ce53wbpHHIo7fh+QeQnyPGeKC9MlQhSSFwRfBCPPkgreI8IFG4VU8AaQF4VChOIq1ISBO&#10;KNLJKaPZJRcf/YjvVVvK7YLN8ob53Q2LzZb5/A4rhC/Akuek2Yg02XjbjBCYJEOnOUZlzGYZ1tXY&#10;1lHWJanxaY+RvbeWX4aR+AiErBCtJstOOTmdcH13xe3tLXW1RZsRSuVkWYrSS5ySQINJDF+9u+H3&#10;GhskQwXU3Uau6prlZsl0NkOJlPE0Y7vZMJvG9gWIAzTmXJfbRmDBtiB1oFL9PB7O2Yds5GOM4alo&#10;77F1NXz24d8PIUAd0dsDOE/pz37gZH/u4BnHhILBp4Pp6H96QOXn25D3zncS2h7hPvYOx/t6X9V4&#10;2Ob9dnoiMnyXh7iVe+S7f56Uxwb+ASRvg24d4euvIiTYhjRV/OyL3+fzn/00pI1tAyINKg8RowI9&#10;gpJCBl108KAJI6CkN+QmCeT5mKapKKuCuqpoqspXAwKkMWRZjpKe0HtpoPKh+XVJsWtoraV1Xo0U&#10;K1Eprb09QCd+QwcPCykig4j2ABCh2o+XCALiRQZuKwdiuUff3eQ40UVA+jN+4fSmoLjiI00NE92J&#10;bnHyjxOBh4jBkLA/KI5H/VOAQ72WqvdgkmK4D3r//8gIhVC+ALdznb3E72OPYGtbYXEIqUiml4xO&#10;X3L5iaOtS3bbFev5Dcubd6yXC+bzt75Wbj5BJRnpaERSbjAqIVEpeZIilMY6R9XU3bjIwdz0EpEA&#10;oWixpEnGR8+f8dvfXHN3s2KzWZOdnSBVyiifodQNWklsbcnzjJuv37HZbBmPks4poLVtYGKW+fyO&#10;l89fYoxmOjnlbr70RdkDURhKXt14Odd537S0SGn30h08ZON56nHsnsfO3VsL72Eyx9bbMSnhMVXR&#10;fWL9cH8e+/1DjuOS7b7dZIjEH7vXnxves39ueAwJ+vC6hwk8DAnt/bHv7xsykPttige/71+7/3z/&#10;zPvXaikNznpEp6VHc/nIcHk5Q6uWv/7VX5DolLPzCybTKUKqgX7IJ8uSoVKREMpHwzrnUbr0UbLO&#10;+oUlpcYkEp0kCAdtU1MVBUW5o7YN2+0aIQRpkvlC3fkYoz0ibJqGuiqp65K2aWjbxn+utggBBSCC&#10;+scHG3k1j1YGqWSo02q8vl/64B8RCJr/p1AqMAARVViS3jd44AHi6NIXOHvIsQcL7lA44P5m+lDj&#10;T3dvIO4dqnLD36NfX1BTcWSz00svETXHWrXx/WWIihUOb5AXAuscZVP7+Vaa0dkFk/Nznn/2Q9pq&#10;R7lesFzcsVjcspm/ZX7dILMRae5TL6f5CKMTjE69Pl8H+4xV3ZhLKX0AllIIp0HUKJlwcXaBVrCY&#10;b5gvFlycPwdyRtkMoyVGO4rSMR7nVGXJ7c2ck+krtNJUEu8J5DzoKIoddV1htCHPT7i+vqGudyiT&#10;+vHo0Nf9eYvgqrUWJfp6sIcqlseQ8vB41IFg0P77wMCxex56xkP63GPqoWEbT9UtPyaVfuhxrE+H&#10;zGYoXT90b3/O79Xh6W9C0A/3fSSwj4G3HoCJvb4f69P+s/f7edhW//v9zmrv8iigLkik43uffsyP&#10;f/IThFYsVgufyXC79UEoifeq8BshoL+mxRhDmmZok6CUDN41GmW8QVUKLyEIXIf+EWCSnCQZMbIt&#10;dVtSVQVVVVFVBbvtBqkSkiQjTTOyPCefzJhI/+bOehWQbeqQ9bCibirquqJpfF3WyjmfIliF8uAi&#10;qnY8kY+eP8Z4F9C4KX2B8aEnUPznDXdCyg6t39/IcoACHeANed1CG0hf99HHw4avB40sLkgk97hJ&#10;iFQQA+fMPSS2f04p6V0IraW1Aq1VqHDls5IiHb4ClsNHaIGwAlf5xAwICWpKdnbG+PxTXrQldbll&#10;t1kyv7tmsVyx3NzQurdkWUaajMgmE5Ikw5iELMmCPUbhnPaJ0dqgdpIO0Eyn50xmKVc3O25v5vzw&#10;+y1ONWRZ7qNXVYGSCi0MWZZyc33DDz77GAgxtsKzPSkkRVmw3izJsgxtRmRZSrFbM03GONd4IYL9&#10;8T+GgvuNeUAkPwC9PpUQfhtUf3j94bscUxM9ZAs6dv59bT21f8eOhySPoZHzKdLH+9q/D8iOn99H&#10;470KJoLfThrlfXPrwUGkF08fk8fm/wiS10qgRM3FxYgf/fhzPv7sc5J8RoPk7PknSOsR82a7Zj6f&#10;s9vuaDc1RV2R535jaqOwrqGpGrZV2WWz1MagU58hUQZ9fWKMV6EojQuVvoVSpDolMWNs3lDXFeV2&#10;RduU1NWasliz3QWCn+VkaY7WhlRnnc48dxZrG2xb09Y1Te3zu9dNTdvW1E2NtQ0tAmcHwVghtbIP&#10;/klRJkEF9O8JQ0/8pVTElMsd2pS6MyJ7RiG7a/oI0CHiPsQbgeoLsUcsOiIT1CZ7SMbFqTzCBER8&#10;xsAtlceRWzx8gY9QFtD1RlEk2BCXK8N4gMApb3sIWWsQtNBWvlC4FJhsQpJPObl4BW1DuVuznl+z&#10;WN4x3yyZ392gtGE0GjOazMjHE7LUV8hS0gfctQ6wFotlNMo5mST87tevefv6HUVZoZKGxPh1JXy5&#10;diwtk+mI27sFddWG9aewtvJzKQV1KPB9efEMKRVZlrHdrjk5e0nTsqeeG47xHuO1Fitbr+Ycbi5x&#10;LCLzwwjb3pweHA8RjmOSxGPHYyqlx5jHN0Xmx6SFpxxPYUjf1dg+rT/3ntb/idS9p/3978Q9fqiO&#10;2e9TxygGTOwhZvWUQxsNX/zoB/zkR5+Tnb/y7nXO+jqqwuGkItETknzM2fmzgLJ33C0XLBcLamdJ&#10;05Qk8RWQtFa41uJaaOqGVvjUunVZ0kpJLaXP9IdPIJVmma97KnRQqWhy7UPrfd3TxnvpFDu2uwVF&#10;sWFnUu+KmWRk6cgTZSmRKkWZlCTDo31nPaKvSuqqoK1DDda29f9cA0EiKNYFzU6TTSakozFKmphK&#10;BZ9F0eFsE0eXPq99IOoE9UIg/kp74u9dQenUEEKIbpU4+ufjohHGq1rEoTjZ6d6HTCIS9gEjGV4f&#10;jQQPrP8hCvJh/AKpfJnv1tZBl+29R5SIz8P3NUbdhm7FfL1OxeQYvkc2JEATUpLNzhidXvDMttTl&#10;ju1izvzmHYvFLYvNklupybIR45MTRuMpoywlUQZEgnUNTsLPfvIzpjLl9c0N79685ofTM0RiSMcj&#10;lBIIoZE4ZrOc3335jt2uZjL2KjzwhdSl0+AU683KZ+M0jjSbslm/oWkLhND3NtBRqUpYb1OSAiE9&#10;oe9UYQdj/aHE6LHrHlK5PPb7N20r/v5d6tjj8T7bw2Fb34TJHEfs36z/vVplEBASZlrKAHUGWqNA&#10;soO6tLf1cGSFPCYNHUoyD43BQ2tMf3I55Wc//wU6n2Fbr97o/X9DB530+W0EJOmIJMkZT08oLnas&#10;NyuWywWv37xGCMNkMmI6nTIeT5lMpygl+lB46wlva2vqqqZparbbLc62SCmCK6X3azZJjlYJRicA&#10;pGbkKxuVBdvtFiEFUm3QcslkNCMfjQL684l3nB95BJIsN6TpiBha7dqGuvbtO9fS1g1VWVJXJW1r&#10;2W423jUvS/2EWj8me2I5csBtWxwtLhR/BgFl1C8P0j8EIt+pgVSIEQiVuLx4J7sF4rq0piI4yhxs&#10;iui+Ez1B3IchlGMLx0ss0qvCrPXSSWA6XryInMYbrWNa4shI9hdY8K4O6qq2bb2LLQLMmNnlmNPL&#10;j6hty25zx2b+jtu7W+ZXX3F3BSbNmcxOOZmdkGdTpEp5+dlP+fjTz1nOv2a12rBbLJmcPSfLp1hn&#10;QVgkmtl0hrOvWSzmTCcXGKBw0DqHa73tYbPZst1tmWqvbrTWURQF4/Gs80A6HK/98fVvH+0YBJfK&#10;wXD0Vz6iTz+minjoOCaRPUV3/tjxPpT4lH49pY3D49sQ4G/Tp29yT79H9mtpWBeN8oFGRJud6IPn&#10;uuh/N3zeUB30dKnpMbDw0Hn9B3/wU1SSUzlDIrzrou+o8+jH+Q2tlIaQgtbh0FoxmRhGoxGXF5es&#10;12vWiwVlWXBTbHn75mtms1OmsxlZPiIJ6FuGgcizuBgttq2xbUXdNDR1Td3WlGXtvT+kCsTf//X/&#10;Euq6QkiBbSo262t2W4WUhizLSLIRJs19PVXn65t6Iu1hp9Sa1GRkuBCl6V3imqahrEtWmzXb7Zbt&#10;dkuapl6No6JIvi9KeeLtB1YGguyCFCFCit6ot23bXvUipfQ52oP+X2vduYEqrfeYgxAC5IDQ7k1s&#10;lAaeptPt9MUHKoXDRRXT9HqmpMI4iXvP6910gu5/T/wQ3fv6tScjbMBZixOCxvlSi/nsOZOTFzz/&#10;pKIuN6zm75jf3bF4+5a7d1+TT6dMpxdMTi5I0pTTyx9wemap2oZmu2ImE07ShGa38jVuTY4xhndX&#10;N3z06jmtUFgHbdPn5i52JdvNmun0BG289FjutkynJ7SBxg/Db+6PcWDwPrhk4G11nGAes8sMx/6h&#10;4yGCdvjch9QZjx0P66ePE5FvfIj+pQ8dAYbPHuqzD/vzmIrqQ6WWbwqGjvVFxVQDNhTxEYP9JESo&#10;p9xLeIdtP70vvcH2ONMc9rHfivrso89oLBgsSNVpV73hrvfisNZ2kyOkxDqfe0QqA1JxenrB6XRG&#10;1ZSURclmu6EsKu6ur3HAeDxlNjshy8conRCLJStpQj1QRxoyHbbW0jQldVPS1A1lWfhUsM7rl9I0&#10;xZjcl+BLEizeF9/alk2xZF2sMUkWUtGmKB2Yi+vVJLih8kz6vOwqweRj8vGMothS7DaURcGqXiKF&#10;9Am7kqyf6KADxqmOm3fJhITDJ0gKSDgsXYHDCp9bpnUWnHfrqxs/1iL4/Hu1T/RSioFhat9AjKQT&#10;ug4WZLd4hH/j/vSBCscdv88HEHmUKpAhijXe1itk+tu8OOr2T4ZfIjMIom0QQhzW1y6wDprGoyKh&#10;UNkZ5997zvmrlna3ZLG44fbmDYur18yvviYfzxhPL5lMZ6RJgpWQn53yhz//z1jdXnPz5pr5asXN&#10;JGF1d0NZlUE1Jn365DBobVuxnM95+fJjEJLJeMp6u+1yxzvniDaRQ+OeV8vEze8JvY+T6BZYN957&#10;KC4uuQMq9thGf59hc+/cQK3X9+Wg7cH3GMx1T/I4ctu3UtMcYZB9A/tjK+L1Rwj7t0Hw+/hD9OeE&#10;//D+Z0YCGxOmSYpizd3tDbtihwwq2VQbkjQjzXNMkqK0Dx4dPKUbew8OxL318HD/9z1zHnq/oaSg&#10;Nw2kUqCF9ZVO449D30wRNmb0HMGhBtXrpdAB0PlgpCSbMJmde516XbBYLNhuVux2G7JR7ol98Il3&#10;KBobN7+fbK09os3SMQR1iLWWpq1obI21jqaqaergBRFcILXWHdFzzrLdLtnhXSmzNEfp3mfaN2m7&#10;Re6cjwoVzrt6jsczJuOJ9+svC9abNUVRUuzKYEtI0EaHZ9meuHUD7Qmr3COGIXIOgbM+5sDSdiIe&#10;QoTc8gLXRpkpMKGg+48Vj5TSPk5AqS4wTMpoHB4So/0N63tBf1LE69zwK845tJY0TUvTeuMme886&#10;TL84UCMMG+ja6SUHBzghcUR9vQqJ10TYbw2uCm6aScbF80+5fPYxTV2yXdyyWt1wd/dbrm4s0+yU&#10;6dkl2XhKnp9w8VHO5YtXVJslH794xt//9mua9R11sDVJrWmDfaUqC27n19RthdEpSZpj10vatglJ&#10;+95PTHx/bQA9BGYoekIexbh+oMPfAySLu08HidLV/nhaF2M0Dsdf9B8P+tg3Hed5n/EcNh1mohPU&#10;Dp97DG335/a5icMdvm4gbmF8h7ATOklz2PfY/8PpGCLjw9/EQUfFwVrvzoW99ziidt32do6uVsJ/&#10;+tu/Yr1eEQ36UkiM1qRJglSKLMuZzU45mZ2SZONA8B2tCyCug/cPt3xfRXOweQfnhmPQIfm2WCIm&#10;J9ROImNmwK7BnsM65/ro0aEekYGYrwTgC4OjHFJlmDQjySeUVUGx27LbbLl+84Z0lDMaT0jTEUmS&#10;oqXyc9tlpIy+955jKgnapJGC0LYtTdNibY2zNVVV+0jZQZ/8ANZU9Y663qK1T52bpqPgTz8IcsGF&#10;hJm9OsY6gdIZI52T5Se0TUmx3VDsNhSbHQiJTjVJ6ifUj42HqT4+wNJSB5uE7XXcShOLT/h7LIT3&#10;dYRxFn78bZfAzYKztNZhraCuiw5xO+GJi0f7PeKP0ckqGLsJ6p+4oN1wo3WiNHQlzpxDKUldexuG&#10;UvKIeB+kvvCwjs9Z+l0p45OF98QUji5jvhNgA7OVYR4EhLwUYUP4En0yyZg+/5TZi+/xsi5YLa6Y&#10;37zl7Zd/i1OK2eyMyeyCPJ+Qnjzn+6fPePmTn7C4vWN+fcP13Zy2hWyUk+cpu5Vmt9uw264x0xSd&#10;pCgFZVGSj1KcaLtNht3PSbJnA4lR307gQoGVHkj7dxpuzw7Z35Omhlt7kN3TRSoQ7Tb7G7ubibBm&#10;Bi11z4no2Anb8R7b2rDO2+FVxDgL710WvcV6tWQ0Ig5bj6vHr2gZmnfddREg7t/hekoc5hpHsN31&#10;iL1jOC6i2AHy7dTLvVQylLJ6ZNKrOQ5VQ0Mu1xP6Qd+Iz7a0VqGlZre746/+6j9wdXVLmuUhRYdF&#10;akkrYL1a0TQFCMlofsKzk2ecnZ4xmZ6SjibEkpvOdS4Sof0j0tmAJvXH8TKG7mAtOefQ292WyeQk&#10;vJQIebyP3r/X6DH9VJfEKBKNgGCM9ig7z8acTGvW6xWr9ZLN9h1KKcbjCaPxhMlojFBpqCUrBsSn&#10;o0Z4LxTnA5oS73kBjnzkPTlwvYGvbVvapobG5wRvypK6rCjMFmUMaZJiTOZRm5OAj3qNz4lEMW7u&#10;6NM9np7Q1BWb7Yb1akmx3ZDnGSZJkdIghPJ5enC+CDQefZVlSVmWeIOqxCQJo3wU9P19Dp42Gnfi&#10;Un1Ajyiizts6GlpoaqLnSzSgSrXv4imlJ/oyBIP1mR36jUQX7es3hlLQNk2nMmpb2+edgX5DDRfY&#10;HsHxnz2iC63FTRn8+L2BP24mf6sgXoPPA+R83hi/0Q1nFx9zev4xdblms7hmvlzy9W/+AaEkk/Mp&#10;s+kF0+yMZy8+5fzyGS8Wd9xeXXO3mFOWOy4uX6KkoKkacA6jDanJqMqC8fSE1ud26In7gaogkrRI&#10;OKy1qAhCw77wBdZCqcVAvJzwLqmxtnI3TCGdQ5Ro6YgQHa2K8x3b736LTJZ+rbjhswcT5Jyjta0n&#10;8jZ4CA2ljbgO6KORHetYigAAIABJREFUhRDIuE4HRLY3M4i+hSE1jzEVgVEcl/3oxrdtG5qmCWUb&#10;CeMxxK6ii1vxzhcarb1d64BnxHDubt90BF2I/fYPAKsn+lGKFvv3Ogeu5de//nuurq4xSR6KLnm6&#10;kShFuVuz3SwoiyXzmxvW6x0iPeOzH3zGj3/wOR89/4jpyQxtRjgCSAvFarqxiGM0YEoEpvBe6D+Y&#10;FwBdlhVNU2OMxntMiIOFwT5y72f1yG9B0groToRUB+ARupCgEs3ZWcJ0OmO1WrJcLbib37FcL5mO&#10;JpyenJPlo4A2YsBRbK/neb0Yq8LY+9pyProVkrignKVpG2i9gbexDVVTs14tuSl3pEnKdHqCMRla&#10;+VzpSNlVFYrSRFwEBH15kmnSLGc8HrFeLajKHWVZoU1KkmRehaT8tcJZjNDo8ZgsyyirHZvNhmK5&#10;YzlfAGBSX6RjPJ6Qpilh1extmM7gO5jIwIbCrLqOwFt8Ei1rGxp6YiFiuodI8JUJyF92UpMUQ79v&#10;5w3YylI3FUIkHdHqCJ8QAcU6CPlviIQgyrfdzhuszyi5hbkVcT1BECiHKMc/TAgbpAVvtHXW4ZIZ&#10;s4/OmD2veFWsWNy84fr6HV+9eYcZjzg7f8Fs+ozpxcfk0wuelxvevvmav/rrv+F7n33GbHYSiDRk&#10;2Zjtbudz03RsJrKh/ug3Yq8fjYTeZ7z0iNna1jOnCDpC0n+B77sdMHRHlIaGe03sPdtZ20dbR+IV&#10;fts/7qt//D7q9JkDcBZzHPXT00kjrkfu1tn9H0XAk3EthPXQEcoBIYlOCbHteDK+ohzusT0U3xPu&#10;OAMyBDUiwInoraaDtEoHEIeqy5hMbsgI/U/eGYDYloi9GKjEQrdtC0ZLtps7Xr/+CpOkaJMERG7R&#10;0tA0lt1ux7PLC05HL5FVyfL6ll/9pz/jT/6Pv+GP//gFP//lP+GXX/wRL198xHgyBiH7zL2Deb1/&#10;9BL+YQZUHrlPp0lCXZYhx7ftNnD32Igq7j2xa7dH88IO9nf0oR5wwsgEhMSYjPPzjMlk5hOX1R5l&#10;39xckWYp4/GUPBujlfbIJebNYbjBeugoZUxNPHxZgRAKoxXC+D4mzjLCMhnP2BUb1usli+UdAEqZ&#10;LiOmkhptPOE12hP+Do0IsNZvyDQdY5KUtm0pii2r5ZL5/A6tFHmekkSCDZ3RVKkJ4/GUuq6pq4rN&#10;dstuu2a9nDO/NYzGEx8glI9CBk7R7aug0+nHuWN2/cT0zDZ8h1CVzxPhpm1orbcLAF3gF0IE45Fn&#10;At4bykthSknatqVuGhKT7ulB/UfpiUWYGztAliJabO8hy653ATkN1hJH3McGn6K4KyRIV9HUfvPr&#10;7JRnn15w+eoL1vNrrm9/y9XXv+ad/C3j2Rknp88Y5xM+/70vcNbxx3/6Z3z62eeMkhycI0lztps1&#10;tqkROg2teSY1RKKRycVNF+fG2YaiLL2HjyBIHq6bN+9SF201+4S4dW23nuOGiZlT+9Ue8Xz83DPa&#10;vV1xbMMP8Fvn+grec6qTXOO8yv5KG6WZ++0OVUldM3JA4GPyPjlgWJEhDZh7d+8AN/g2PAOIahjo&#10;aw67/vH0DJmOJkXNQoxeF7FWsegllOgNE9VCXkoQ3pstXNdlG/UYj9ur12AbxuMTYuk27xhiqauK&#10;09mMi+fP0UbQ1CUXly/4Vz/8nM9/+5f8P3/65/yH/+1/4R/+9lf88p/+c37xh3/E+dmZd6NGcs+T&#10;4uhxnJjvq+v6Q08CsQGLdZ6r3fPQYLj5OuDWgTMXKTiR8Lh4M9ZZhjVBY2UTEWYnMTnGpD7YpW3Y&#10;7basNms2mzWjfMzJ6RlZmgNe0pCR+3f9dAPpxfWo/6Coh+0QsB9EpVImk5TR+IS6Kr36aLNit91g&#10;jGGUj7BtRVlsugWhjY+6TUzqUQIRhRqk0ownmizJWa/XbNdejVNWJXk+IklNv62E190bbTBaMxqP&#10;aKoJu+2O5XrDarlgMb8jSRJGozHjyYQsy71heSDWRTHdSzwxQrUlVm2PqH+PQRCxqd94LtwTi2G0&#10;kbjGRS+CP7/qA4T0zHTzG1FFFCs7+tQx+CGB6vvdH9G7Yw8O9GTDDW9zQVcfE8b5PnvvH09ofU3a&#10;Bgvk56f84OKcptywnF+zWrzl9qu/5y4ZMZ5MefnxM9JfZXz51Wt+9sUFxW6HVBopveeNSTIfLOV3&#10;RSdBDDdT7G1HqoSPHN5sVrRtFYJkeiIS90BrXXf9cD6HACaqW6J6BuLvg/3ZKxK6/3XM8QiT7KSO&#10;va0TCPFAMsAnlugEsT4AaPg0F7QxwzgNu0+oYoPtkBH07gRi0Odu6+61M9wzkdG2PScQESDYbg3E&#10;1SPp90oH+w5Aa4f0A/qPQMy5YEgdpDaXUlLXBW+u3qHNCGMyEA6LRSpFXZfoxFC5hr//9W85nc04&#10;m56CULTS8OLTX/C9T3/Ku69+w5/833/Kv/uf/0f+7q//jH/xX/xrfvrjn5LrBBtLpIZ37cHxQO3k&#10;+mG9Pyf3D52nE+a7axpbI2S2P7yDSe88QLrnRQovBwMY/aB7/iyR/lIhQlrisDFlnDQNvqgaKB/F&#10;mmYjVqsFm+2aotwxnkzJ8wmjbIxwyvvEhE0eCYGn6yFvNX1isb674VopcMgQ4SnRyhsskzRnNJqy&#10;nN9QVztwjiz1vv0xKrYqCrbrJQDKpD7vTWJIsxwlE4RTmERzfp4xm82oq4rVesFytUDvFKOxdx9V&#10;QcdpWz+mwoE2OdPTHJPlFMWO7dbnfbm5XjGfG3SSMJ36SNCYb0cigtuT6xZDRGMuiqBxcTgQrpd2&#10;/JhFNBl+x6MSKfvzzjnauvX5gERLUzfoxPjEbxH1y7AIcbSDhG1xzbVxRXQwjcGui/2Oa254MqC4&#10;Tr8s8Ooo2+/97spg4AwnFODalka0iCTj/OWnnD/7hLrcsV7fsVhcc7W5JRFr3vzuL/np5z8hUTkO&#10;j+A32x1n+cyrdcN6tQPUKgLF7Ix+g7FOkxwlBMv10ttopN7Lle+lzoP1KcTgrz2QYvogHBkkyl43&#10;6yOUh4Y4G5z8lTxEhV6yjQM9RMedlBJB+r0+cNDnga5YiK5ImbW9xN3NGW4vkV/n2DB4bxB92cwY&#10;zEi8x+315ZhmwZeejJRHcChZRgM51vl9s8c0+sZk23PBDtUH1bMtC/7sL/+Yr69XODujbX5D07YQ&#10;6AnSgnSMc8Unr17x7PlLpvkM6ZQfE6lxUvCTj37Cj7/4l3z927/hP/75n/Dv/9f/ibvX/5Jf/PI/&#10;5+zsvGN44KWeYX3Yfhzk0XE4dqj/7r/9b/77XbFFaY3WhsNkV37z+mIgUuILOjMYnIEI2KH4sFAj&#10;me/EoQc75UWryE21NmT5iDTLcdayXi3ZrJcIfLFmqfqArYiQIlP3T9sv5hDfg8FG6jdb36ckSZlM&#10;pmT5iKquuZvPsc5hdE6aTr03UJahk6QT0YrdlrLY0lQ7qrrxky4FyhhM5hOraWVom5bVaklVFF2u&#10;deiNrVGnqpUmz0Y+IVua+9qlbUtTVmxXK9abDYvFnPVqya7YYW0TXCflAMnI/fEWEanIXtKh3yzD&#10;6/wx2PgR/gnv9WOt1y0bndA09UDPHNQQMXI3Gm/DM7qRdoONGMVAITom3ElncV5d39d+vfWitEea&#10;98XX7v0Hm7wNQGI0nnFx9pxROuPy9AItLLvdgtbVSG1QUlJVDflo0hNd9tdw99ntt+cc6JDWeD6/&#10;oW2dL8azpz93nZTF4Hz/ux38G86VH8Xu/oFePZZ0cCGynKNozwVU3itrhmNnnQ33ugHTPWQ2++0O&#10;mdvw2qE04aI4MOyJO7QjhOeGvFIW69/FWQ6jTIf3DJFnjxX8OEUm1tuPghoR7veXEAsUpV8pcTLa&#10;Sfw6SnXLfHHNf/yLX3F7t+P6bs7V2yvevbvhzZtrXr++Yr3a8a/++T/jD774Ai2N3x+upXKtH9+2&#10;pWkt1mjOX33Gz376Sz578SnL6xvuFldkWc54NMZHJQWbXnx3IQZ7ZB/dP3ZonaQYbaiqMoT+Hx79&#10;5t1bVMQ8Dv6v37Su27jHC9dydLL6BePdCp1zSCHJUuVz4mQ5q9WcxeKOsiqZjKekqQ808P2w3kZJ&#10;DCs/JFr9EogLYViVSEqFC14UUmnSdEyS5uSjMavVktdXv0MrxWR6wunJJeN0RHQzs23jUyaXJU1T&#10;UJcb1ssWkxiSJEXqhNFowng0ptiuWa18zh+pFGnq8/10OW0G46GVRs9OyEZjqqrE2ZaqKCk3W3bF&#10;jqrcsVvecQckacZkOiPL8yAJ5XQek+HVHW5vgQwJ/b5Kbl8095uj9UYtfJreqthRG4PDq3Nq59hu&#10;PbNJTII2qc/vL3XPaAOKjyl/HPQEPBD+/WCrHuoPDZH7Sp3j6+nwfPTgkYH4Na2jEaAmUy4nZzz7&#10;9PdYr29ZLm95++bvfAS2k5xdnIJIiDUHnDiQZo+073C0zjGbzsjTnLvFEm0ShD3QARPzHPWbt1O9&#10;xP3kRDDMxijK+8SuI142uD0OAFWU0Pa7bI8jYec63bxDRIvqAW3eR/fDeTlG5CNIECEJ1FAbEH/3&#10;7Q6IvRu227fvaVDfrnP7UkAcG9f9fyAe+tdi364Q6Y6jtaK7XAq8/clZhPV0zzqH1hqnM9YlPLt8&#10;zvnpc5xtqakpyoaqaJgv5vz0i9/n8x/+kLKogrYg2o4ktm1IpMEpRWkdTbVFKcXo1ff45aefsl4u&#10;2G42zPUNs9Nzn3Cgk7x7yXw45k85tI/kTNnsVgMxoUfrcVB9Cth+ERJC9mPa4H5Q90XHw+NhNG+J&#10;gj0iGqZ80Q811qRpTlmX3N3dst28DbrqGePxBKI47AYaCxGJyLA9z4S6sekGDHwO+hjh6w2Q4/EJ&#10;SZIz2qUUxZblYsFmveX8/JLRaBLyzyQolZKkYwQNYCnLwmfSLEvq9RopFCZJyLOU0/NzzHbLbrfj&#10;/6XsvZotS7L7vl+a7Y65tlx3dXVVm5nBDEFIAhWgQqEI8Un6JDQhwkhgMKSghFBLCH0ZRehdUoii&#10;iAcxAIIQMB49M909XVVdXdff47fL1EOanfvcWyB5Zk7Xuedskztz5Vr/5bfbDW3TuLIJ2jVBCbZ+&#10;hMv8lUpRTab0fc/s4IhcyFi/p21cdc16t2F1e8X1RYvUBVleklcls/mMSVW5KnR2II47a5KqYwzC&#10;duAQbkKdxqvAtmw2a4qidIlEWYYxDYvbBWCZTOdMp4cUxRSpfIJaMAmFzS6Gu4eNmfLQkRtxr0k5&#10;ERneZfjpK6JlEYRc0Eg8lVpDb1ss1pWxnh3RblvOzr5itV7StT15KSPi3J+nNLIsjkM4pJ2rnKPD&#10;Y66vbjDSRCFprQs/VQIXe++VDc9u/PwnUWnhuiOT1SAgUwFtrEP+sR+CHeYrCHm7t/9SVhiBQLxn&#10;sgZ+MEFDjsJ2D+kPWlgYXxzA+KYJCaSXSMMdrbUjABQiUMLzjq0DAdVEFu4VkjFjTM2F3mAV5zIK&#10;oJDnJ53TWUgodM6XL7/m1etLXrz4iEwJrOnoTEvXCRY3G6pS8be+/wldX9M2HcJngWM7pNZk0vVV&#10;Nr3xDZoUFkPd1zS9ojp4yMT2dG3LdrulqiZILWO/6jQB7t/VVAOge9OT5yXL9RJje7R0NvKAK/Y9&#10;0k6ChLTeZGaSV6LFjl6j8MvRATYSzmgRY1dBTZYpsqxAKc3y9obddsNut2O33TKbzamqEiE0WBlt&#10;ysOiu8lJnWNuPOGQEJHifghNIISAoqjIs4KjA9ju1lxennP29jXVZMLR0WlMrHKz5VoV5lVOUVkq&#10;02O6hrZpqHc1t8sFWIvUgqLIybSkbzt2m5Xb7NI1yy6KAokiE9pn00qkgK7uaKWkrGaczI59bK2F&#10;rmW323CzuPa+jC3rywXL2yuKvGI6nXF4fExVloCIammMd/ab1yEPEuE3uPVSZ7nOMup650M9LX3f&#10;IqVkOpvEYnNd1yCkRvtuS0optBxq1A+4dWBnd+hWDAJgRDR7x43MAYF+wlfC+gJzAiP9fYzb2I4Z&#10;Ose17SW9EKhC8+zDT+laQ2fd6UoFhj5Eng323MQsmNige2s5PD5h+vZbtk0X94v0jcUdXQ/Myj2i&#10;9sP39OefJ5il3NKEMME78MWbcYwHHwJ5J6uW4cQUUcugwVnfG1jGoqjR3OGTdoK5Y9ing+kpCJHe&#10;2iHBLQqnQeuI9w3LHJcu7M8gTEVEwvF346CgsT6ixfdAMNb6LHbrEXnwL7n5DiUHhHQOWaG85V5I&#10;ZMyLiZRDCKCUUqC1YLW64fOf/ZSTwyO01HR9R9cLbKfoGsNiueEHP/ge02pC09QOhZse2ztLh+kN&#10;DT1KWrRUzmckDYIMZR1I7ZuN89/ozPfIqClCO9ZI4v9u6D196d4aVJaDlDTNlmxSYG2fqIw2qtH3&#10;M/UBew0DIRJrIlfjXo0EG5c5pO0n+wSBkF7KevONxTKppuQ6Y7td09Q12+2azWbJ/GDOweERmZ7S&#10;WxOTUEI0gvWCK9jrwvaMkCIQH8nGwxO5EPTWUFZT3nuvcJ2PFjecnb0hz0rmB0ce2UtX90RKH+Ku&#10;UFmFzkqqqaVvfU37rmW9XmEtZJkitKG01mJ7Q9e0aGWxSvj56pE4pmDoqXcbGqnc4gtJplwv1ifz&#10;Ex6blnq7ZLW8Zb1YslqtuTx7w/L2moOTU2YHc6qyQtohK9GC76sK1tufw8tbE/ymlV51VexqQ9e1&#10;aJ1HJqtkHpFi13ZYs8Eo7ax4SuFMg6VbFxsEe7os3vnm1yDYjmOUQSCelO4iN/fnx0M8+00exjEh&#10;RnHmNjLNAAasY+5akuEYiLDS2UjvYfDhBmGcohcgLb01FMWUo6MD1m8vXAkPKXz0kkTiCta5Cp0B&#10;OfcRsQfG1vtbBHBlLUgTytomznF6xqgasHJ0rTgLdhCxWNePGYgRVtadOuxMP6/G04r0tsBgPott&#10;Nf3lQ4avUmroLhYiVYDeuMgdpTXRhGctne2p+5a+cyCkrmuapqftDE3d+v2+o6kb6p3TZuu6oe96&#10;ut7SG+urnspYJlsq4YsbOp+jziR50pGsLAqUkuRljs5dqZKqrJgWTvPWWjGdlXz19UtWm5onT07Y&#10;NWuwIiYIXq9uqWYVzz95Qde33pdgMbbzfQxwph+sL3kR3s7bIz3IRCofaOAEZNc2gI3gNnCse1By&#10;pMv9lxACbS0IJcm0CwFKke+7LnYv6kqJKMl8jVI6kZAiOTISi9i/xnDOoKY7Sa51wXSuKaqOvNyy&#10;XS1ZLhY09Y7Dg2OKcoLQGdbYIf7UDoQ7ivdNELxT3QKKGCZNCIH0G0ZKzeHhKZOps9ff3i5Zb15z&#10;enLC/OAQrTN/nhqZvywgsxxFTlZYisk8Suu6qemaGtO78r71bkuNdRU38wIrpSuh7FGiIwTn8HSC&#10;oadpNULmlMWU6ewh0/kDzOOW7XbJzfU5FxfnnL/9hsvLjPnhAbPZAfPpHI2OMf9h5e8HC2JAkEKg&#10;taZpGhf+agz4LN701feuTaP0UQ2b3ZK8mDCdzH1tGIeiiVPuN8F9AwimkXu0RDEM7K6FIaxtBBdB&#10;jR9o7+6TDsSYhtjdM6homIx2cEHcpBbF4fEDfvhXf8Wb8wW3W0PbGugajHFoP9jSjQXbu/U0vmrh&#10;oEkNiNpYQ5b4x8IxlgGNDw8/PJv0sd69GQsDAajRue7LwPCVUminyviCevh+EDaGJafmXGPcHgFn&#10;25ZC+ggRd15woLu94UCDMb3r32x6+t41eu97Q9t1WAxSOT6ihCDzGa5aORrM85zZtEQpC9b36PWC&#10;zRjnyO1NS1/3tFvDzgo66wBX3/maWFY4J6t1/gEtFForp8UXJUVZ+pDXnq49o6gyslyTaQX9jtV2&#10;zfHxQ16+/JaTk0MmhXaZ9kgX6ZTuiwAKhNMSgk8maGzRh2HdnukaV6srzwu0zjz4Cf4XkVx2bDoM&#10;34ErNINAUpYVq/UCYzoizk5qjuwTd2reSB0g8W09Q3ejJmCHsLnSBxaR0YtI3CK9rv/dOUi9YxZQ&#10;SjCdaKq8YLG4YbG4odnumM7nVJM5ZTlFqKCmBoY+OHXGYx8IfN+B5Ag5hIdah56zkqMjTVVN2GzW&#10;rFZL1psV8/kB8/lRNPmQzI0VjilI41CgVIqyKigri7U9pmtp25qm3rHduqxYsdl6hJFRVZNBlXWA&#10;ESEUEmfW6bqadd/R6IyinKJVTjU9YTI94fj4KTeXL7m+vmJ1dcZ2ccV6OuPw+CHz2QH49OoQXTWe&#10;gzEZWGPJspztZhubjUDIgpXJ3Lr56/vOo2fLZrOg71qqak6W5b4ctF/fd0mYwJQT8J7SpE3Jz6uC&#10;brg+CzcyaksMEPcPNnJichcNDaaUQKeOhgJtxLNHYNnNQ98bpvND3nsw5/zsDZlUCGGQssNqgZDO&#10;vBeyNaU0LoIt9B4Wgsz3HXBRS+5ursb/OGptsOe7J3HPpbwGbeNxYdzh2SxDZFe4QDDdWWt9GKbA&#10;mh5s56JfcLHh1rraSqEEgbWWzhg6HxETMnpNb4Y19C8XyeO1KiEwuNJXVZY5R7UQ5FlGXubeVJtR&#10;+lIkKs+QWqOV8u095SgBKzyfCco7JE3cO4wveGh6FxLcdx1N27oeE01Lvdmw2bXsmo7trma9WbLZ&#10;NuyahjevGh8mrJjN5symzv/17Ztrvnn9lgcPDvnow6c8fvSIoijorMs3D3shzLH1FgYX5Zf6F4Z1&#10;dbzQ0LcNO9OT5wVZ7gIBIsnZdK8lGnBCxzo0dNC6wFpB09ZkuhjU0cgUxwhrzJgHjTkeZgeiDEV3&#10;UnY6Yvbp/thnMBCjLwwukkaJQeU1gNUl86NTsqJktVqwXq3ZbXdM5zXVZIbOcrTyZRuESWycaRhc&#10;qmHsjctaNw8JkhRWolRGWblKc9vtmuvrK87evqXteo6OTlwTExEan0c5EycizocvsSszTZWXTKaH&#10;zNqW5fKa5eKGzXLl+tQaS1FV4IuhRcTiSwNIBZievjNs1x1Z5qJ7lMqZzo+YzCuOT25Z3lyxXi9Y&#10;bVZ8u/uK3fEjTk4fo1Xma+8H5jaYcqJdVVpM76J/hBCuGXZWJsIz2LkHgnA+C7fjtFQ09Za2qZlM&#10;DyiKCim1K1BnE11PpHPlDTs20MKY0Vu8STHy8CGKhxFj8wpvSndhcdyiMgCUPRIIq+Xr+g8yL9EM&#10;rNNMwvd97wrSfec3fsBkdojIJlgRzB+hdLNwglEkqC7VLqVIsEKSZ+KfbdBI7gt2uE99Dwxi0Kll&#10;qIWTrJkVItbSGeY4yewVQfMdjjE+IkXZULLcn5cKw3R03vwUBJH1zC/e0xivZUpX1M4zL4X0Ibqh&#10;wFpYE19DJiSP+cQ5B6icsFLkkaEGsWCdgybOpzNRuZo+wZm93TY0Xc1yteLq4oaL83POz95yc3ZJ&#10;ZxXlZIYuM16/WpPJnq5tePLkPaqqwviwapGQmMuovbM6Xovyh3hak9bV46rrHRbjovaEHpiucDzk&#10;XdYVHXhylrkEF9N1WJXhyqe65Y2xwveq8QNxBBXMTZyIy+zGkfiG/deRpAIa2VMj4/X9IL3s87/7&#10;eynhzDJSMpu5DlC7zYrF7TU3V5fsthuq6YTJ9IA8KyMqFVhXPz8GGINAJkQXmF1APMETLwaHZSBe&#10;IakmDpmu1ytW6xV1XXN4OKeq5o7JeedfjE6QjGKgw/Maf5zUGQfHJ0ynM+rthqZpWG1WdF3HdDpF&#10;aY/mkJiQCGLdJpZWgDXUzRbbbBFCuEbr+ZRyfspkdhyTghara24Xt2w3Gw4OjpnODxFK0rct1lqy&#10;PPeRS0NJB+GTzpRSdF1HnvvufyncTtbW12ojdM4J1Szrek3XNUipKX2tfimcCj9UMk5QuLvgXbBg&#10;9xmv5/jsQ5PA0BMmHiBQSnXirqAPSkaiI3jO648LQkRAh0Vbg9YZPZKsfIiRFyxXG/KyQPQglPEM&#10;ULiuYCJElInw/zj6EEYXvhsNOTxCHNd40EImsxBCeUaHpDZ7McyXwEX/YInBF8mmjWeE2kM2Yeai&#10;TeEgQ2KVjeMc1EP3jxRhVj2XC7/JYU6CxtaHCqbC+wOs9SYy6zUiEZ/BPc9QcyfuZc/foqHBDCGe&#10;vbUYMRwvhGAymzFhzunJIz5+DtZ27HYrbq+W/PrrV3zx1dfcLBfk+YzXr89Z3G5Zb1q++91PyHPt&#10;8YYc8blU0ATfobESLZ2frTMtPRYlXMJh2/U0dUNvBHnh62sFfhZM0HGbDOushXC2NSkVmc58l6YO&#10;sCiVhdXeI6oBxY9tQRYXykDcT2GhQ1MJrECECd0bDDBcN/nOIbQQ3eFUu0EMgw72NAR5VqLnGTrL&#10;WCxv2Gw37HZb2rZlPj8aWgoK7/CIeGMEHeO4BpusjISCJRaWkjJ4viV5Lsl0RlVW3NxecXF+Rjlx&#10;nYfKfOLs0MJpExBQlUOCIdIjIAq34Bkq10zzkhmWcjPl8uKMq6tLDo8OKIpJHMeAol0VS+GRobWu&#10;OFaz24IxqHJKa6CXksn8mGp2zHR6xfXVGZfn33B+cQYqo2ta+r5jUk04fXDCZDYDI9lstvSmYzat&#10;KMqczXpLbztEtIvtx3KHkEU3cbGshXBIrTM1UNM2W7KsoKpmPv9hQJJhQydUMuJyMjGpEIR0uKc/&#10;Li0AbBM6G64ajk2+Se4pzdAzwGnScXsyMC9PnVLwzZdfkE8KDk6fMpkdMJ/PWC7W7JCuX25votAX&#10;Xl03UVAkz+qZm4h/DowhvIy1oQLYyCwD4K04o9cYUN0VypCiegjO+fCKTIpAp2POH7dRwnWigPLz&#10;bH37yOEWwbRmnfYSjk8F7h2mQBQe4dqjDmY2hYXxihE7CJn+Mn5F2ZicaS10fR/NIro45MF7hzx6&#10;7wk/+M3v8NOffcEvfvEa0wlevjrnZlnz4OEjnjw+ReDKu0jthJDyJZxdh7hABwqdZ6xWl/zox3/B&#10;62/fYmXG+09e8OnzD3lweuxAUNtQ246ymKBVFrhu6oJxI/Zrqf7pP/39z5wK6eB/22wiglI6H5Yy&#10;qDh3GDt3Po+sHTn1AAAgAElEQVSdVY5pWRtQrJ948Q6i3LuXGKmwcb73Fm5MnEJIdJ5TliU61+ya&#10;hqbegeld9IuSvgaMQ8IOKaX164exje2XNvmXO4gqDEppTVlVgGWxuGW1cPHjWZ4jdWCGQx9dKdN7&#10;hOsKj3CGpK08L9Fas91tWa3Wzn67j2w9qgrzlj6PMZ1D0lrSdlt60yBkRllOmUxmGNOz2y7ZbJbY&#10;vkXanmbjMmxvF0uuLi44e/uWy8tz6u2G46MDH7ssUTriUL/e+8xjQCv3rbO1rspl29R+jDomrOHn&#10;I6IzT5/Cq/fR5BKeP9xHxBtHfhw1wREj9XDOH3eXNTCayzHyTa4nBEYIci1ZXX7D65e/YrdbozLF&#10;fHLA5eUbmsZnhJgO0w+ZrdaE7mYuuzzNeu374W16E8toG2vpeue0DF28hmsM14nHezv7cN3wHf7v&#10;8Ju99+38KzYe6+7b0yf292BCiWWVrXNm2h73nbGEiMWA8IND2Vmigk05AfsjmR7WRY5+j+Wxrd8s&#10;MQFrdEjcJyM/Tvhyn2BjiGugt7DO4Rz3bF1nyPKS999/ghUNi9sl0+mMi6tLTo4Pefz4QayIqZRE&#10;axfiqnxPCyE8g1eKbn3F//G//6/86Kd/yur2mqvX3/DyV3/JT37xC85uN8xmM47nE5SFvmtwAXbK&#10;ma/39nt4qT/8J//4MyEVEldnfLNbYntXX1urzNUcJzC8dI8ONqB3MXki8/RqoBXJpO0fnyh49wlY&#10;IQZ7lh2YCckmS4WC8eaEoiiQWtE1Ljlpt9vRdk2Mmw01svEayz6T3x9U+GpAzokN0eLiHC0uPKss&#10;0VrRd53rGbtdk+Xah5aJyJvGGs8wL8FqGuueIMnyjOlkipSKereh3u3cxrc2lrXVytXXdnMeUrpd&#10;tl+W59RNzcuXL3n96jXrzQqtc8pySlVMUUKRZZayyCnLjGlVkGmFaba09ZpCQ5Urmt2GvmuZzw+x&#10;OHOfNeNuUTFqKjLe4RnHpjnHZN0wrWP2rcsYlMqp5E7p8czY10gYrc/+Jg23Hb3DfcYbIUXHYabv&#10;SO9EPg2mimGthrdGWEGWCd786lfI3jKdzdBZye3ikt1650pVBJORHZhhYPqBEQfmNy5zYIZyxtZH&#10;uPjjoxYTLSJ37fRpVM7wHcl3Q2BCsP+PInl8THoI6Yzns/9bek56neFeJjEWxX9NOobA6G2cr2Dj&#10;H+ZooKXhGTyNhf+J5Bj/2cYj7qed9Ms4V+FeNrIhAs8wBqzpmM9Lzs8u6Y2lbXsmk4r3n77nKuEK&#10;G8t6G9uzq50pVWlXvrvMJD/9i/+H3WbHb//2f8pv/sb3+O7Hz3j2/BnHheXtFz/hxz/5CWfLHYdH&#10;D6kO5jRdi0S45oIDQ47jFkKgfv8P/tFnWmvPFAS7eoPpOoQ1CN9UWviay8N+9aaFQOz3MPkg9eKU&#10;p8WxkokbHLwB0UGw3+9fM+6yBL2yv2GFcNU/hfCldIferMZYetOx2axp6p1L/tLKh3yJISLmnucQ&#10;dhjncDMS9pAwYxEKpEm0ypjNZuR5zs3NNevVEnDRKUrl/pkHATLWhAbiF0pGlVwpVyUzzzK6tmG7&#10;2brEsHrrIxmsi9xQQ2EjrCXTLhb4hz/8KT/+0V/z61+/4ZtX33J9fUWWKw4PDphNZj7zVroSBVqR&#10;55qqKChyTVnmLo54UrFraoqsQkgXypY6TYd1cvMTtmjAViMUj43rGzafMR1tW9N2jdNoYpRJoMVk&#10;zvza7GuA+//Db/jg5HE2ZDGoy0HDTJjGCIQEDSWlVTumF8cIJKrM2F1c8NVPf4YsKx69/5RCFNTr&#10;K1pjQGUDcwyM2Y8rRLsEpmg8Qx2YpNljdNaFQWeucJ3SymVQa+VrUrnPrmS0eudb6/CvdnOtpb+G&#10;/y1cUyl/DxfhMrShVCghYtx8+hZyMEu5z/Lueu2huzDvsQqnTf0HYx4yPsf/HtZlf08HPhSulwi9&#10;uIZ794kRf17oCN/RzCUrDsJYS+36YyzWGCMoy4Jnz55SFHlE8gjY7bYsl7cslyum0zllkVM3ay5u&#10;3nDy6DHonF4AmaaYHPDw9Akvnn/IyUHByy9+wo9/9EOqasbDR+85MCRwxfDEwD0Dr9Zd22DyEiE6&#10;EJoiL9l1LYArnZkV0TMdxVe0HbL3uh+lxVBKe/dYwDeb8OeFWg8Oww5Syf83bsJ74P4gJAZ/DT70&#10;0SUtCSZ9xWJxy2675eb6kr5rOTo6cWVDcQkHQsqIEIKzcHDkBSZ2R6EnIPvwLC4ZytWsmM01T4Tl&#10;+vKCy4tzmqblwclDsrwiNRMFNBXuGxFDQCgizJ1yzuS8ZLNZst5saNuGpq6ptxsm04bZfI4QKjJS&#10;nWm+ef0tf/HnP2SzaenqnqZrOT+/5ub6hr/9Wys++ehjjo4eUTc1QjqPaVs7P81mu6brWqpyQlVV&#10;bLYbrq6uODw6IS9yBwg80zUuFdEhyjBm4TfPHi0Mzy3QabVHa+nbhnXXs9u5Bi9FOXGF9ALSDGJE&#10;BofakOtw7/r4oYQ5D7QVne12oLWI3O0YDQq/Hu5abgzBoWiFATRWZHzw8Sfcfvuar3/8MxCa3/zt&#10;32FyPOP85WvOri5ppECiobf0wjkoBaEzGQQ/VsJufOVR99kYInPOCle2WsikFPXeJIh7aHZMcwMz&#10;DHMSheP+HCZ/2TApQbO5M+/3QuV45Mjibwd6t6MvRtg6omqxt6Z3jg+4MOVNyVjjmFM+I6J7eLij&#10;deGhQU2KWMC6Ps1Yl9UqpaLMHbPtTUfT9s7UhY2m16at2e22XF1f03c9h8cnzKcTbNdR6omLxrEN&#10;Bte+EwydFBhRcPLkBX/v/ae8/NUv+dN//r/x6tVL/rP//L+gmGpMs0HmlQ9HdaZDAPX7v/v3P9PK&#10;RdYIobCmp663fkOCypxUH2zp4bEDWk3NG4yZHOAViRTckc5yAOgjL79wcXxKuO4vEf3vEWKKeIeF&#10;GrIRU7ORlBKlXQ2ZLM+QStLWLbv1xvVilC6JQymdLKS8k5wTnHp3qCgZ08iEA747FBR5QVlNsAKW&#10;y1tM31JWBUMSUZjfUAo5uZYdNp8QwVYvkCojK3Im1YyDuWvj2HlzhxWQl6WbC2vJMs0Pf/gzPv/8&#10;K5TIqDdb6qYBK9lud6zWSyaTnNOjU3Rekfl+uHkxpZqUVBMXLTSZzSnLGdVkTt1s2O3WTKZz1tsd&#10;b8/fulDP3DVacV5XEzNNU6dd6tsRYtCkAvqPmpO1rqtXV9N1rWduoc6Pb9now3GsZ2yjZuLJ+gQz&#10;WfIlUWCE9RSRAmIGbniL5J1ShXsMj/YRYKyLpKGnXq84/+oNjZA8fvaco9NTqlzQLVeuT7FSPiTQ&#10;+ufwJgALFjNmOtYmTn9BlmVUZekSlrxgHN541Jkg4T1zzV2zTULbQatOJyBliuGyIvlutCMY7cGh&#10;6Y57S63uon4V3oNWofxbh7fSZL7cts40KtN7x6p4zqB9DC0vQ/9jqVXMSRDxPdYyhrnZ0yLid04g&#10;O43KCYHLy3NuFzs29RapMj76+BmTKkNJp2Vtt0suLi5p+54iy2jbjvnsEG17bm/OMcIl0mXCotmy&#10;qjdcb5d0ukCZllYoHn3wCc/fP+b1L/+SH/3srzl+8B4Hx4e0GDLjadpbINTv/e7f/0wIgda5M+Ab&#10;S9NsEfRuf/r6D9GoP2JqAQHcC6yHiRLOHoxI0U/6d0BegVrSZKjw2ROskPHaJGabd/kFxoTnmKTW&#10;GXmWk2kNwrDebtnudmitKfICUqYbWc7wl4sNHt8zvW+0ReOkfPgshHT276IgzzLq3Y7tZo3pG8e4&#10;VdKBZu8ZBgbvR5JyKuF9C1JRliXldIrSGavVisxvDHAmj59//isuL28QOEQRsl3BsNvtsLbn5HRG&#10;XhTsti296ZHKRVo5IZijdI5xXJu8yNntdggruDg74803L1murrldXdN0hryo0Npl61o7NINPwcF9&#10;r/B0TubJuN5t19L3TUxocWWWfVYzNgYnCU9PqZ8mXlckAnlEIyKCjqD9hPkP8dv7dDUyOwZh7Hss&#10;CKUoJxO6+oZ623JzfklRKWan7zGfnXJwMKfeLum6Gqu82S5hwqYPYZZ2ZDqSUpGXjo6yLPPFzyIx&#10;JO/xXO7T6jvn/h4hYCFmDe/JgfsXbu966X3j33/DGNJj75hl4hoROzjtm4ekdMEVMjVJaW/yGwkQ&#10;V3oh/r33r/YBAFJKlNKxqUj4zlrXa8I9pxvc1c0Vt7dbNrsaKTXf+fQjJlWBQDoTa9fwzetvQGkm&#10;VYkQLtmryBTL9S1WgJIwyRS0NctvX3L25c/5/Fdf883CMj99D61hNjvgk48/ZnH+FX/2l/+a2dEj&#10;Hp8+xFiDFhYjnD9V/cHv/4PPsBadOyerRdC3NdC7uu3G150QcpjdiFyGld2PpgiLEgsqBUZ+Z6HE&#10;CBa5/ZhipuQ4u7fJPPdPUdXfZJ8L4Y7gPNtZnpHlrgxB27SulO9uR55nKK1HSNNlHA7hnWkrwpTh&#10;Dwzd3zWUuU1MTyDI85wsz9lt1tzeXrFerzGmRwabqJDx8Ye5vV9rcJFiPkFKCpTOKIsJXeuapld5&#10;DkKgMs3XX73i4vzKNRZvGn9V673+mrZryXLLwwcn5PmEunGlEfreorPcJzY5k8picY3Sikk1oa1r&#10;6s0KaRryTLLdrLg4f8v15SVN01JWLjJI2GC3H8cMj5/OvQKwiOsghGsjZ13dnL5tfK0QN36lhkxA&#10;m9BHABHpTSI8sHhzodijzWAGGH8vhbhDY9baIRIopKRLF+qb5xVaSdpuCbsdN9dbyoOKbDpFVyUn&#10;h3PY1bTNzrV6DPZu6e3c0tvEM+f3cCargiwbGI6jkftm8N//la7J/p7+G40ugf73DtrX1oZr2YiG&#10;k4PvpfW/YbDDoffwn0gH8ZgUeI4bpjs/lHCCIUH0zhckBz+EcpqDzjQ6c1V/2rbxSpTjdzeLay6v&#10;Fo7JK82nnzxnOnHFAbWSaC24XSzpekuRZWRFgRBQZML1Negss8NHPHn2HY4eveDJx7/Fdz7+Lt3X&#10;P+f//n9/hCymfPL8MX3bsek0L773WzzUG/7iX/1Lmm7Kww/eo1eSzDieo/7wv/mvPhNWIJRGeObS&#10;NjtM18Q663hzh40Oq5DKHswLA1q+i0ClY87+iHB8KAMc1sBCbKQR1OWw8QTESvERU4f7jhjs3Q0Y&#10;XqNejn7PSykdqs8LJNDUDZvtGiucuUEq5Ykh6q6kDDzY7PdNNJHBYxG4SBfjGb4br+vlqLOcLNMI&#10;LF3TsFwvqeudQ77+eKmC1TOg+cQOOUz9noblGhuXecZ6ufAJSwU617x69S1nby/Bup6tQoHOFEoH&#10;x66EvuPwoOLB6UOKYoJSgu16Q1PXaO0S0Pq+4eb6HCEkVVXRNi1KCR48fMDTpx9xMD92YV71huXi&#10;Bmt7ppMZSvoQ0j0k7Bcp2bgi0hgi2FJFDK5RPnrI1fOv6Xq30ZTKCLUsZODzEAHCaJ1sWM/UDOnp&#10;Lx5LFBTCDWREXylTFFJiGFoTCgEYyCcHaGHomjXt9Q3L9YLZg1NKXWJVzuz0FNUb2naLKlyOh9Y5&#10;RZ6RZ5nrxOWZugp76p7XnagWOyQhpQand+2Rd30nGFD8va/AC/bmJvx7HwBMGXyK1kP/1njQ3nhS&#10;7Sq9WLCPj4aV0kDcvkMASTgm3GjQUBJNhmGM6bMJIXxdH0ld1/Q+zFQKwc3tFWcXS3ZNjRIZn3z6&#10;gvmsdGGSmaLrG87PLzBWUvj1zvKcPIO6XqOzikdPXjA9eITQFUpp9Mn7PJlnvP7rH/KTK8NHH3+H&#10;x5Oer7/+BZfLJc+//3d4/2TGX/3ZP+d2aXjx4Ycu8EJI1H/9B//oM+M3kM5cV5y+62jqnatb4fu+&#10;xj6tgmh7StUmR0KuvGe6OAOiHYglMsA9+hIjM004bTguypPU7HPP5N/H7MemH4etET6FWAjKskIq&#10;Rde3NE1N33YIXKJVEFRB0MRIEZGSS0JxBLpP1WxvZoomBOlNR5qynDCZTFBCst5uWa8XbHcrrDVk&#10;MV58YHiB6IZ5GphUiJs3vStwJgRsNiukgizPubm+5ebyGmOdZqNzEX+zPl5bGMukyjg8nKNkiVAw&#10;rSqEhM1mzWa9YrteYkxPXpS+nrxBasXJw/coJ8fM5iccnz7g0eMnzCYTFktXF6mqJkjlau2EKu0B&#10;VZmwpUTwLY4Tq4RgSB4J5Cd8jH3feVOOy3pUPlgggJRxqQW8yXovGiihlxQdDvM8Dr8Usc6PiSAl&#10;iGApfCa2rwlUHDxgXuX07ZKrb6+xbc/84QOMzlFGMT05QlpXdtrIDCl86dygUYxFe6SBsI9G1rs4&#10;X3dpdJ+B7zPgfTPU6Lv7GCwJoxyBcnvvNUbnjT4N2lrqdE36EAXcw/6CCX/OffcIYaCDluDHZAbe&#10;kc7AqBKn/91YV0xuCKX0PhLpeEi929F3QxP2m1uH5Jva9cf45NMPOTiYur4SWrGrN5xfnCOVE96Z&#10;fxe5YlvvqKpjTk8f+z1gwRj6piafHFMuX/KTz78gnx/z4sXHdLev+ZN/8X9ybqa8+PR7fPz8lC//&#10;4l/x+rzm6YsPyZVC/d7v/cPPQjRtnueuKYSx7HZrn84uxsyKENbV+2UPCRAmEniUkglCGupCW6xM&#10;wzGHf6NwiFcY7P0hhDMVLE7gDHe8g6zuIHyX/CR9iGMElMItmDNHuLj29XLt6rJo6Rw4PszSycMh&#10;HDSue+ziEIEfELIx/cz4MFWb/CZQSKVRqqCaTFFKUNdbNts1m80G03eeWQ8XDbqN9UQ11iD8tb0T&#10;UynNer0E01FNpux2W26urhwjVcSY+FxrZ/KQEi01WkuOjifMD05p+4662WH63lXK7FrapnYmA+lK&#10;ruZFTt26lnldD3W7Iy9L8nLG7OCI+cGMxeKWzWaDUAKVayy4utxt63y0OLXZmN4BC4Fz1vo1GkJc&#10;hbeKOKqwImialt7b7K0xKKldkh8J40oRQ6LVhfkTgbjC50A/CT2NqNTvC+MjiZQI0S2+tK6P7hJC&#10;kc3nFHlBv1pxc3ZOLwQnDx462pCKg9kcayz1eoGVkt4O9x2PK9DYPjNPxhbNiUOAxL/PK91DftcO&#10;vpEwjyl6ToCdvYfh3ofmgaGxiR936t4cIfiRVzg5Ix5j33msd3Vgx4fFVygjPcTvD1e0CcMP/7qk&#10;WuEdtNA2DZ0HhULA7eKay4sbl/jWd3zyyXOOD6Yo4czAu52LSpNCkOUFmdbkmSLPFXVdM6lOmB8e&#10;e+Dg2hAKaxBFxVTVvPrlT/nyxvLhp894+PCQfHnLX/7Lf83LRcOHn3yfH3zvY3750z/h62/Oefr8&#10;Oy66JihIWimUzh2h7TbOLsXAfaOPX/jCYNbH6cYl8owrFt+5x1GVfA6o1noCHpuAhkWMm8xx42ED&#10;xu/H3vB3/RsdonED21i9zlqLki4cTQpJ3dRs1i5kUEjhTBoxDVq6nCcbnkGOxj7sgwFJDm/is442&#10;gnAbsigKiqLwGYOG1XrlImVsj5KCzK+PM0cM0TYjG32iamaZpu9bNtsN0+kUYS03N9eAQWqYlBll&#10;kSOU8CVcvVMqs5Sl5PD4hNn8xDFf6+LXlQzxvobddkvbtGgl6ZqWoqjo+5rz89cogevTi6AsZ0xn&#10;B1zdXHB7e0mRZWglWS5uWa9uWS8XrFcrhHCNWoLdP3Uquk2aMJCR0PPAQQqs6ejbmq5vAYvSWaSb&#10;QA+hGJgrfeDoPEIPMaadfWYjRIgE8tpACHcVwXeVAA5chJa0LT2KfHaI3N6w+PaMq9tbJvM55aRC&#10;WIOROZP5AbrfsNrWKL+PQtxQoNu7Guu+sz5NCkoCFRgz7/v2x1jbST7H6U7oOJ375Hr3tbNMX6Ox&#10;vEP2pMbZfbPNfTHs6aVislPguv5zzHi9Y9bysX1BO0znyJ0wthjg9p4UDhR1TUvTtGAtUimWiwXn&#10;Z9e0jcHank8+ec7R4aFD7kqx2a64vrpGSBchlGcZWabIs4y2qZlODpnND4c9bnARN9YwPTiEi1/x&#10;8y/OmT58j8cP5nz3N/5jXpxO+Pmf/V/86OWKk4+/y+98/3t88bM/5fXlNep3//Hf/8yVLg026hwh&#10;FLtmA9YMDCyRmI6J+ckJxYRs7PsQlLphE442o0NggWkHohym727JhDGTH6Os4HC6o0LuCYrRZ39+&#10;Gg7pmCMoqcgyV86haWrXuKB1IZZ5lkVk5DZ7cMSmYxoEVkD995qRRoTvN4dy1850xmQyZTKZIKVi&#10;uVyyWq7ouoY8y8m9s1gI6Sr/JeNPn1144aW1ZrPduAYlwoVv9qZFKcg8mtXaCS4hXeGjTAu0gsm0&#10;YjI5oSinlEXl4tSzEikUvTVkmWt+Xtc1rbf9F5lisbxku9midU5W5IAmy3KmsxKwrBcrlFJUhXMi&#10;GmtYbza8ffuGvndF2LTWsYxtNLclYbsi2djCgwt8yKEUlr7raHsX+aCVdubHWPMELzCkQ6ik6+Pt&#10;AgEREDTZMS2FmwctIvpoSIINPD0oLC0KIxW5NHTrFVcXl3R9x2Q2dYwxr8iEpZweI43LznYREmFH&#10;OTqTe0Io3Sf7ND8e87s03Hcj7cCwhz14B7Lce993XfM+k0r4fnT0fdskPsV9Tts9eRFk3P7L3P+c&#10;4eD9eU2GkrQb8h2nlEQqQde21LvGIW8pWNwuOT+/pmkNfd/x8cfPOTk+QgqJzhSr9S03NwukUJ7B&#10;u2YlRZ7RdjWTyRGT6YF/SulzfgSm75HFlJnY8Oqrn/Fqrfj46UdYYXn2W3+Xv/XBQ775q3/Bn//i&#10;JdWjT/md/+j7nP3qx6jf+91/8JkQwlU0Q7hQOa2p6y1923g0IQZVJfS79NLNK8wjaRdi3u8ya0AG&#10;52Fg8gwMUtwlwvTcgYni4or9JITa2gOiSY4daQYDOnDPZCOjlz5DNaCxLMsQytVCb7sG4xs6CClc&#10;2JUcVOBQKnbYUMKbbe5uiZBYs8/0g1nHevQanKdVNXWF47qezWpF09bOs69dy0ERGg+Elo3RTuvG&#10;Z4zr5NR2LZ3tKfOcs2/fIDHkvluOUq6aXaaCyQYKVSGsoKgM8/kDtMp92JjT9rJiwnR6QFm5cE1j&#10;LW3bUGYZWhV0bUOuBcvFLQBFVSGVRuucw/kh1sLF+TlSCKrJjKKcMD+YU+YZ15eXXFxckGU5k8kE&#10;ISW98U1JBl1+tIlFgHwhAkuI2Fe18Q1ZXONsV5t9YNoq0negx2B6k54mgwCNKn/QlhKkGEw2QqhY&#10;+CoIIkuHFc7OLmyLKme0/YbN9TW3l1fMT48oi9wVLtMZvcyZTivaes0utg4Ujs2ImPic7I1Bg9s3&#10;lQxM3Ix+29f69oHIfcz4Xd+9C/0TluQeG8mde1lw5bwHABfP98/lOq+ZO88IXnbv+QA8/NwbT4rI&#10;h7BkIUjdiXeeIyD9FBQq37+4azvaXRNKyHK7WHJ2fk3d9bR9w4uPPuTB6QlSCbJcslzecHuzQPpM&#10;8SxzXaqKQmP6jqo6oKpmfl4cn5K2R2Lo0Eyqiu35L/jZ6285+vAZp0WJ6HOOP/o7/MZ7My4//3P+&#10;9Oe/Ijt5zt/+wfdQ/+QPf/czR4wGgUHnOUJmNO2Ott2ipb4j8d17KHY/XuCwXQL9DzHnBNRLkIjD&#10;p7TKZAihFOlRe0xTRM/bQPQhbj9qG2lsfqAYXyPFyQQRJ9JdM4zV1z73hcaMcRmXXdtgTI/SmU8+&#10;GRg8YnASpYRAII5hFuIYRugh4VkijsUx+6osqSYTLILNZs16s3I+EeE0DyVlDBVzT2KdMLXWC2mJ&#10;6XrqesN8Nuf29pZMC5SExWJNnuf+7dBurjVaaqQQ5JOcsppSTiosxtet10S3aaiZLPChgi1Cabq2&#10;oyxzrOm4vb2mbxvyrEDpAotmOpshBSxurtlu1igtkVoymcyoJhMuzt9wdv6W1rgWidprOcYM66m8&#10;qW2IonEfrLUI7/AMx/bG2f6t6byw0tjQhF44sBAK0lvvQ7FRO+pZrW/p+97X0ZeRVkb0b4zfF0MD&#10;lcHMoVwLR2uwqkBpaDZX3Ly9pu8tx4+OkViycoZAIHVOoQSb1S1dNFH23rwUuI0XSveYQ8aMOtVC&#10;9hm4Tf4dghzuRdD3fPkuDSD+7oWvuHPfe8xD9yDvMT4b0H4wE9kgeYUYDfq+8E8TPvnpsyF/JwiI&#10;5NnvOJNteI5wOxddI6TbW5vNxi+LYL1dcn5xw66uadqWFx8+4/GjU4SQrnjd8pbbxQqpXBvCoshi&#10;1jLGMKkceEpNZB63uJD2cs60ueLNl5+zVEd88OIxfb0jKyaUz77Ld54+ofvqL/iT/+8XqNPHqP/5&#10;j/+nz4qichmgbYvUGVoWdH1N3WwcUZNKXO+ciODd3CUyiHbjgHARwlcMxKtW3pYdWwUGt63P1MJ1&#10;CoqMzz9lMPUgAGmT3/1K+O7f8e/wm3BCYDCXhMnb2xCij0JGChdiKaR0cfT1lmZXO5QdMi6lTu43&#10;jGX4OxmDf47QZ3wwNXnyEcJrJdI1G5bE+dGZJi8qsixjt9uyWNyw3W2RUlHkZaDaAdExrFdAQPRb&#10;ynLCweEhy9WC9WpJva0R1rpanMJpZdZA12/pbEcPrDdrTNex3WxZr9b0bYcSAp1pX0YYurZBZ5rN&#10;boNSQ5VF16JN0+w2tLvaZYF6G/lsMqXQGdvNgvV6QdPUWFyT8+OjQ6zpOXvzDW/evPbx+yV5lvmA&#10;gCjjfUy6pxsp4joLu2eGsR1937rQUVzTl7guIxHr29t5zfDy/BVf/foXdF3LpJokJbj30K3FV+Uc&#10;bOXGr2noPWqFQiLItMaKDfXNios3Vxw8OGA6m2GMJSsqrHX1jXabG7adb/dmeyeYPNMkZXTJWPbR&#10;9bAr70fjI2CUaAN3kPHe30A8NmoGwxaP2eJBAN9nGhpMufegbga+7a45+Br2tpcHlXtaRTI3wYfo&#10;7hlONLiy30FTs6OxBIgpkntYRMStLlHKmVHW6zXWOJPrervk228vabuGetvx/Pkznr730JVzV5Ll&#10;7Q23i/4AyNQAACAASURBVBUqy8gyTV5ksfuVNa6i5WR6gEvKNDFHyXo6slIzKXM2r3/GX191PHr8&#10;hEmmqbSmyAo4esoHHzzFfPNv+Dc//wr1x3/8v3yW5xV5OaUzYE1PluW+BvkOpYYI9ZDwYYz19UXM&#10;iMAGNSpJnfYIIizCwPSC/dJ/JyBVn8KiRo4ZOHvK5EVYiHHiUDQNeUGShjEOhBbMR465Wb+t43gT&#10;xq91QZ7lNE1D17aYrkWK4IxVRJ0jbqB0Q43R03DtgAT98QE5xLMHwWascWYi5YqtKaWomx273Zbt&#10;Zk2mNEVZDcgxtAczg73YmJZdu2G12Tgm3vbMpod8+OwFH3zwjCeP3+fh6UOOjo6Zz6YcTOccTudM&#10;soKqqJhMph51FFRl6TJZs9IzSkHbOYds17ZkQriWf1aS5RUYgdaW3tTsdhuXhJZlCDKKakYxqQDB&#10;ZrFkvbql6xumswOOD084mFb0XcfZ2Rk3V9cIJSgmE5T2pTbEmDm46qJiBMIiLXjIb0xP33cgXKVV&#10;KVRALLH3pvUXyDCcv/2Ki8sz6rZFCJhN52ipE9PYsL7G9MP6juodjZmckAotNH17xc35DaazPHzv&#10;ET2g8xyERivniFuvN6Qmo3fZvffNnOP9ONDePmMO+yGYK9Pr3XfsffdKXzaZkyiM/Fzd5/jdPzd9&#10;RX68P4Z7rrNvcRgBU7+XQohxBO5JYMTonOFBh+8i/3J/hxIMtu/Zbna+eZFzrH775hJjBdttw4cf&#10;PuXp+49cyLKCxe01i9UaFZG8r0JZlAgMvbEUxdR1lgsaZqJlYUBVc6r6NT/95VdQPuT9JzNaY5hW&#10;D1HWIk7e59P3H7B7/TMcDPUNQ+bzIxa3Fxg6sjxDywxs5+sV4+1iGmt7//ZS0vROlfdMRYbuLNZg&#10;W1eLw5IhrUlK+0rHVJMKjHcWXAy/DWpa1LbiYoUd/S6Qcpfo94goyOi984UQXrBZqmrKbHaI6Xqa&#10;esfi9gpDz/wAqnLmUFqCFMKmFF6DGFi3RwORltN7J3VCEqEjlYwaupDCNwxXbDYrlqsFV5cXCKWY&#10;zQ6QSrkCR9FBrOj7lvOLc5arGx6cuASnjz9+4JpzCOUzga1HooaOzicdOcYoZaghpHxdcVxmoBAI&#10;K8jzEiEEpm+p64a+3TEpJ1TTOVIVtG3DdntDt17QNjuWNxfII0mWTQDJZHZEWU44OjjizbcvuVnc&#10;glWcPHjCwaOnnD7+gOXNJd98/SWvfv0l51eXnBwd8+DBQybVJKGIwPTSEhADAgtdwIQUGNNS1ytM&#10;31HkE9c7U8hBpUe40skSMiVQUtLstpyfv6GqppwcPx75ZQK9uEJpBgf35P00CVgkxeyU+cPHPHi8&#10;4O2rN1w8e59Hz56xWy+p5hmgqCYzcnVJExpCW+NLOssRPe+bPgJtBW0x3jf4zfaOddFig2lxDNrS&#10;48O17uLugQfeh9hH1pR7x8A75oo7+9eLgr/BVBQA46AK2PGoRbrXhl/S+blP8+COlmQHAW6J4EAK&#10;Gev8u8gbPCCxvoS2jPuq7w15oXzuisTanvX6FjuxnvGL0dwIC53IOf3ef8IPfvxLfvrqFb/xvSdM&#10;RM12u+FoPsF2NeLZ3+Xv/Zcd6n/4o//us77rsLiiT3Wzw9oOiabdNVhT+4L3bp4kKmaPugnwDN4G&#10;FRKwZkBDfn7NeEYd/g4OSwKvH5AGDNb8sM7ut+R4gS/sFKS4m/QRykiuN0IiMQJiDx2JcB6Dqh/O&#10;0BqpHdqp65q2rrHWkOW5c8KEyA/26XUPAQXNJDCE/RrnkSAHu3dqAxa+1kZRlEwnM0zfsl4u6a0B&#10;epbLa9abJWVZoaTi6vqKb9685vkHn3B4cEJRVAid0SFdf1jrc0PCxiDkBAjarmdT72h2Dbvdjrpu&#10;qL0j03jTh7E+3tebjep6Q1VNUNmUHo3UmqJwztVMaWzf0TW+1HORIUWGUApdFlTljKooqXc71psl&#10;RVkiVc784JgHTz5gMqlY397w7es33F7fgLVMphO0DslPA63cN+8p4xcW9wymBYSvoumrjmKxuAiK&#10;erfg6nrBrm3p2gZrYTY7pMjLgRkkb9N3vtm2v2fM+E7prEPoDCU13faKizc3bJuGx+898SW+M4TO&#10;kQK261vqtnWRNr5ngGVwtN6xPyfMevwKXPg+BH53n7zL1n+/YSU8l/99TxaIKHDuB2NRe/e+reHU&#10;aMQdxpQIopRf3J2L5DxSKBAuLhgcAXZ0vfs0jQHNu8/BJo+1bDcburYDAdvNhrdvr9k1Dbtty/tP&#10;H/Piw6e+uJrg5vqS5XqDUq6GllYaqVz/CeVLMmvt8k+UCLWnwn2lbx1qyapjss0r/vrLL9CHH/D4&#10;aErbbylnD8ilwmKQB++hXUXYHjAugkJIOmNc7Ywso6sFwgQVxSVBufTqDGl6us43q0im0hroe+sQ&#10;aPi6d40OsC6WVHhAL9GJ5zQwXDlQRzD9IJDWIrzzb1C1AlIeXmPEbva+92xYBMyWSHp//0hccWdK&#10;pLRuEZQkzwosLpN0sViglObwSJJnFUIqjJDeGWgTxpkKuDCgoM6OKTAQvKvBP1bHg0BSKkfKjCwv&#10;UVLy9uxbzs/eUFYlfdvT9Q1aKx4+fM7Ll79mNpmSFyVt2zri9JVFLZa27/0a+i5A1plbmqah7Vts&#10;3yN7G9sKWkBlytfzUT5rt2AymTKdHKCloPPAoe22SAW5qiiKGXle0Tc7Ntsl69UNTbNlNj8lzyuM&#10;UFTTI8piwmw649XrX7O8viR/oNnUlnJywLPn3+Ph6WNev/qKt2/f8PrrL9iul7z37DmTydQzWRvr&#10;2PiJi3Xk43z7bGkhXIedXY+PRCpAuJBLhKS3hrKakWUZ/WqDEbC4ueXq4IyqLFHS5y1Ig/XmDuPp&#10;31Wn8J3RI4MNtm/o+458dsL80QNOTi/4+vVbzt6e8d7zD2h2K2RWIbKcqixYrtagAr0GJjyAlNRM&#10;mf69vy/8dNxhhuF66T7Z3zcDoY6vEbTpmF0ckkjiXhoSjIRIexunMC6g8311Gg/mSKTDXdQ9LLUY&#10;6vEHMGUTx2/cbiG5Mm7yKNod3BHJcYkwsTZuy5FQFOEpvQnH9q5vrOno6haTWAr6rse0ll4bFGCb&#10;hh99/jkffedTPvzgCdb0KKlo25rtbuECPXwtLZebKpGixeQZ73/yH/L0pz/mqy+/4jsfPAIa6t01&#10;ZXWIY7IW9Ud/9D9+Fmw+Umq2uxXGNGiZ03U9dbtxTsBguhC+WFe6QJ4IYoEo65JmXEnUMKsJOhAh&#10;cUS5tO8kDMJNRHrtsKYJqo6MWiQLMkzifRI4RflCJIs5yJc4gDQWO9BPaMAhwIdOue4ubbOjaxuk&#10;cowhtPmKHkkRLfaDhhA0D/xzJIXXgKT3pN8wDL+PbPqeeSilyPKM7XbNdr0GI13xJAV9r/n885/z&#10;6MFjpFI+e7Vms92wWi1YLRcslrcsFwtWqxWbzZJ6c0O9W9G3O2zfYLsGY2qMabB0GNvEkMRMSpSA&#10;3nZ0bY1EMJnOsSIDetabK+rt2tXoka6Oj8wy8sL5OerdhuVygbFdDN+1UpMXJWVRcn1zTW8aqqpw&#10;YawGismc45NTHj18gBSG88szbpdL+rbzUUI+j0AmWlWY73RT++9CL9y+7+i7hr5vscaZFpXUCNNx&#10;ffmGzXpD3/kLio6Dw0PyfErChZAI36HLhdqC9RnWYxTtHHgGITKENPTbG86/vaLtDY/ff4SQIH00&#10;kmm2bNZreoTvCHVXV7yP7ve/T80d/7bzAhMf/zaE6N41vewJj9Hvdv8LQpu/gWGHnoB7Y0lvFJwS&#10;o5+HOd1H9fFBCPrAPUO7o9Ak+z61TiTnhjlRvmEKOCTftA1CSJp2x5s3b6lrw3a74eGDEz7+9IVz&#10;1GK4uDhnu27I8pyqKFjc3vDqm9dYJXjvvcdk0tnqhYDetPRWkPvcHVf+XOJs9z1ZMUVcf8Uvv7ng&#10;+MkzjiY5vYX55AhnsjWof/bf/7efWY/OrRXOFmRbMl3R94a6XvuiSPc7XhDWEaR0TsiYXt4b+s74&#10;ZJ1EKAi/oPhuP95ZOFzTvZ35Z1jAtETtmMknapQdL/R47cZMMtxn5BQTAzkIb2tLz4mNd6WIZUrb&#10;pmazXkHXuDhsX8VOiuT64RrhrolKeA/ZJWMNx99FV6PjrCDLcvK8wGIo8oyj4xOMgJcvX/PlF19z&#10;cHjIarng4uLMqYvLa5p2i+lqsC3YDoGLxZXCRX8oH4MfKiJmWrtQRgS2b7H9DiEsmZIUZY6UYOjR&#10;ukDLkrar2axvMF1H2/WuNpL2HaSERGlXr75ta64v37LZrAkNQC2WqqrIdMbZ+VuM6SnLEnrXoEEW&#10;U3RZMZ/NsFjWq1tWV5esF7dkZUFWlnF7Dn1wh7UOcycDHQlAuixjY3tM37q4fl//Z3F94YrXAVJL&#10;rOkoipLZ/IiQpyGtd8JLpx1rrXAF6u7uHYcjOyBDyZy+u+b27QWX317y4MEpk/kMIZWLtOl7VusV&#10;ddNgrIz9U+O17rXH30W4++g8oaT9M+9FyUG42H1GTEDldwjUA8BwXuDTqaBJ98Dd/Zs+37uec/+Z&#10;UrNSfI5Un/a3Tx2zdzaXHV8zfk6ODfXvBZbtZktdNxhraeqW19+csas7dtuak5MjPvn0BWVeIKzh&#10;7Owtu50z6eVlzuXtJUL0zMqco+MjqrIaShlj6foaEGR5RbDPC8D20BdTTu2SL778kht1wLMPHmKb&#10;mjI/QuUCYTTqs8/+2WdN55KebN+zWd+CML5TkqSuVz6TVYweNpQuEL7evENKvlbHiJoStcxalM8u&#10;NBh3fkC+CWOLT+GzDoOJYNioKZMPLpagqo6jAe7bYPuoipThJsW+onax9/yBZLIsRyBdDH1T01s3&#10;DqVFjKdmuNVwv73P940zTkZyzNAjd4zsw2bKtKuNUZYF02qOUoqvv/41v/jF1wA02yWb5QJhDVIY&#10;Z04QzqzmFAPro4383Et8oxWNygRaS5QSZLnGCsO23romHtaVSHCx8850l+cFdb1jt11xMD/AGqh3&#10;NWVZxTFb6xJKitwlCtmuJpOw225o6g19byjKkqoquLg4w5qeInfd6fENIIqiZDqdkimFEtA2O66u&#10;LtBaUeSFR9NxQu9Yk50vYkD9Mfqi7wHhBJbO2SyvWCxuMJ7OlLRoqTk+PkUq16nK5bU6TazrQjx+&#10;yKcY1s0BGBk1PecD2bFbLDj/+gyd5Tx5/pTeGLLCFXTbrFw3s06EnsthL7yb6e3TVzCrRCq2Iyv1&#10;3is1L4phqO86eo8B36cdjEMY3znqu9+ke2Y0srv3GfEpBub+b91ryfnW2kHbHkvGARAwdOUSwGaz&#10;oa4dM267lm++OWO769jVNacnR3z66UdUZQnW8PatY/JZptGZ4uz8HK0kB/MZk9mc6WSK1jngDQK2&#10;p207F4KpM8/7Qm5MRlUp1ue/5ldvrnn09BmVBmxGNXXmS73brtjsNjRaoqyk72p0Jry66tpP9V0z&#10;FOL3sZvW9CG/epg4O0i40De263rf7b2LjDmEYrZtC7gU+lB/Jp3QdLmE/+/dtfGEKu4n2Hct5nCb&#10;oGfGE3BGt73rEKImIKQaW6GYzA856lsW1xest1uXNW17hJTk5RTJO2Kq98Z3nw3V7BGom4T9GGZv&#10;dvJmnaqcAZ3zmfQteS5pW8uXX73k6GhG17TkeUZWaHLfIUuEuHPhwjSD69GZ6JRn7NK3RXTz1fY9&#10;feNNEVZQVDllmTOdaHSuefreC44PT3yo5ZQsN1xfX7O4ueHg8AghnX2xB5QuOTx5jFAZGMvhfEpv&#10;rds4be0aJM+mrFdrlFLM5hY2Bj2dY4sJRXXM4ycuvFOev2a7XvHm5a95++0Zp48e8ejxE3KVxWdM&#10;517GWhxiMBK6PUTft3R9T57lVFXlhIBUWGExvaXerNiuVhyczGID6xA6KYSLVBrqHQUTh2MSlh5M&#10;hpANQmnK6hEnjx8xqV7x669e8eF/8H1OTk5o6i3FZEJVlRTrJW0vEpNFKCuyh9oDHSc0PqaX9PUu&#10;J224xnBeyAFIaTLYv9M5fZc2zX1b1AY2HEy74+dwFpxEMDFG7Pv75j5nsY2s3p0v70Pu+6+4L9M7&#10;D6c5k7TrChUcw8b6cOxo5nH+gaZthyqV1oUvd8ZgMHRty2615eGTUw5PT6n+f97erNeSJLnz+7l7&#10;bGe9a+bNrTJrr97IpsgeghxQy4AjCNAI0LwJ0JsgCJAGEgbQ6AP0J5Ge9An0LggjjWZni2I3yepm&#10;d22Zletdzr1nicUXPZh7RJybWT2DedApnLonzxLhEW5ubvY3s79NJz0zLoD3CoU0N9puLzFaU5bi&#10;vRo0HS1+8YRPP36Pnz/9Gd8+vebO947ZNde49pisgKzpGq4uz8kMLGcHOOtkgKWLVJoa7y0gi12M&#10;RoVzHh0M2ow3uJQ/n3LqZbUkDpHgLQFLnpcYbQjBYbsarQKZKZDIkorV2wPUkRytd9gGe3JzO+1p&#10;/Pq751INih4kW0epfQMpJDdP9QtIa5nMPMtZLo/wznFxcc5ut0ORSLEURTGNaafDYr/t7YzH2o+Z&#10;VAHc+43y5x2ymeZEKTUEaHBkpmAxmTObGP7iF19QlCUEL9QFWSYWuk655bE9mlJkKu/Xm1ABILzz&#10;kUqhcxKkTQRNSgXKMqeqShbzijtnc6ZlyXK2iPweGQpYLA64ublkddVxeHiCyTI65+T8pmK+POXq&#10;4hXr7ZrDo1OqyYKua7i5vmSxMEyqhl29ZbtZM5srdvWGUmnybEpRzTk8OWO3W6NcQOmW1XrL13/z&#10;K67Oz3n85COWBwckGFhr1RNRpSyvEHwqWyIJtm13+KKknMwJsbpXA8EF2mbL1eo1i+NTApIOZ3Rq&#10;3ZjhXYAsNd3u/VBR8kGRGcPFmxd0tuVgeZfF6V0O7p3y+hdf8/xvvuLwD4/wzZp8OmM+mXNdXGJa&#10;hXfgVVxrYejD0EMTCYLw/p1r4G2lOMh/Uod6vNqiLIgBE/msIqTW21gMVA8+Qm5jL3Mkwv3KDunN&#10;W5b6uOUiDFZ1+lEKmqa1L6e9pR+ilz+4IH2odV9nQKz2T/cpFp6ptzVOUAr80Ks1hDAEVAMCo8Vj&#10;J2TEO0/XOJwTsjLvvSQ6OJELZx2L+YJHj97n4GjJpJoSeTHjeWKmogLvHLvtGpMVUqSpFDo4fMg5&#10;evgDPjj9OV88/5IffHwHoxq2mxuOzBHmv/+H/+1PLy5eY/BU1RTbWbSCsixRJqezLbbdRasn2Tqj&#10;AqM0Zf1c3YZLdJ8b74MT174PGkqbq+A9RqXCotgqTslNDUlO4uoQuUlY2ttC+y5o5ja88Z2QSdx9&#10;RZmHXhJU/7uBooh4rYRApg2ZybCuo+va2IfUxTZisbtM77bDfmD33ZZIP65e/ET46e85/T3cz8MP&#10;pF7OhpxMw2a74le/fMpu06Ex2E6EzLUOZz22dXSNpWstTd3RNDVtKymTUprd0nYddd3SNC1t0+Gt&#10;p2ud8HZ0FmsDtvM0dcfJwYTDxYTZ7ASMxAuUSv00Yb25JoRAWUyGbl1BAtd5rmlbaXRclhVFMWU6&#10;mzOdzNFamiPvtlvpz2ky6QoVvUxprTgRagWthadbaW6ur7nZbqgmk94ip5ffKNH9/U7znXhyAkU1&#10;wTYbvn36Nd52VEXe8wVZa5nNF0ynU/AO522PyXvv+mLCgegvWdaOLFOsby549eprssKgixLfbXnz&#10;5Ru2my33Pn5EkWfobEKZZWzX19Sd5F77mLacFEuycAOp32hUhO+AUZIVOuDVUWGFwVfd8wTid3tr&#10;uMfHh++Nz5ss5/7fQfrS3g6Gjo/5Lvn3Sqz4MVfP24+Rp6R6v5ZUSLnPZLwffE/3qN/543oejUaO&#10;pobNM8lHOn5WSNXrbrNhu93FvdXy6uUbtuuapu6YzWZ88tkHLBcznLc8e/Yt9a6jLGK3r+mEBw8e&#10;MKmmfcOggd7cp7NBf0+hyCuUMZL5qDy6WKJvvuaXX33F/PQJR8uSruuYzg8x/80/+K9+6tqaWVVh&#10;slJKvlXAZEXkGfG0uy1KpUKndwSRkutySwgSbp+a5WotQ3XW4byXvGQG106yVmLiYb/VDxk6/eJT&#10;36HYk/V5S6HftpS/S8n3B1EJFlK9laLV25Lm4zUC0jtSqxi0s9RNHXd5sXbzLBJX9Tw5++d/l6X1&#10;TihHjb2ceJwQSNWK4k15FAbvPZNJyfJwwZvz1/z6N98IB42s6uhaKhLJm40kbCE2jk7wQgqkBy9/&#10;vfN0ncU5h+38YB0rzazSfPz+XY4PDiinS/Jy0kN3wnCZY0zGbrsmywXTJAxjN1lFluVsNtd0VjD8&#10;EJTwfBQzqrKiqXesr28Eh88MIXSRZbKUKtwiwzvH4XJJURaE4GjbHRcXVwTvmE4q8qyQ80pnBtKm&#10;KwZL6oLm0SbDBc+b18+ZzaY8ePiYBw8ec3b2kKOjUyaTOWDw3mGbhl1T98ygIPDXOBOtn1stVMqT&#10;+YKjo2N211d4lTGrNJfPXvP82TnHDw44PbuP6zzZfIrbbtm2NTamIpPmKCndkRyNZWes6MeKd0/u&#10;0veSMTX63bue7zr27TF8F5nY+Lzj9ZgalCdN+i50J/1m2DDo0yv7/gK97L510r3f++jp9Dw1yfof&#10;GarEDRol7Ry1kqQKHws7EwX5drtlu93J97zlxfPXbLcdbdtSFAWffvYBh4dLOtvy9OkzmtbGeFfJ&#10;bDbj8PBQDJeo+MRAzOVq+r0xVq87h1KGLKIFLgRCXjLzO159+Ve8ZMH7D+/imoaympGtr9eEriHP&#10;l1jvJXg4ukOZkUR8sUziTVH79KqpU/mYnAkiNadEDtBakWuBadrQ0doOYy2mKAjBS6qQs3IhSY3d&#10;slDVu6Z85LclbOz/r0eqhiUGn6ezhVjQ2rC6vmK92cjwokVXFBPA9BbW3mW8w5q//Zngi8RzAr3b&#10;q3q3FUQQfUxL9UFxenLK3/t7f5fL8xWff/4lBwen+OCx3qEk249ghI9ImUBwPm7mAWtFmQ/WoYpV&#10;sEowfW3Emm8bCgN3jw959OgRk+kS6zomURDT5qu0kJB513J9fcWSQFVFRSkXT56XLA+OePXyOUVe&#10;Mp8fkvpnZsWEs4ePefnsG1ZXV2ijyaZT2qYmkAv18eIYozTediyWB+RFwZvzN2zWW55+9Rs26ys+&#10;/PBTqmoW0YJ3FAJ5ei/j1avneF1w9t4j6cOqpK2aVrLBORezyDJF7gc81mipEFZG2sIJph2VfuQI&#10;9z5Q5IccHgfeXLxhuTzm/kf3efrsDb/+f/+GDz/9Hjo34vlM5xTXV+yiBZ8cyrFiTUr13dkxYU/p&#10;DsbYfgzqttXebyi35HF8vPFrpd8+73hst+W6v/ej9e3eqaWHR28Dhr1/veXd78cq3n6vh4TolxQk&#10;PRLC+E0SI2TYW6vxyAlZ6G3FWGENtG1D11pAmFq7WFBnncN5128geyMaXX5CSlCSpu69p67FSMqL&#10;CdprrIfizid8dHbC//XqKTebj1iUGdvtNebv/+d/76eH8wnL5QIbhGwHAmVRRZw8UG83ONeNOvME&#10;jMnw3vdPa10PpSSloJQSTd8XSaiYnpfjg6ezlsxINa2oL2EHHDd4kMdwC3pLnlvC8lugm3dBON/9&#10;nX66+38qRr/pPxqEO3WIkfFL0w3nLU3b4boOZ1tMJrnfWmU93HP73O/C6fvnMBi5l2EYzN5meLsf&#10;LQa8YlJmfPrhQy7eXPDNNy/JS+F1T/0AUsm/8wHnAtvtjuvVmsvLFeubDdc3N1xcXLK6uubqasX1&#10;zRrvPUVexPN3PLp3wh/95Hvcf/KEYBY03Y7FbAHKyLh6VlCRge3mmma3JSsKtMlFKSrJuspNCd6x&#10;3VwJdUJZyv1WCp3lzGczmt2Om/WKsprGzMtoXemMPCuo24am61gul+R5SaY0B4s5u92a84vXBKWl&#10;olaZW/c5iqDSWOd59vxbZtOFFEoFFZunBLquwzqpB/He07UtTbOjaXe0zY7ONjjfSezCJIhHngGF&#10;0h1GKUIwZEVGt7tCqQl55Xn19FvefHXJnSd3Obp7Kl5Hbmhurtm2DhcEtgnpyb5l/a441G0LPL1O&#10;QWOihZqyS0TBC1iQvsetY799vtB///Z5R2+8tan20hzoYZf+bt2CXMO+Btz3am4d89aJR/8fb+63&#10;05PFiyPKYv9bZUheDsg4s1wYaevthvVmI8aQd7x+dcH19ZbdriHLDJ9+9hGnpwfU9ZanT7/FOw1K&#10;CPyEUntGVVUkJl1jhLtI8Hk/LG+VdICLRX85eWqnmU9ZdNd8+9UXdNN7nN1ZYDuL+S//i7//0/v3&#10;7pIXJT5ISbYiUMRSfZSmbnY4W0uLtkhxoPWg5PduYEhKIwmJZ+8+KRXZGzVdKzztuRFWQq3pMex3&#10;WQ0Co8TcD5n9twRhrBxvv2b0PW4dHxUnT4nSTBuW9PEcuGWGoi7/9jEirJNlhjwvaduWphWKYqVh&#10;MpmitJGgnoKEgMo4U1n+PmyzDzeNLI5e2FKAdl9Jye+F80a6OjmyAv7gJz9mfX3Bs6+/ZVYtmc5K&#10;aXwQJCVyt92xWm3YrLeS9+sFLvPO41yy7C1lWXBwuERnJW3dcfeg5E//o9/nBz/+98iqA7yGrt4I&#10;lm6y4f4BwlukyPMc28UiKk3c8FO8RlMUOd47mnonHP4ml/sXN4mszFldnbPbbZjNZgTvsc7GtoE5&#10;psjZbm8IXrNYHuJ9i9IZDx49oet2nL94gVIwmU5QKhPiJz2GAxVvLl7z7NsXFPkE5zo2m2vq3Yam&#10;3rGrt+x2WymEaRqsbelsTdfW0WKrqestXdOQ5xpjCtl0IyleqrFMixpn2bY108WCyzcvefnla4qq&#10;5MGnT1DOkxVz2vqam+0WGzTBiyWYwoYhdWlLyni0MnvrfAzPxPe99+KVjn7nY99a+TuG7/Yfe7h+&#10;XB491k2vLmUjAULcJNOnodcVY+U9GmOQ7maiFyAFe/teRfGrnrEpSH9nk45IZn/gHZtAMpj2Fo/8&#10;uwEygQAAIABJREFUdlhxqveYk+ejUOSRibWua27WGzH+g+LVyzdcrTZYK0bzx9/7kHv37lDvdjx9&#10;+owQhDLDOUtZFUynE2bTmdSlmHTsAhBXW8WGN8mzUkEyFgOBLC9jwggUZcHl13/N0zU8eHQfFSzm&#10;H/4P//VP54uYOaAUysvuVRRSfYjKqLsGZxMuLy5sX9lJUkaCYybq4RB8H3xKLrEozphLH7H34CRa&#10;L9wvomSNis2rE1NldH2Suy/nTDn5vHPibgdb3/X+3nsMx0mdd/r/+t8ka5ReEYw3iSRNMlGZNAB2&#10;jq5rcV1LVZaURSn3brQMtBoYPsdjuv13T+GPhhNvrAiiSgo/HkfLZmKynO2uo8gNf+sPfsxsVvLq&#10;5XNsB50LrFYbdtsG1wnmnuCYPM9EAecCM+V5xvHREcuDA7KsItQ7Hp0V/N0//SN+9Hu/RzaZoUyF&#10;UpZ6t6UsK7K8GtxaVD9coWYw7LaiNPNULBVSdbWiqkoCgc1mE62evF9wUkEYWF2vIASqckIgsGs2&#10;tN2Oopgwr6Y07YaAZjY74PrmkgA8efwJi8UCa5uYj15EqBEkSJzR2Zovv/qSly8vsdax2V7TdjvA&#10;EnwHymMyTZYZTKYoStM3dMmyLPbulIUago3XFo0kBWpEYqaVRmeG1eaSopxA1/D8i2esr9Y8+OQx&#10;08WUzMzwoeVmfU1rk6aTrd85NxhG9GpyBKeOlPHoOdbc3vvIfxR6Zd1b+bfWyvgRonGUqIV7uY2G&#10;WZqv/n2VkhjoFb5LENTo90nWq6qSVNd4lF739MugN+GjzA9rqc88Go8rfbdfSwP+LoZWIiQZGYA9&#10;WhB6KFOjpAeD0WzrmpubjcBwPvDmzQVXVzd0rbSg/Pizj7l3dodmt+XZ0+d4L/GaEBzz2ZSqqmIn&#10;OB3hPYMx+WBMpk2tp2RXhAiL6ei5giKbzPCrb/irL75iefaIk+UU8z/9j//dT7WOzWLjBGoFeVZg&#10;sgKlM7q2pWuFFD/d4ESSlZp4KxUJe4Zts1c03g94nU5FVFpFvD9aEsiNC1FpKTOGbBI+n0Q4Hftt&#10;i/xdAdbven1bmIbPRzazYmg2nCz6kaU/PqbSafHKv6WDlMJZR72rwQurnI70B6kpiBrROf+2caY7&#10;q8bvKUUYumZEDyEuKzUet8IoxXa7Yzab89GnH/Lwvft8+dVTXr58A2iM0pjMxKCP6ZVqVZVUk5K8&#10;KHDOMZ9OMSiOFhV/+48+4U//4z/hsx/+gBAbAGRFiTaGptmRmYyinO7fp9HcZZkBrQSfjEH/PMtI&#10;tQpKm9gGsGN9c0VZFlIoohQ6qEi9rLlcXRFUYDKpxOtoWrp6TV4YqmLJttmisoz5fMbN1QVKlxze&#10;fUBVTWnrHdaJt+AxKJWjVKBp1rx48YLz8w0Xl1d0Vnp51vWOpmnYbLds1huatsFay3a7o+26XqaF&#10;zlgqZD3Cr58XlUCSI1nrHxp2uw3ONcwnFa++ecrrr1+yPD3h3gcP8MFIttTNFbvORbgmwjbQK9Wx&#10;15qs+3Sa20p/rMT92NLds6yH16PlvY/Jp7ejldnLXu9RDB4+t+Ac+mOPcP34e601ZVnEr/lB//Re&#10;/yBTqTpb3VpHaay3oaF+/KPXPXwzWmN7Rh6M5ixIwD8zNLuazc0meiSe8/NLrq5uem/4408/4sH9&#10;uzS1KHkXiy7btmU+n1FNpKgvObLKCDVJSgBI95jktaWriHt9nuUEZQimZOqu+eaLz9lmCx7ev0sW&#10;FFjnyU0ALzSmycpOhzI6k3lINLOaeGITGzojLkW0rPsmx9Gad04s2r55hRrYLPO8pAsNnW1QusCo&#10;gO0aPF4yJeKGkEqhe+NgkI39hTKamNtBqO96vI3hxSwLNXJz46SKAIXotbAnzP034uuiKJnPl3jn&#10;6JqW9WbN5OaSg0zHDaDoXbDQeyzvyPXv/00/2T0M36+6eN7ejR1fsyIER1llbDaezXbDbL7kBz/6&#10;XXzQ/M//y//Ket3hrJHG5SrrLRljDEUhTHnKKOrFhLbe8v2PHvCf/ad/wvvf/wHbtsF6i7aBTnUY&#10;W1OVc7KsiAyPwyPNnxhSCqVzZrMDiqJgtbrk/M0rTk/PmE0PcKn1mZHga9c0rC7POTzOyLIKpaUS&#10;9/j0Hp11nF+8YjIpqfIpKtIwtI0jqB1FntG2N0zKBccn97m6fk05nzOfHaEUXJy/YHV1icmmTMop&#10;02lFFqtxjfI8e/qCgFjtk6qUblV5LlQPufTlLYock0vTkyLPMJlwhJdlzmRqMBgevTcjX04IzsrU&#10;jSxjpTKqYsr15hUHiwPOnjzgm8+f89Uv/oYf/uEPqOZTdFZQGMnmt6QMlrQ2Qg9xpFhRGClOwV/8&#10;WzIm8qd67/RdgdKxJ6BG8zhCXmQcoihI/FMegZGGRRr636T+sYEhHfv2Wk3FRFluImurQlhuAyGk&#10;fHW/N+YwGlTSzWkDCsjQ9K1rGl9v763srf2xDA/3M5EuggTgnfMjL0N0Yte1dE0bjykFUt5B6700&#10;1/FBYEvbYTJwTqOVw9otmZkQghjTkbA2rm/VV6k7W9M0hmp6gEUxu/sBT06X/OL5N6w/+4TMO4XJ&#10;Dd55lPYxA8CMdIfqcdAQA0zCux3610arGO1XkcgrZd4ky11S7qTCFTJylBZxSfw1LuL7kmbpsbYF&#10;bdB5uedS3n6M9fPYTZXP3laa/+aH6oXnNkwXeu06em/PToqCr8QVlw5ABbPpAnvQcbk6583VG5SR&#10;QFxZGbTKGHj11d51vGujSjhjWm5jHd9/IUE4e+PUQE6WF2x210zmS3Z1w4cfPuZHP/wBf/7nvySg&#10;aNu698rSs8hzJkXOdDHh4OAhB9OMn/z+j3nw+AlXV8KBU82m6KwCbyUGUWgyZfCu2dskx/dqyMTS&#10;ZFnJYr6ka2rWN1c9R3+059Cm5PjkjIuLF2zWVxwc3sX5ZL0VnJzcpbMNm/UN2aIkzzUeTTmZ09ka&#10;31m0C+zWVyyOTnD+mPXFC4zSlJMDjo/g4vwVrtuxDS3aLJmUU44Oj5nNzgkh8Ob8ksV8QVt7yjIn&#10;z51AWoVC6watxXXPciGUKvKMothRlSXHhyUnJ8fStHzUwjBJrMiRpspLzp3FknPv0QMmB7/kzTcv&#10;ef30Ge9//4SAYTqdoG+aeO9SOqBj/JAgaQzY9fITYpHTLRlW+/BECrCKzEvm2Bi6YGRojcUs9tIC&#10;RJENZmIaxiDHt+HJwdMfFQrGzcd6j2GI02mtpPGNtTgXeqQgxN0nib/G9B5tiuml7/jROfuNKxmH&#10;aVC39Ma+MSj3MV1XQjCC94JCoCRe4iXzyrY2BSeEhTJo8txQN6IXvfc0TYvJFUblZCVcnb9A+ZKT&#10;+w+l7V/cfPpiTeXjnAahVSk7lDLY6R0+eO8Rf/HP/5rnr64w/+gf/YOfpuosguoPlhcVOhNuFoJn&#10;W2+wjUSKdeRRThWSyQLQI/ezd6G0Qqks7npW0gkVfYPwiIfQWUsI9BCO4GWhT+GUORoEoLeCwkiU&#10;RlZvuhm3J+c7A6/78yoQFL1Mj+CUxMPT2/uDQR1hGtSow70SEqMsM7Rdy2a7IQRPlktUXaVyUhQh&#10;RvPHcMa7xqdIC2241rfui0rYd7ogGW2RG65XV+RFQZZJjKDrWr744huJ1JeGalKyWM44OJhycrTk&#10;9HjJ4eGMg8MZR4cVH330mCcffw9Tztltr6i3a4wyZEUez2vIshLnOtquYzJZxk3f9eNjmCpRDMqQ&#10;5QVlrtiu1xhTUhQlqr+5CqMF595u1zjvYsaNFgu7yMkzyVfu2o5JNSMgFYnT6ZIsr1ABnLU4H5jP&#10;l9TbDZvNDdPZXGiQyyrOu2O7WaO14WCxxNY7NnXNi5cXaJWh9bDgvLc9T41SGtelRZzSiiHThsmk&#10;4PTsjOXipJcTmZtBnoKS+Mz25hKtAtPJnOdfP+PNs9fMjhfc//g9tCrAO65XKxpnY4vCSBUdldlA&#10;6xsBmBEcAqNssF5rqt77ln8mniTd33+lJIIwlnXxElLyRcTZ49wmxalN+m2qGVCYGE+TQieNibqD&#10;yKXe16TEdZRpLT2VAxENgLppo86QwjDnXa/I4+2MYx3qbsayt7emoPeC0qOvjlVB+LW02oNAUxaM&#10;0uLR1buG1eomZjoFVlfXXLxZ0VlH1znef/8xH7z/gF295suvnhGQwsCbm2uKsuD4+IAsg6urK4xS&#10;VJOcXOesLp9RdzWL2Yl0HYvU1UNsRGbFBulIVugSn+UsVMPXv/4F52FKlmc5ASfUUi70LdLGpqFY&#10;dBltVKjS4NjHir7UHGFw4wblNChGbQwmaLxzONtJO7tIgK905EUZ3eIQwDvhdpAkn2wklWmMv8Uy&#10;j77kbWv+3+4xtkEY7kf/luZ2jKD/WXoxOr/WmrwoWSyW7HY7dtuGm9U1uSmYLTQ6Zlz0fsGoTO82&#10;3NQXbtwabT9bcRMIIVkqMkZRpD5a5iWrqyvO7s3waD74+D3OHiy5utiSZdJbsiwzitxQ5oYiMpR2&#10;ztF10FqPBarccHRyj7puuFpdcafIyadTnO3ouibSsMrm7lzbN8LOVC4bPyA+qO5d9aKaU00a1psV&#10;k5nUFSQlA9JNajrtuLx6g9YwnR6gtQRjZ7MjukPH+avn7HZryskM3zU09YZysmC6OCLLS1Y3V1zf&#10;XDCfL3hz/orXr55xdu8JRTVlrhSbm9fYruPFi2ec3bnL+08esd5uefXigpevbyiqGW0rSkU7RZbl&#10;WNuy3V7Rtp2Qps0rFosJiwNNZ2uqySnzxXGkiR2yqQYZUuCFDqMqJnRdTTU75t7jM776yy/56q++&#10;5od/fMXRnYm0TCxy1K6NPCeCTbsQ0xd761X3x0/y75NMBFHTCjEI9z3iQKYkHTUlIejIRJqK//r4&#10;XSzwU9pgnaPtZOMZLxuZueF3wcs4tM4wqP6zEGNdRotCdyGQ5dL82rtIhOilYU/bdr0hExBrWWP2&#10;vX41hp3jQNTg/aTx7K2lCPdoPXQJ08naI1W/qp6fy+TSXK9PNAle2HhVauIutRBtJ+0mrbNSdIjD&#10;+46AfO6ddJzzQTEphQEYct57eJ/ffPlLft1p3n/wnlRUuxAzyAQBEQMoYLsarzvINProCR8/vMO/&#10;ePktWZ5XhGDpQkcINu6kI+WrJAiaSvSDjy5fCD3PjQRgB/xq30qRaLR8J5PfhQDWgbJ9N56yLGjb&#10;js5aqQ5VguVZ24g3oFMVohotkN+i5EOIN//tiXz7q/+GTWAfZfgt5x0EZ3xMHYOHi/mSuq5ZX1/T&#10;7GquV1eURUVRGVAxGBsSMdl+FkMYds+9sb4dUHr3dUj2kwOtmS8PePnqW2y3Q7Pk5PiEjz54jz+7&#10;+iuJ6HuPt7L1Wx8gC2AMWZCWdM45CGI9ZcWEO2fv8fz5F1xdX3FWVbIhdA2ZUfK9rsa6ls52hCxD&#10;qSkZJsZ+Bm8uhIBWBbP5MecXL9hsrpjNTmTBRfhBa8N0tqTptlytzgU3ny4IGIwqWC6O6eo16/UN&#10;ShuqyYS2q6OMLSgmCw4yOH/1LcZ7DpZzLq6uuLx8yfHJGeVkRr27YTIROPL8zSvu3rnLJ08e4lrP&#10;P/lXf8l6a5lPpjhvqeuOpt2x2dRst1u5J1nOYj7j0Xt3mUxzqoOKs7MUZzAoE5Jg7stOVC5VNWO7&#10;2uJ04N7795kfLjh/dsGbL19yfPcOJi+oigmabVwFAZ+aj8djZDriuETjVSfFLPCq0QqdgVEKozIp&#10;8jIqeuQBo0Os+dDRe9c9DKFQMS4Xre7o7u7qmuvrDeutpc+V9729w8gti3BKGHQNAxIgKcuBTA99&#10;lKUOR7PdCeXG/rKT3hTjdTIESsOe3g/pjv0W6PZ23r/3vu8nMcSUVE/a2OsanGTX9JQTooBdCDRN&#10;G+HQDmutJLTYjqIopaaj7pjNpty/e8Z8OgPdURZz2p3ivfc+5M9+9n+zunjFj37w4xiPkMEMlfgK&#10;6y1Nd0NWKLrZGR88eZ+//OpnZHlR4V3XK0Mfs27l9kgARfWskrJopaw3FkikHNtbNylN5DjIYoyR&#10;3M6AVHpZ3VMZSE5+R9e2aFWQ5xLsDdEKRGmx5uMYRNGn875jwvqLf0tDj4Tg30LB/xZBeOs9BiU7&#10;tsCNNrIEM890MqdrOurdFre6oiorDjODiUVjSplond3G+kcW1Gjs77quvayIwfHsA3HVdMZ0MuPm&#10;+oqTkwO0qvjoo0/5+V/8muDECxACLAhIjIVYRdt1DmuHtoTOQjWdc/fsIS+ff01T15STibTVi8V1&#10;zrYQHDp4XNdiVSbpkxGmGtA2gQnE61mwvl5RFlMKM4tNkmPev85YLI7xLrC+uaaoJiiT4x1kWcHx&#10;yRl13cbfZ+gsFyI8U1CWE8pixvLghMs3L6mqnIPlgnp7xa6aMJ0fM58fsrpsOT4+JRx5CIajO1Oe&#10;dB3resvP//JrNpstu6bt+UpAk+kcrTVFkXF6smQ+NSymBZ99+hlVNZGNL8+TTnjroZWwDpaTBer6&#10;kqZrODw75fTRGZ//q8/59S9+xUc//gSTmqlnGms9NgQ0mjzTsXNZTlFmaGVjFpsmyzOMNmSRYiMz&#10;Oip/HetWRtltUUEl6DGlMyerqce3YywghIA2inIxYTap2NY2Uu+2aWIFpok1NpKiClrH4jWTxRqJ&#10;lFYosQRPYLdrcV7hHOx2W5q6I1GQj7N7vkv+USOzJ77tR1j6eB2Nq/VTWihjPcegVK0VmC73AV1J&#10;28vgU1q4G9apEl3XNC3Oyr3ywZNpUCH0DX+6ruvnAuDm5oblw3s0tsGpwI8//D3+5c//MZ9XOT/8&#10;5Pcgpv4aY2J/AZmvztUoW6CyCcsHH3P/4K/IUAZtFIWCziIMg34oAQiknE2ZBOdcf8B0M75LUe4F&#10;XbQS7DQIS6K1tm9FlynB4sq8pPVN7KyT9ed33oK1mCyRPCXF8G4FHgf27klnXzn+u8A5CQJ5+5Sj&#10;2MBbwifB1ul0Smc7OtvS1ltWN5cU05Jp5DjpCbvecW3D8fY/C2k4Su1tNPFXvQGVgpwEzXJ5xMX5&#10;S3btFfPshIcPHvHg/hnPvnlDUCpWJCO563mBJ0g1rJdNq2cG1GLtT2ZLjo/u0TTXlJMS72ysJCVW&#10;UfuIYUuQSOsMyko6bEXrUGsVm8IHJpMFu/Wam+sLDrMKrfNoDQq0mOkJxwdnXK9esr25YX4w6YP5&#10;WbHg+OiUp9/8htXqisPjEwiKrlujtSIzFbPZMc1uzfpmzeHhAUZrmt01WudUkxlFNaNpdiwPj/BB&#10;NqPlyQ3f++Q+moz/85/+gq7tKPIiGjqKTENRzLh3dsjpScWjByf87o9+h4ePP+LV+Ut29ZqDYoYP&#10;yTMdp7lGKAVFnpcUZYVtOiZFxZ3H9/j5n/0lz75+xvWbS04fHzCdFKIoVGC+mDCpSsoii5k9osS1&#10;8qRGOn3T6JjfraK8pnTfQZLEtPNRaIyWTkRJxBIclIRuyKSTDaLINPnCsJzn+JgzToSPdKyPSbG1&#10;ZGurGN9CxWP7QNCGbbMDoMgzbGtpdjU60V8o4WdK67cPEO/hTmq0/kVnSCHlsH7Gv/9t1r3EHWI8&#10;Y/y+k6ryENtHxuRBYSMNQdgmYzPvztrYGlAa04B4J9PZROIqztFZgcCtteyaloPlIW9eXVHefczv&#10;/M4f86svPuevg+f9J59R5rk04zEGFWRNSpC3ptQd7uA97pwdkg2UwCWKDK0avLUoJdWHctkeo0tQ&#10;OdZtCU7IxbyKBRROTjRCv3qZEeY2UTQmWuOC/wv1pnNOGjuEDK00WZbjXKy0VBrxOAOaTriVjZBp&#10;hV5IGaz2UWR9wOP3d+zbCr4f6ndOcPrObd7st785RBWSFSBusoxLIKvJZALBS1WkrbnZ3pCvcjKT&#10;Y6Z5j6cO5u0w1uE6hvP3KWj9tkz/29vZANJiDRSBoqzIi5LLi9eUxYTZYsbHH3/Em1cX7NrUqzLH&#10;ZAZTiAAZp8gzhc4E+1Qh4ZViEc4OlqyfX+KsxxhPCEIzHGL6rHMyTu8tXbsRWCGvIq4bYnMaHcmf&#10;MpaHJ1xcvGS7PWcxPyMgWV1Rl6PzjNnyiPX1iq65oajmOLlEZgfHzC4v2GyuqMqCcnZA6CyWDaqU&#10;lMfDowdo/QqTVeR6Tt1eUW8uMEYxmx2w7hzb9Yq8WpJnBYv5HQqTc//BJ6AC//Rf/JKg8p6bKJGd&#10;3bu35Cc//h4P33vC/OgOIZuQlwVtW4vcKvo569P2SE1XJLW2KivWdUMwGccPlkwPKl69vOTZb77m&#10;zvvvU5QLMq1onaNAc3h0QFVkSIWkQFs+KngfJN4GgaACLskCxNaEcQ4ZgvXKaLFMk2UfvFj6JO83&#10;5ZhnewyegtD4uGkP6dS9Wx+t29Bv7fF+BE9fRB4C3gktiA8QrKfrXNxepGBLB90bLmkj2bfCZdMJ&#10;PWMuUenTX4OMa4gJDWs7Gmkx+IyjNy69Bx0pL2Q9SaMcHyT9PDWgVkrHamS5Z9ZbJM8/rlmv6NpA&#10;ZqQLW103WOfwtoty7rlanbNcfsxieszV9gWHD3+Xv3V6xr/+1/87/+TZV/z+H/6HHEwWOOcxxBqC&#10;oAi2EYNmdsCdh0/QKUAakAWZmYwsE+Kp0Dc+DtLrUpmkQSFi4z4EnBe+ZLkxRHhxZMerQekknF8q&#10;XFVPnaniAk96KVXLJmzeO0twVlwhEHw+CszbcE0YPUdqTqm95+3Hu6z+t483CNTtpxw3FoOEVLq+&#10;r6CV0lTVlMXigGoyxXaO1eqa9foK29b0kn6LOH6wODxK+X7RqVQBFyTTSI2+f/talU65tdLVZrGQ&#10;/gGXV+coHfjw4w+ZH84py3zvd5LvnVPm4lZnxpCMg7HbmxU52uTUdSOuL6CI/OqjaVJEGM52otyj&#10;JSc6QEcebUU1mTGdzVmtzllvLkG52G840kIoKIopRVWy2V7HDJPkYWTcvf+Q6WTKenND1+5QymO7&#10;BtvuAI/JSmaLY6xzmDxnPjsGNNvNNVorqtmCumnomjXONSiT0TpDOa349/+DP+bhw1MWs4Lj4wWn&#10;p4fcv3/Kxx895Pd//0f8+Pf/gMXRGV5l+ABlNcHbmBqcFNLeFKfsFEApynKCMQprHSd373J675ib&#10;q5ovf/Ulttmhy1KCryGwuljx9VfP2O4a2s7hfMAGRed9fAY67+i8j7ncwgLrnChMB7gANgScA+cV&#10;PohX6AEbPJ13tM5Ks4sQ4nd0Pw9oKcrzWhNUIZuflr9eG6EN1qanDw9ovDJ4ZQgqQ+eVpEubDBX7&#10;DHjnaRvH1WrNZrvrqRG0GhT8kFwwUvhhf52OvSV6o3Mw/MYyvKcrbqmQVBsTQjq36s+zR9+C6tuA&#10;JlipbSTdM3hwVv4abXqq7LIo+kytgGQlrVYX7Jotk8UxhcrZrFfks8f80R/8Kcf2ip/9+T9j19WU&#10;gO8DvUAItLYmOFiefUrWW8JGdj6tsp7/faws+rRJrftUnvSZ9x6HQzomRUH1EFKd1EigldaoiCVp&#10;rem6Ttysgh73d85JYYCRiksJvHmIfTcV0m4t9DP37/7YC8qEtyd7eIys6wSBQC9EafLTZ4MrnErl&#10;E8QlQazpdM6iadisd2w3NatyRZEL5UFeTEBno41B9eNU/YY5HrMeXscPk201jo/IuJJ1ZphM5hwd&#10;n/DmzRuMMRydHvPxpx/w//zZL5iVQkVgjDS3mE4mYCHLPNPJVDIgoseSrBytM2bzA9bXlzGLQ1IC&#10;g3d4xNKVOJWMq2t3gmFXsRn2sEWhlCF4z2x2QL274fLiBWVZkuexehZN8sKn0wXnF6/Ybq6ZLw5F&#10;8FDk1YTjs/u8efmMm9UFxZ07KJVhbUPXFWRFRVHMaJoNdbNhOb/LbG5omzVNvSafzDFFRb1dS6ev&#10;icAoF1dXnJ7e4/ufPebzv/6CYjoTWEsrjg+nzA8WbKxDqSyW43vKYopSV7TNjklejhm008SigiZg&#10;gYyimJLlGY1zlJNDHjw54/N//Yznv3nOzfkbDu8+oKwydFQ216sNL/NzHj68i/UWpeibWyQLWwKz&#10;Lt7fqORQKEwv20EP8xBI1bQKpbP+OM55rBXjzru23zgEhpBuX+PCLNnkQ+SkEqWoU38BJZBQylRR&#10;Gso8o961tK2jbTuausVaR994Rav++Gl9wNClSnosp3V32wver6jt9dJoMpLiD4iBOcBA6XrGUKwh&#10;BKQDXtpkIjRltMHgUEHFngse7xXOBUxGD90opSirQjYOJEsnN4ar+prV9RvuHJ9xcPSIN6+/YnM9&#10;Z7p8xE/+9n/CX/zsH/ObX/0VP/ze7wqXDZKOCgHXdbTtDjO9R7bHN4FCqSxySftepYWIRWV5RlML&#10;e6TOCtkUtMbFiQxIE5D+hvnw1g1OSiEFYtu2w3YtJpYpp5L6pumAoShHJlG42r2zKJONJmY/8Ptd&#10;j9tWep+ClYQnVrK+ref337gtKLcx/XcHg2KgS4kg5HnBfL5kvllztWpZrzeU+WXsS5qLklMjtTdS&#10;6sOY9rH5vWt86/xE4YzFJA4Chtl0ybpc8+ybr9BK8Xs//iEvvn3O5mbHYr5kOp9w5+4xd+7c5eL1&#10;Bc7uqKoSk2XDOXoXXLFYHNI00rm+qnJgjMum8cn8e9fStYq8rFA67+GC/lqUwpiSk+P7vHjxFbvN&#10;FeXRBOeHfGrvA9oULOYHXF9fxYrUZaRaNswWh7RNw8sX37C6vubg4BDjO6ytyYoCdM5sfsh2u2K7&#10;WzObzyjLkpv1ClevOTo44cp1bLdrOtcxq+a0TYZtO95/7wFff/F1Hzcy2tB2HevNmu1uR5kpJhPh&#10;3slMQVFUtO2GCQeR2mBEcid3KC70QG4q4T9qG0KuePzJB0znv+D5N6958eUzTh+9T1FkAmAFjcJw&#10;fbPmpFlQlTl4h09pviFVaIfR/Y1K3Q0pl+LRj53JqKjJaBrHdiuNMepdg+3EorfODzQJCZJJcCWD&#10;1auUifn3UQnqiBAkbzOAzgxeBWZlzjT2PWiari92SuNOhU/S2GXECx8vTqdjjjVY6F/1esOkAAp1&#10;AAAgAElEQVR738dxxla/vD/C3kfnSDkmY8gUAs7Z2FxFDfcjSABbIz00us7GWyQBWGelcYyKRX/W&#10;WqmAdY5cG4Jz7DY3bMoFi8Wc+WLBbntO3R1S3v0eP/mT+/z8X/5vfPFswsfv/w6uq6M1ryA42nZD&#10;Vc0GuCZJWoh87pCyV2RiJGAl6XPWubioIV21ixfmgo/kmEGqWJ0bKuhG50qKPrWrS/TEEMgLYRt0&#10;zvWTkSZZ8q3Fzb+ti8Ot1/KT4d13QRgyrIQxpgyDt460d57vsvbfmXET0vFG51SyaVZVxXI5Z1qV&#10;2M5xc33DzfUlXbcjYasDHDR4GmlzGjapMVz0NhQ1KH7T3/9I9o/WBcdHJxwul6zOz5kUBX/yx3/I&#10;yeGS2aTg/ffu873PPubR4/c4Oj5ivpwzXy7RJhus+HSXPGR5RZGXWGvjHL19r0JcdMZoCJa2rftj&#10;pTaGyPBQGPJsyeHBKbvtjbT3i360GB/ym8lkQVnmXF+d41wX9x2NImdxcMLy8IRd3bDdbKXBhxWG&#10;0IBD64rpdIl1N6w3a7yaUJYVq/OXtLst8+URSits0+FsJxXMruHk5IT5YkpnLQpxzbetZ72uoWvw&#10;thHucAAM1aTCuq4vONwXF/GGUoaLQtJuCZ7GbTk+u8f9x3dZr2t++eefU29rJpOJUBUr2S66rqXe&#10;7JiWOblWGBViRghoFdDKoxXyvpKCRE1A2Q7lLRoHroMgz+CkEvPqcsWXX3zFV18+4/m3r7m8vGF9&#10;s2G72VG3DW0nvXBTdWdk6UV5hQkKg5YiHhcRAO/Bi7Fjrcc7aUbTthbXerzTeKdoW0vTtAJhxOKy&#10;wSDlLUt+tEBHkE0qSpPgf//5d63TZKCNjr2H4TOsv/HD9RW+oYewepbeqN+csxHCAecs202NFCpr&#10;druWzaYWGM1aMpPjXaBrLXVzSd21LOYPMKqjWV/j6wa1OOOj7/+E3be/4tmrb2RNxnFqrQihwdaX&#10;aBUhFh27A6VGHyqR/8hloY1C5zlBaeGhCfQYcBq4mIsBbwVP895hg+xOLjhp/j3KzBFelDy6kSIg&#10;HlBayu8F67eyZSTXLww3TiyPVPAQpyBhZgmfGE3YeIKGYiZ5P1nwQ6VfTB3s6/zercDHQvZOYVMS&#10;7CJWHyYLRGlFlmdMpwtmsyV5ntF2lpvrLdv1Fts1DBtM5LVWsvnKzj96jhR7StuKtnPUlDq6kILj&#10;E0AjHW6UEUv69O4Djk/ucHl1xdnDh/ydv/Mf8vGHTzg6PmF5dIpSmtm05OjwkOXiUDy+fgxGSsjj&#10;OIpyGos5HKmvpY+bfHLfJUglwVjXNeBsX3wS+hiD6nmSprMD0Dmb9SXBi+se8KI8kGPPZke0rmNb&#10;3wwBLjRFOeHo+A6z2ZTdbi30Gj7QNTtwXZThkqqY02xXtO0NZbVgUk1ZXb/Eu47F7IDF/BCl85gF&#10;1FFMJ9y5d0rwLYUpxfK2ju2mpvMej6Otd+AtBENmptGCa3plMhgbHhUcROjE06G0BK3pNNl0xvsf&#10;3aGxnl/87Df86p/9SzbXK1ww4DwqWLyFpnM9bm1MRhYJ5/LUai7LyDODUaCDwCjJklaxBsaoRPIV&#10;aBrLixfnXK82OBtIldMByeRQPs6B9wTnCC4adtHCd7ExhgseGxw2OBwO622/5q33pLBqnkvFNUDT&#10;tthEnywuKIEIhWBkZSbrJ8Z9tBoqc4XWWHRESrlWI70lm1xqzzgwn2qtY+xA9RTGiS7ZhagjiHU7&#10;Sipwu9aJVxMYWpwicE/wDusliCwFgom2OzL06kBnpbGIVtB5B8oQfENb1/gQ6LY3+JAzX55Sb96w&#10;3d6gm5rZ8ae8/+R9Xv7mZ1ytV9ItSssmUxjN5vIpWiWG/nS5amwRBvpylfi/oIRbXDYscZkFAxvc&#10;lBCSonf9Rcprt6csE2QDagjcRiwxz3PKqqJphOFPFJeoc+9tzLcf9Y3slWwC4vQ7Orgkqzh5FN9l&#10;paeNYAyPvK3gv+vZH2Ok6FEhpo8NwWeFpixKFssDprM5PgThdN9taJsN3rck6yPRMENyq8VcUGEc&#10;SIoD7hGb8UYQF25IGKwIl2zgOWU1Zb44oKomXF1ccHTnmO//+He4/+g9MlNiOyvl10dHYjH02K3a&#10;+w8URVGhjYksjKIQXGSZ7PlBgo+BNIW3TqzveP8V7PX0DRqyvGQ6X3Czvqaub+R6hf1KYAClMblU&#10;FTf1VoK6aT6DlvjDwSnehhikbfHWYrsu+QSUkyVFWbHdXuK6lsOjM8pqinViqFgnHlYgYPSUtrU8&#10;fPiAk6MDJlVOmefkRtO2LbumITFgdG1NwJMVJVme07U1t9P4omlKSi+0VizkEG9G5wMPPnhIOSt5&#10;+eKSf/Z//FP+5pe/jhlLSUx0H3hVykSjQo4tNCR6FBBkUJ4qKe3Qy3YEPri6vGZ9syW1nkte9wBH&#10;0Cv+tJwkMBuVfGTJ7Lls+uClyOngk8lY8kJicJ3tIsyXqBIiFQK3PSBZ3EkH9QVV8XjS1Dytm7Tk&#10;o06LOizFlMZre/y6x/zDYE4OqGmsaG3bmK8eRh7ssHH4yLEj7K5mdNWh9zpEb0YOLyNwXt3WNLU0&#10;oWndlnJ2ynJ2xMXrv+G6XRPyjJPHP+bewvD0Vz9j23i0kdieRvPq228ZA08kErl+EvZQLUVm8thX&#10;EFxSsAHGUeQe14oWt+sswcZd3vs9nZp2zzzLCEEaPgQXSXe0oigKlNI0dUNiuRTXx8Zc+tDDFvEK&#10;xOUlZpqkSPsI1khyTQ9JpYlM749dvJTBMhKS0di/67knBmEIwPbfCfSK1xgjZfCzBcbkOO+oY+Cv&#10;63YRv4sKceSuymaWspYTJJSuNQo7gzMjo8qgz0xJgiVj0coQUMznC/JM8+L1C7pYIVtvt3jXUVSl&#10;WDLs348wyp4KIZAXlbCLWtdXO/eYphqRUKmAMWKR265lAIPjBktUhEqoiGeTJVVVsbo+x9kmelsq&#10;QoZiX86nB1R5SdfV/Q4t0FDFdHLIcn7Ibrdhs10BnqatsbYV9xbFfHFCZvKYYZOTFwfoLKeqJvH9&#10;lQS0tCLLNMdHxzx69IAf/c5nPH7vEYvFAvB0bdNTJzsrBX3GZJTFVDJsRgsb6GVE1rywE7ZNI418&#10;lGTCTE6OOLp7wHbX8uLFNbu1tMzs8XBULGISK95oI9S7aeMcYds6yl5qgp4MLj36t7WW6+t1D1fs&#10;8dL3EGJsAD4y8PZSGYcVc2uN7CvVBAnned57f72htPc9j3WOLhoNKdg6Pne/qUSPfzz2pKb3xu2T&#10;gXlrLTMQqfXrOt7rPshrNNZ21E1DYNgAh0QpsfidFarpLGYwiuchx5S2p+KhBOdw1kmFsda0XU3T&#10;NARtWG/P6To4OH2f5XzKavU1resoyrucPfgeub/mr3/1z2m6jkJXWH/D189eRP9F7DnEkkiKYXR7&#10;g7g0JlanhUC/U5PcvShMyUVLi9V7T2ulEMB6Cdpaa/tDi3BlBOdxViL/hBB5oVN3lGhFpE0ieILv&#10;BGcbW/LJMgpAUPvXwKCYk4Cm6xyELlnx3wG/jIRtfLzvVvTsWQjsn0Um1mSUZcV8sWQ6m+N8YL3e&#10;sF1vqLc3eJeoehNvxv7RZNNQw7kUo8Yh+4tqbLmoWMUqnlNkA9VCrTBfHuCd4+WLb9ltr1HKCad8&#10;NaGoJpg837/+0T0LSrocldVkSI+Nnw2l4SFyJEVQKXicbXssPaXc6lh7IYstQ+mM46MzILDbXSMq&#10;XsddJ8TqzoqymlLXG5xv4mYSM3F0ztGd+0xnB9R1i/cWQkfXbOQ1CqVyZtOFFKvZlun8EGFxMGTZ&#10;hGq6wDlLa3doo5nPDzm7d4+yMnz/R9/n088+Y7mU7yRrTamA8y0+BPJ8gvdSDHdbvkS8A8Jr4tjV&#10;dUxACAQbyBZz7tw7pu06rlcNXS1GjI1BPzGOhiY7afPvY17BiyGnFcoYaRwdFX1qdGJiQ3qTGYKH&#10;trHg1XCMqCwT3iy54iGO3+9tBO/KShn+7m8C3nupyTCQZYrZfDJSmj5m3Nn+rwQppdDIJ4jIp1ak&#10;dkgTjVBh0ks9hDTaIG5/3lvvt9cyI4MyynCeZTRNQ9M08X2Zw/4eihXVB6jzLKPM8mjQhD6V1Rgh&#10;OnORLkQp6TDnHXStRcX2mNeXLwlZzumD71Gh2F6fg2uYnv6Qx48/ge4pT59+jskNzfoNXzy9QKcL&#10;7Xf7MOyKY7NbrKEYDErKNL0aKZN0k+lFXFx1GyQnt+264fN4nizLMDrHtjYujjgmHXtj6oy63o1U&#10;W5DWZ67rBSgdL4627zafQBn64GpSTmmHjrnmahzY2VemY+tkPNHjz96GbIbRDoOQP+PAjVLSHGA6&#10;mUjmR5az2dSsbzasb1a0zVbuSXh7XIzmKYEloT9L6D9PilIlEjRJbEYhBFSC+UtpOlpDlnF0cEBz&#10;s+LF09+w3l7Id7SOaW4pUyjFLCIIONpQqnISU3FDf69vP8YL3cX57OG06A2mjUssKk2ez5lND9nt&#10;Vlhb9+dXyQtQOTor6WzLdrNCqgrjwtSarJpy566wOW7W12gs+Bbb1CSDJc+mlJMpTbcjM5oyK9js&#10;VrS+pZosWR6eoUyJ9ZJTfvfsPq3r2DUt7z1+zOPHjynyPCodCfhZ2+K8I489Emwn2WP7HqZ4Ol3X&#10;0nYNRGZBHS188oz7D++iFGw3DbttHTM6kjcnilIyuNxg9Ixk1vcyEZMjwqAEB2tcxEfowZ1AaqNa&#10;wD0IIzlfPSSiRp8lhT82rpIch73vKCWee1FmlFVGlilsDFp7H3rF7EbKPK2oMBp7iv/0a3HkYaSx&#10;78HKo40hPW9vBO9c//2/FXVdY7suGjvja0oZbRqTZTKFuWQOocZp0dGKD0EC2NH7z7QhWI/tPDeb&#10;DcvZCc5e8frVb0BVHJ1+iLNb1s0KkxcsTz7go7vvU2/OuVq/5NXX57y56NDNbi2BIRUDXjHoKK5w&#10;6rkpyjLPCooslyKMaPU7JwEPY2Lv1SDFLT5ObqqG806ixs5arBUrqi+3MIqsytEq4G3bwwlaC0YX&#10;gqfrWiSMlgTU41wn9MUkBT3AEIz/RsrXPW07ELIiOGESzjD6jP79/SDZvrK9/X7vGaiED0YLe6SC&#10;k0IRrm7ZzOazGbPZFB886+0u9tZt8F0t8Qyv8JFIDjxeyTOFGHpUPF2rGhZ5tK0EJopYvsAiJjJ8&#10;RmUZSdKyrOTw8ITWOt68fkO72/X3JcE/4g8MlrwOGh0gBEeWlRiVE2IPXx0XRgry44fCOaU1KgRs&#10;s0OY+QYPIG0maoRvzmYHBOtY37wCurjgJNaglDQ3nlYLmt2art1CMHGjkHTDqpJg9y52ePLe07Zy&#10;r4U3RTOp5hgCXbOmmiyYzg+ZTBdoneO9oiwmfWwiz0sePXiCtF3QHB4eSy2B0jRdLXLqLM51Yqnm&#10;BV27g5B4WDwBl3ZignNsb64JKqOqppJfrqXK8+DhHWbzkk3b0jmHDmGghghKUu+CJ+ggWTxBReZP&#10;Ta4NmTZCSoZCeyE/Vb2oDMaJV8Ib03UOlCh6Ym1CbyRIOTfOjb36tG4GuJIABi2UwSp2INN6b00p&#10;pdhta66utry52PL85ZUEkfcs//2ndY7OS2WBC0ECuN5H/TAYYD7Iv138SwysSiB1iB+87aUMGwGj&#10;46l4hsxodPCsr9fYTowTgX+I/FMCRXrnKE2GzqWi/87hCUVumEyr3rtFK5yWAHXwHTZoyjyndTVW&#10;KertDbvWcnj8gN3qOa9f/pJOKcoio9ld0/iWbHKHyeknPLl7l3Z9zp/97HM2TUBb72gj9stt7HgP&#10;O5PPMiOMdQkLFmw8lUerPqpMCJEfWooe8B7fWSGuSkG4pJgRQUVHbhwfhvOq2ObLmN6NQem+XRzB&#10;oUg87CPFnp4jtZqOue8q3oZqeththAR9BxRz6zH+7J2vk+Lq3x9DN5pqMmU6FV7z1lq225r1+gbb&#10;NZJR4uWeDQHnMExPvJQBkkl4e1LxSiCs8XlD9AGGVd5bEEprpvMFs/mC7XbDenNN8G5vvCrxopDO&#10;k+5nQGvp15o6go2hHVCxufewCRqt8T55cjJJaXMcApNy+MzklMWUm+sVnW1ApTxp3X9vPjuCoFmt&#10;3mBMlDOfcqg1i8UShWa1WomSDZauEyXvEcrfPC+p25agFGVxQGYq2m7HdneFdTXG5CgN1rd0rmU+&#10;m5EXBdpoiiynKAq6ruvjDUJroMjyGd43WNeiMIQIlfZ9jBEyLlAURRnTmkVZHp6dcHDviG1Ts6tF&#10;+coeJyZTlueRKCvFyRTOh9QOtp+/d8luOne6311nGSgDGCncpNhjwDPSOdxOPhA4UpgsB7lJEjB4&#10;GGl9WGtZr7dcXd2w3TaIARZGVvuwbgdlP3ir6S9J4qM++k7I5f/j7M2eLNmu877fnnI4Q1V39Z1A&#10;EADFGaSCosOywyFHKGy/2A49ORx+0D/gB/9/DoWtsCnLZDiCMinZAjUSIHAB3L63p6o6U0578MPa&#10;OzNPdV3Y4QP07aquU3ky97D2Wt/61rfWKzalj2Cc9Wtt8EMUe+OcYxxH7j/cyziHuFqmQm3VWpqH&#10;GGOoqwql4Xs/+C7txtK2NdIkCUiKoR8wSiRDktJUVYUPEyFNBC+d5Vy959Xdr2N1zYf7f835dE/f&#10;HxjHDpTBtbds95+i+p43Hw7So2C72xNVxPtp0aB4sgYWo6TQ1l6JKykWHYyU+CjMiUllXWp1tcAW&#10;Wh3ZRxDvf5wEvy8ynUopwapCoO/7BQdEqilJQeQOSoiUZMAofz/z+thOXx8GJYSWQ2NJdj714JcF&#10;wEcLqVzuaahXBvSjQyAbuxe3L7m9fYFSimEcOZ3PXC5npkkYGvN7s5yBfrJh5bGXnMNs4POBkMoD&#10;zuf3dRiqVPlbY5zj5uYGraC7HHNsfu3FrTfW+tm00VRVLRrn+WAK0c+fp1W5hvxOCa2noc+Hthgv&#10;PbeUy2snAWhubl6hbc3lfERJjeXVWCtt2e5eMo0d/fAoBiarIKIUdbvl7u4zYor0wwWlE973TFMn&#10;DSiUxriWiGaaOrRKUuQ1dGw3W+pqR4ri2UZ8Fpwb6bszccXTr6uG0/lIDCNE2RtVtQEV5VBBUXJe&#10;ZW+YLOlrrZWqyBiJEUJM7G9v+OI3v0NIga9fP0jTkCyClXKklDCkaEVSQams55PpgE9w83n9PZnD&#10;FBPTNJZFvFCX8/ufCpOtnaB1ArfANGVdzDstLft+Jiqv4Atj1qSI55ynJWpeO6Nz/qmsqSfvu4aN&#10;yrMsOYmPRM7Wn6XV7GBZ4zDG8NUvv+Z4PFOgmRzQzJ9byrybTUvjKhLw2Xc/5/vf/4J246ibisul&#10;oztfMEnRZOQihkRd1aQg4oyExPl0YpwSzfYOrSKf7H+bqqkIoef88J4QRqyuqdoXfP3zn3PuZby1&#10;MRXOtbl4xc+bawmjYK4o1SrLkuoFaiiTzUqMiGzsvSfmbkClKYi8T+ewppxii2EISWAdZiMFzlqa&#10;ukZptTQbRjBbHxboZ/ZS107l/+9XevLn21/LofCrPf35/avIoCwqnRUoq6rm7tUr6qZinHJZ99RJ&#10;ItEPq88B9ey9LfBJMY1lQ81eWtk4H91rNjRJGjpoY6mqmk3TMPY94zjIkObn5Sq6KbNSPlP49yhF&#10;TMKyiSGQiHn+y+GjSEmSgpAbH3ipESjzCaBSYeaI4JarN9zsX3B4/EDfn1dzIWs0xMhms6d2LUN3&#10;QlqllfcIJHnz4hNu9i8ZukFUMxHte1Jef9pQWcfl9Mjl8o6+P9I0G1y1RRthEIm6o2Oz3eNqxzR2&#10;jP2FcRyYJmkg4idPdzmhVGCaBukmZKUjV0yTUFmzpG/JUVW5y5bo86kMb4l0xA9+9wc0TcWb1/cc&#10;jiK5ANLM2WQnrCSbU57PMv+lUDGSiArRnFlBFFeNvXPiXA7gxNqzXsMZxTFYM3M+TirnxGaQns8x&#10;s0iCD0QvpIvCTCkY+bWBv77+rOV+9VrtwRzdPLcf1wa/3KsxRqQp8gF1DcGWa0iFbAweV9V8+PDA&#10;11+/RWu7yhOIg7TUBwjl9uWrPftti0oaVzf84R/+Ad/9zh2vXt3g/UjdVHz26Sc5RyaNVZxzwpv3&#10;k8gVTxfOlyN1c0Mi0l86Pnn1h9zcfMF4ecv58gC2RafI/cMBnyzRT+ikDNZt0VraqpWmu+WEzpAa&#10;pQBAW4txZq5UXWNvKaXcoHrRzCjFKirz1kvpdqkAW0ImwQ7nZt/zAC9NN+ZQiULRFCplTFJ0U8za&#10;nGosD/ArXmuPZg0jzh7I/4uBf3qN68Xx7b/7/O+AMZZNu2G72RJC5PHwSNddOJ0eGYeOEKYZIiPX&#10;Mayump8+szry9zMrRy0HzPz2Araookaaq5yRnznn2O9vxLMbx/kzID4zdsv3MSaMFbZOqfSLmV2F&#10;KofM9YGstHQOm6Zxnoy1SN58vCuN9yL6BZHT8TEfEquRUAllDNvtLV3XMQyX+f7kvwbrGvY3L0kR&#10;zrkSNkVPyLCNQlE5S4oTl/OJpt5SuS3eB8bpSIg91tU0zS3G1FwuR4ZemDpKKYZhxFrHzf6GSxZJ&#10;i2EkJY9zbaYCZ+594Y8j41bVUmtAknyWpJZECf273/+CT+9ecjlNnLpO5i4kjNM0m4qkAug0OwLl&#10;jwxfhnFY7/FE+TFXMEieyzUMMvPcM+ymNdLb1lytfZ9rEITpkgsirxKnq6Rn8DP7J8R4ZewXSYNv&#10;Jz8s35fPF4bK7Mx89L7F0D8XnT8lUZR/A3LEJG36fvKTnzD04zxe6yhBWEBSs2Cs4Td/6/vcbLfS&#10;0tJUfP75d/njv/0H/Mb3vsPnn7+i3dRstg1N3bDZiLRG0fLyWWVgGi8cz/f4AC9efo/D5RecugMv&#10;Xv4tNrXh3fsvCUkTxxOv3z/gk2boLtK8JxCp6pbLNDD2Z1y7mT0+8ai1nGBRPAlJhMmptVSfSiJE&#10;KUlwqOylRwXWapQBq7QkXqcRpTTOWHQoLAox5rLYCjXLMjcIUIZzN2Csmw8YpaRTVfAerUSbvhQI&#10;pYLRPvNaT8gy2cXgrL9fFo4sjOvwMeWxWS+uAiUtHujyuSUov9akyYsuCbc2IU2gd5s9j+aRYRg4&#10;HC9oZRiHi3TpMntiMtljA6VXypX5epoFCpkRm/x98bfnI3G+R3mzzG/Jk1Rsti95fDzQ92d26SVW&#10;VVDoeCzjllP3+VoRhcXYhjhdsK4ixpFxPOOsRSmXowIRbNJa2khqU4SvRB/pevBLpKYIRJzZsN+9&#10;5HR+EA/c7UFJMlL8DIWtW9T5nu58T2VrkrYSWquEUYaq3dJsd5we76mtQzUW73vMZDFui7Y1u5tP&#10;SCnhqpYUE37smMYjPniMramrDSFMDN2FqtrQbu5QSnE+nxjGgd3NpwxTz+l4z53bMvkR42ri5RE/&#10;jjizkzUfkyS+dUVd7fBB8iCSOFSy51Lg9uUtn/7GKx5+9B4dk/Duo8Y5Re2y3Gw24gqKXhtKpVnl&#10;Sa3+Sx772alCsPa6dnkqJcGY8t4xRmNM8YYLrKJmo60Vq74Tel5ri8EtzS6EDaSN7IyQEtFPqz2l&#10;EXZUMcpL9Lf2ttf7UfIIgRgT1iaaZqHtalPe/4T7zseRuDa56DOPUYwJSyKGxP3jPW/evGPopfYh&#10;Jkmaa5WFFJMh+EhTV/T1wGb7gt//nd+m2W6EKuocRml+7Qe/xf7lKw6PDzw+PlJVG3YvPqGuaqwz&#10;TGGLUxDHSK97GDRNNTDeddRNw+3LX+N4+pq2rXn5+R/gv/kbGB74q5/8e15/UPhpYhg8Vtq0OTCG&#10;zWbP6fiAshZXVRT8kiThndZaJIdXFmNtEK214nVo0UsmkZt9lxAuFydkER7vJ1JVi5enIioqqrqW&#10;k997XLVMkDEixxnyqV9CW2mcK96A9j7rehfL9pyh/ravC7XwGsVYeycLLLH29JcxWH5n+fl8WK4W&#10;kFpOlPlVuh6lJEmapmmw1uLDxOQnhnFg6DuRra1abOaqCw+bOYnK6mlnDLvAK6ywwvK+Z8LZZcHL&#10;nFd1Q9XWjGMvDUAMCC6/CmfL0GSmDIhn7lzN6C/zPIzjyDiOtE0lJef591NM2ftUxOAZp57aCMur&#10;KLrq7P2nHJYnYLPbc74cOF+OvHi5ywGOMOhjihhT0W629JezGNTaZodC1o/WNTc3dxwfP3A4PvKy&#10;alAoqUrVFdZWuKqdqXAhdPjxQne5EIPHOo/vpRCmrhy7mxsSst43W+m+ZU3F3d0XvHv7mnE8gXE0&#10;dUXlHNM4UlUebUSxUgwp1E1DP5wIq6VS9pm2ju9+/zv8+3/3FpebmUdlaZodCS39RIuRzLmOaLRI&#10;GeSfxNmBSySd91Oee60UKlq2bYvWkRCUOBIpK0dqk8dvqYlZdFrW665EhSLxcAWv5D394u4WVwl9&#10;+vF4xA/TLF5GWbFriHK1ltdGee1BFyQgBIX3fgXBLHv6Oaxfeh6EeW8oLZ67Qjjrfhi4/3DP+/f3&#10;wl1XdraL5bl1FmL7rd/6Ab/3w9/kmzfveffukd22xViLAayxKCzaOF59smHTtmgjDZvqusZZBwkq&#10;1wpcGDxdNxKj5osvKs6XMz5MbDYv8FPkdD6gqLh99Sk//cW/5h//Lz9imOB4OTCNHhvC0ozbOEez&#10;2dF152y0HWt7pJQQ/FF5U67D8xLaKLDOgl1wqhjjDLcI19pB5qPGFESJLpsmrbWcPsZiY2ktKIas&#10;bZsZqysTG7O3ILhuQGUGjtjrJG5MNrRPA7OnIZsqv7O8Y2X0+JZXWgzdt77jyU+f4H1ye6JpUQ4N&#10;ES/bM30YmMaJcZy4XHrqBH4asbaWim8UZO3v9dZY3d3iuT9Z2OnjO5vvT34i9FnjDHVd0x0eiT5A&#10;hUQN6foTy4E2jyeCdYaQqGtR8BuGEa3P1HWbb0L+XSCo/P7cVMRah65ayM8gJepx9gpjhKpq2Gx2&#10;dOcDu90L8baTXFdleeO2uRFcvD9nbzwbeRIpGep6x+3Ll7x98zV9d2a73QtlV3XSBYGSzRwAACAA&#10;SURBVEtL9WHwE37s6fsOowx3n31BQioep+ClIYzS+EkKdZy1bLc7zpcTt7tP2N/ccerueVHtpDDG&#10;NZxOR2rfU9sds3wyUFU1RtulsBDxJp21pAhf/PoXvPriZ/RDIigpzDLmDrI+kRQB+xld0ypm3ZSc&#10;0M7rIAZxlEI2ykmlLBMdaZqKylWcR+mUobXkVpSKs7fsw8JFlzWWNWRyMWMBEOVnyzoJIVA3ju22&#10;ZQqelMXTdFZ/lANHGH9aXxtzuIZZrmp9Mr6+Tt4C+Rp5XXwLVn8FP0dmjZsUPYfHM/cfHugvPSFE&#10;nHNI4yNyB7REKQy7e/WK7//Gdwmh5/Hxnsrm2odxkLofBVVliClyvpy5XC4Y17DdtzhrM0lFBCGN&#10;0ozDwBQ9hgqbYfW//ne/5MWLO25ub3g8P9L1F07nB/7kT/6Ut+8Cx9MH3r97zGJnWuOniaqqEP2O&#10;lpgCw9BLGKUEMtF5kqS5r8nViYth9kXPYrXtS1Pw4n3Nk6SU4K+5yEEOGWkqTBRYI+ZKsMIjV0oM&#10;4DRNcz9I2eiC2zm9fHI5bAS+yKtcPUccW17rBA9XT5GefL3+nWI4ryGapwvnqcfx9PsZJiEbVhJV&#10;VdNuWtqu5XQ+M40Tgx1xtWPoLxjjcFUD2jIbwasPXj/XOiG1JK6BWfd9fRQV5gwZEtNY6rpl0Aeh&#10;cxKzl/Yxnnl9C2mWNAi572VKia7rGKeB2jXzkM/NT/L/YvBMY4+2TiQXZi9OriyepAIEdx/HjqE/&#10;ULlGRjKJUUsBrGnZbG44Hj4wjieqZjfDfbI2DC9efMblcuFyPtDUFdbWhNDjg8PqJnuJPeMoeasX&#10;d19gqjZHVg1VxrCHvsuUOcs4jlTO0W62nLojm82WfrzQ92ecqzFG4KjJ97i0wSgzz4U2DlfVjP1Z&#10;aHiBmUETErz64o7v/OAL/tH//E8Zx47KNnz62UtevNxRN5U8Q5U1oCqHsw5baaqtqJ+6TPHctC2N&#10;sxgje8VYy2bbsm0dd5/d8J37O/76x7+UA9dYSEJ1lPyA9PgtzcNFlmEiqTBHJDK/Uni3RMo6M1qq&#10;fEgoonQdRTz/NQyzROIFFiz7Js2f+zFzZv215A0Mcy3C6rWGagsaEUJAaYiTVJ8fjtIYPoy5+5JS&#10;eC81Dto4lEpYo3Guoqlr7u5umcaBr756jVaaH/7+77DbbWiaJv++ZpwuXIYzQ3chxUDb7sVxQ0gL&#10;MSUqa6grQ//+wvF8JnjF/f2B7dYSvOcv/uIvqTdbPvnsMw6ne370ox/x/hvP8fzIN1+/w3tQ0WOr&#10;qqLvLxLWZIpP07ac/cgwDDSNnTeieASicZF0weK4GnST5YjTk0QJSmGcJSTpzUiIwgFdeSrFa7fG&#10;EL0nuaWqTZP1w0NkmqQysqoWzFY0PMIMTSzrYYEsFiNxZYmuv/0Wr/x5b16xeBXFkOrVcz8NOz+6&#10;7OozoRTzkCTE3O12nLM2eYyJaZqIIdAPHa5qsK6aH2i+t9ldygdrWt1Hht/Wj/Ec9Cb8Z7VCYTRt&#10;s+ViK8ZxYJPZMt/2mhsip4SzIjg1jgPWGpyrRHRummjqTb7lmJuQ6Dk8FsE7STJrY/KUFMy40PIE&#10;knCuoa5bprEXKrB1gPSLVQqIFucaIHA+3+OaNjcRl8NF/m549eoL3r75kvP5xM2NQyWPHzuUkVzS&#10;OJwYp552e4Otd0xhYhwvEINUJ+YDqKoqjJGKVz8NImWQTgxDz3bzisPxDa6q2W1eYK3NCoQTpi59&#10;ExJGadpmw6W/iAfuF5kCrQ3ttiUZuP/QoXXkOD7y5s2Hef0Wwb8yiSlJGX5SkgQ3uQrTOYs1Cm0l&#10;6lFGUzc1L25u+OM/+l1+/dd+nYf7i0CruWhwhmUyBl2Mr9Zq3ielsYdAvGu2jdw/wOXSc7z0OGdE&#10;UngSyQKtdYZ507x3jdZLj2eyFrxa+k2U/rFa6TmKXwQQ5f1aF/kO/cQWxMz2kgPsfD7TXzq6y4Wu&#10;6wkhYK3DVRXGaJyzuMpRV9Vc71FXjso6mqairiusq/nDH/4xn332KVVl+PrNN/R9D0DXn3j//i1v&#10;PzzynS8+pW0qwuXA/uYlSmcZl4zBKg19N3B4PHE+jjw8HAjBYbTm1as7/urf/Zi//Of/imGUqviu&#10;O/PN62+Y+gh4UtLS49W6lmkc0MaLuqCy1O0N59OByo5Y10ooonKCwdRAN09iiFIcUTQPS9Jzysps&#10;USuijTJRWpOI6EoaGxAj5CpDWRwGVRQM01LyLJWsGqMMfhixWmeQMu/1TMPSRhadxizOvEpSjJWW&#10;kxuVUBnKUUrN5jjNhm32H7IRuDaNi2Fcf5//dfbwn5jTZw6Z6yQuOWLSoA1tu2e7PXPOnnzwAT9M&#10;eD3gqwHanVx39fklqlhj5eujZsZ382fqOQLIGG2SiCrlxtsoBTFhc2u2fjgTxh5db2fvR+7/eQqp&#10;NgZtLT50OFPRtBu6vqMfenbbG7nXOVqK+RwS4y0NYiYwFWpuulKunHLUA+iadnPD4fAN43CmdS+F&#10;XVPko1VEJUdd77h0j3h/wdkiJS3QhTGWtr3hxYvPePv2G+q6Y9PuCVMAjuikCGOPMo7N7o6YAiFc&#10;0DrOG9Nojcs5IWlmorGqwvuRyrUMcQQV2TRbYUo1GzkAp5HgLwRrpMAqj4arWmrnCGHIh64mhURV&#10;K0ZluX3xgr/1m99Fac0UxvlAT7OcwsK+L4yVcvgKnXEpIorZUQlToBs8hw9v+fqrD/zRH/0BTVMT&#10;o8doZh641gopG8sQS15QUlFqs158zAa+zLJ8vujk5znUKsttkOUbcgJf60VRUi9CYVoVOWCVr51Q&#10;RqFUrua1Zt4Pxho5wLT8cdZgnM0HiNzv4pAoQpR6oRAizlh2d6+EVmlFEt3ltph1VUklPhB8FIXW&#10;qqZtNuy2O1xdYawh+InHw3sOhw+8ffMVl0Pie7/9PVy68Jf/x7/gX/74NX/3P/k7/OEPfwOrNNY0&#10;3NwaPJEUBarpu4Hz5cDD45nH+zM/+cmX3NxsePfuPR8+PPDuwwM///lrxjGwaRoOh3umMcxSGClF&#10;bD8MVFWTqWsTrqqkVLsSQaq+v9BqgzZuhj+MEf2aEipNk5RtV7lVX4FRUk766IzHl+qzggmKLnck&#10;hohxCx6p88kcJUYl14tnEZ+KafCEKRBsnFtogco61gHjVu0Ly3+LV5Dt1rP++soAXjFQnhjipyHe&#10;01dKy8Wex/KXY2QNQRTUpMhLOOvYbfccm0diCIzTRNePkgwderbB42w9y6kW0OfKqMOsEimTnj66&#10;qYUBVH5WvNslQWWMo6pqzucj4zjgshf+3Kt4c6k0NbZO5AEq2LRbjofH3NJtwtoKjZZQmuXelFKZ&#10;yTLiXMvccB6W5509VLKXZRmHgboVLXZJzi5wW11vuXQnLuczNzdbpGq3PKtGacfN7accjgeOx8dM&#10;0VSEKRJVYPID2/2naFPhfY/C4pwkPuVehF3lxzFXZ4vXp6xjmjyVq5h8T1U3AlmNA8YY/MUTKtHu&#10;KeE8gDaWpmkZRo8xEp1O3gv8Ull2+5b7+w9ABVoiYptFBKU5uuSrrDHiFEEmJcghTv5qhjvKz4rx&#10;I/H+3TuWSlyByJRSVJWda2TKqpv7Ssy5InA2Q6t62VPRlWRtLvzKC3AaAqfjBVsZdrsNVZVZdPmg&#10;KG33lraGwpgxVq6hdYaTlc5RoyU4K6JgVYXRVqC1WmCVtmlomwZbVZQ8QYoxS0SX+pIskpbbky9o&#10;hsZV0nC9rqpcaRy5dB1v333N4fDI0F+kh6tVtE3LL3/yJftXezZ64hdffsUvf/EG/2d/wWevXvKd&#10;z+94PL4Dq9ltbtFm4vWb1/xf/+ZveDhNHA4nvvrqDV9/8xZIjP1I1/Wixpkkt3K4v5/rB3woWjoK&#10;O/SdDEhl6XuRFNA51G+alnHs6Poj280LgVlUqXZbkh+lh+M66VGMQ8xQSwpRPCqxAqtS64iPAZ2W&#10;rkXFcAYvmfKSGJ67U+kcJpb3Zngm5m7nzlVXXqWal8TiRq/N3NrwFUVHrZZJzubviUFfjol14vY6&#10;Ub1CT5419mtTfH0dUESlqJuWummlEnjqmHxg9ALZjOOAdY0UtOTrKJYDaI4a8gFQTrcrrzs/xhVK&#10;VSKe9XhpRd1ueDw80HUXtrvbZ07J9ZjKhRLSuPx0/EAMgcptqOuWvu8YJ+GRy31IhLe0WdO5c1SA&#10;6Ek5xFfzgbisP4EJHc62HE8Hmu2OurYrGCx7xvWGptnQd2fCZsA5/WRiFNo03N19xi9/+RO6/kzb&#10;3KC04tKdMLalbW/FkPtRKldRhDDORXkppqX6VGuRaK7qOVFnTZUhnEpYRm0DCMbrg0fpCZdbayoF&#10;dbPFXjphjxlF8CJipTTc3GzwY8+H928xrpr31lzBqQ1KL3sSteRtrNFomzM5aa0jsxzwSglHu7yk&#10;1kGS5LMQWlg5b5S1lWYIReeIO6mUITmyIVLZKJfmJprT8UhMgd/5vd/ik0/vaGtLQuG9aFcVgURt&#10;RJ68tAut6hprxbDXTU1Ty3hXzlG5WoTPqgrnhH5trBUZjVx4OXnPMEqh4ehHwhSk6HIVjcvB1lC7&#10;hk3bUje12DcfOJ9PHI5fc7mcuFwuDFNPSpFN25KQGobtdsfNzZbufOJwufCzn39DmBJf/s1r/uR/&#10;/XP+wT/4z2jryPv3r/GXnhge+Sd/+k/5v//ql7Rty+uv3vDhw4FxHHHOUtmKEFVuViINWAqMWeC0&#10;kly3WivGoaduGqqqZhwHKmXkNFaKTbvnfHpgHDthRCSN0aIpLzzSPFE6ix5lA6GMIVnHGBJhkuIQ&#10;nxLaamHixNIpaUmezp2oMqYmm2ZpJoIClRkC0zRRhyCc+Qy3yIItbb7M7O0V3sqVl7i2SGr5QhV4&#10;Ix8cwrlfe/AfA+tlcyy4vdAPPzK2H/3e06+fQB1aY6uKumm5nC8A9OOIsRJ69t2Fum4xlcS0ZRSe&#10;+aT8z8XdL8feyudX11j9zMqRQQAULmvRdJczIXiMqikG9+pQXR2QKYKzNc7YzAPX7PZ7xnGg6zph&#10;kZhskNUiT1uMRQqRYehojEX6oq4jDHmKRCQpi7E18CAGuN7OTsCSiBPhsbE7MXRnjK3QSuo+UoYO&#10;UoK62bPb33I+nzDaST4kJF68/AStLaPvsuEEH0bpRJUdHG0spnJzlBp8YBjG+TljVAjrRbBn7wNV&#10;5XIU7aXwz7j5sDZGmucI1VkRncBBKcB+t+Mf/sP/JjPOpmyUBZs11qIKZLmEPTlKJHPdc/Q8768l&#10;QoopZZx7icxjEhhAobK3W9b803oUcca00ouxZDlEJPGq0KochmqGYxLQbjaSK7Cla1NpAM4sh2yt&#10;ydW9SpKexklEZcTYlwLKmfiRbY4PYtBF8lzoyX7yeQzD7GRYV2GsCIq1Tctm08ocKqEBPz7cczgd&#10;OR8PWW5F6gKMEXnhNje77/seYzTeR25udnz9+J7XX77h7f2Zyctz/8U/+5f4ceTv//3/iLZV/OLx&#10;lzx8uOdH/+Ln3H/ouNQT79490HfT7JhNkxdq9TAIQ9FokloKDwsRQykliddx7PGToao3eG/o+kum&#10;gxmca9i2ex7P9yQ8Tb2XpJUS01lwUqulHRxKSVNeJRK6IUbGvkcbI9VrmVIpaypPQDFAKeXmzZIc&#10;id7P3omw9dJcwj10HXVVUzV19l+X8DPFhLaLF3/lq62811KYdIXdzN6fEgpVvkBa//7aGD5r9Lky&#10;Qs+/Fm59gTbK7y0/Fy7xdrel7y5Mk+fUXZi8J8TAOPYEP2EqMbaLzU5c0Rvzl9d+7eqx0/L9ElSv&#10;71RGt6pqqkoMzjQOGLu5er6PxkIheL6RjZKCzO9md8PpcGAY+uyhFfnqdP3pOeoYx4GqadHa5cNn&#10;FTXl/xETddWy2+0ENolRCovWcxIVVdUKHbQ7YauWutqi7DUrw9qGm5tPeTf1nC8nQoh8+tl3qat9&#10;pgoHrK5IKdF3HZVrcc4JP1+xQCFaYytL8hPjOIrhMBZjHKMfZ162VAUPxFgqQnMzlZQATVO3DP2Z&#10;yXusVez3Ow7HI9Y6/tO/93e5++SGaSoibIWbIodknPF2icx0Xh8xG/eUUkbW50mc/ype4RzVJSm3&#10;l0IrUX9VSCVzXIWE0udBDpeYRbuSknuLJc+WKbji7C16xUlLvUpKuQ2hNKhdqVbqOdmqjCRSjRZI&#10;Sg5ZkyFcuZ8QEz5IlBSSR0WhPGojTStHH4nJgwoYbbCZddS2G9p2Q10XGHDi8HDP4fDA/f09kxep&#10;6OCn+RAs60fn61xOZ8auZ7eXPhE3L3b84v03/OKrN4wBpkHgOozh//xnP+KrX7zhO9/9jK4bePvm&#10;kYf7R1yVuFwcQ18q3RNdGOfCUQUQcyvGXOwlUsVp9uxtVTUyENOINVq6/5wn/DhSN400Omg31NOZ&#10;4+EBbozgqNqgtCgjiuSqtOaKuRxcusea+ZQWCCgQvdAxhYUSIYCy+aRVxXuWQ2IMudxbGhSBAmcU&#10;k7X4kLsJxYgyhlLWl5JUzRnrQJu5b+hToEXW7BNkviSmKAm78t4Fg1kXYqyN20LhKkZF51973siX&#10;TfRtP1+up+YQcegudJ2Er/3kab3kQohR+oHO95GApSBmPseSQjRcStZBjMhHXnyCwtmej8oU0M7R&#10;bDbcv3vL5XSkafegci0FC8ti3bBFaYhJsdneMXTStq+uNriqpj92mYqW8eCkZm9/vh8d0TEQpxFl&#10;GxYantxzzDIXwqa0VPUt03Ah+B7l2pywFccDLQUs2+0rhuk1Q3+mrrdZD6kUWMna3W72+OElD48f&#10;uLl9xXYnydwQRkgiz+x9h7EaZwVySblFY0rrYiMNVho++BCICMc6eWl2LqwWAyoQxh5nLH4aULrJ&#10;s6TzwbShHybpA6ugqizGJLr+jA83C9xWILls1Ofq6lWECixiYIDO91oukbLZLe+fWVqpHB+QkkPI&#10;5Ms1C8usGPh5/aRStLjspbVDMPtX87qXtwlCUGSiF0ipQEFolbn/zJ8fQ2QcpyxRkZ0ABU7ZWSDM&#10;e08/9AyD6PE767BuS121NHVD1TgqWzGNE6fDkfuHD9zfv8dP0pM2BJ97JSwy37PTmFKm7koOR1mF&#10;0QZtK4yGl/uN6BBFkV6IKWJSxGrN16/f8Pqrb5C+sVEYaLFGxSnnJ4siZ5r3WIEFl/HPt1O8+ZSw&#10;5ARf74WsXxlL27YMfT9Xi0Fit7sjRbhczmy3EWsMo18bugV+mEN9DaaqYJwISYiw4hUmivbJrzJy&#10;MZK9F7ssGCWqlEWZMgahr5XFIZxsjwkBozSp0LxY0RuzgVjf8/WHl/Wsciirru5rPaDl3z5+jvXS&#10;fe775362/ow0j4HRhqZucFWNMT2kyDAM9F1HDLlDFub6OitHfgldsobJ/BZVPnC5o1UksUQ8iwFs&#10;mhaS4nw8cPPijqqWZghzZDf72mSoS363qttMiUxoa2g3Gw6HB5Hi9RPWuNUiXSpaVVJZgtpnSqTN&#10;DWGezAeSqHRVRXd+oL+c2e4rUs4fyf80MSmsa9i0O4ZRJFyVLmOn5zHTxrLfv8SYmma7z1CR0Fil&#10;cY7orFSuwRid2TajiEl5YbcoJNy3rsIZi0q5o5oC19SkYR50nHVMfqQuRiR4jM3wFJqm2XLpekLs&#10;GMcRhcI5y/lyYRjGeQpn6KzMcDlAr9ZW/lqXvr/Xa09M9ZO9mT3/Gc/Ma+U6eHtCmy7XSfNjMkeR&#10;KT2/+hNztK7ney9HTzl4gCgNT4ahtFlUlLoHrVVuRCTzWbpJXQ6nHAWL61fXNXVd5QhV4DStFeM4&#10;8PrtV9x/+MDpJNTXmALWiAqAzhpLzHmIpQAMlem/RfuorjDOoE2C6Hj58gU3t9IJT5yBkO+/HGQa&#10;Zp0fT9+luW5oXXCW0krhcz3vxbnKw2mMwUoVnSO4imHo0HakbbZQ10zTJJRHDRjL/vYTzud7/Lwx&#10;gJzAKB5V+RBjpGeoNpqqtsSgZqPsS0/DnAl+Tr+5cGknP9KqWrplGTVXzW63W6HY5XBUFShH5cYi&#10;0Yu+Sz7JF3eWGc14apfnzaFWb15huvM6XH2/9mKWt6wt7JW1/f/0Sk82na0czXZLcz6j1QEfEiom&#10;xmmgG87U7Q6b8yS/4qrlgnO+Yd42efN9lFguB908JIrNZkfTtly6C9PY0zQbQjLPHmHzWOfITGmD&#10;n4Qr3G52Ofk4ME2jGE5VuhwVppWePSTpHOWxLhvkFbxSPPWUFEZL8V53OdC0Lbra5RNAIsuYIKKp&#10;6z2T/8DkO+HQK02Kap7DhMJVW/ZuA8qilGEce0DNvG4p85f+xH13YhwvOem1jGOYBvxUSY9YV2GS&#10;YZw8SkeqWiq4/TjIRlaayY9YJ8lcY808plVmu41jz9CPtG3LZrPh7Zv3nE7HmQqo9DWltqwhWduL&#10;gV4bhXUupThLa32Xsi/mXhHzoSEH5/I5Oitqfpvjw5NDIK/ClfWeyRxpkSkArjpCzW1Ac1K5qqos&#10;E7y0H/U+zAymcZxm6NNaR7vZUNeNJGNtNa/1aRx5/+E9b9++4XQ8SiSQDw+BPsrKWEwJZS+lhLJK&#10;YMPG0Q997t9cg0pSIJaELfe9738H8+c/IXYRcv9euVpRAS4eu9SKOCOHfan7EAgtopR51n6WuS5z&#10;YL0f0bamqlopNOo7rLZoW6FCwPsRV9eEnBjdbm/wU8/JHyELWcWiYVGYKbpo1cg+1UVf2hqGYUDF&#10;ZQF4759dDCYXMsSQTzC9wB9r/LTgsWjBjeeUQyw8b7LnvjrhfoUxXOh5Szh09fMng/nx10+N+/MG&#10;/tuSuPIz+f35eVEizFbX1G2FPy8tysZxFIEkirxDed6rK5YVefUgc07ko9tYjdUVoiXJ10274aG7&#10;MPQXNtub7NGY2cl7Oka6+Pcq86ljompa2u2G7nwUp4ENUl1dhm5JEqr8+ym33EmsjZOMsdIKHUWZ&#10;3GjLeTjg/UDV7ImpJBgRTrZSaNuglKbrjtTNBkPDIisBJE0qJfZJNpufepyt5WcxiXyHAj8N+GmA&#10;kGmgqZgCGcDge7o+UkWPq1qh9kU/Jze1MQyDz4VAKic7DdGHWUYEpWnbhqGv6caRpmmI+z3ffP1G&#10;Csay3ktch+wFunkyv4Vp83SNzGNaJr6spWI0yvcr77r8XrnuYuDLNZf1VMZj8eiXQsICXy4Gbuk4&#10;tUhMCxJgrck2SiSVlYJpGvHez9pI0zRSCsdEurmmbVsqJyybgtsXeZboPV999Qvevn3H0A/zWKwl&#10;E0rfjGJTSx1Aob46YwlJZFckoS4RgoRwCWfgfB4wZkPTNtw/HhFoaumfEPMakghBxihmyYTyvkIn&#10;LvZhJivMZ6+soQJ62hgCUccsb9rSnaU7eGMc1jqGwaOnwmNPKG2xbovRpeequlpEpeiiUOAUhTqV&#10;i1fGZQDXCYunBq90oQox60qXBZU3gasq8dZjRBHEg0sp935VGB0EwFC5gnNel0/NUFp9VRZ2ea40&#10;44TzfaXlNxbWxsfGevmn9OTv9UJfv+djxUyVQ5AUwWhL226oKsPlEolR4afA0A9XC0PusRwu2eOd&#10;Y9x1MKPmW1IfGfprnR/Fqp2jFqjlcnI5GTxgnJ6bgJSNsL6KsCMkd1IaLxgrDcyPGbIJIc/hPFRr&#10;SE1CL2mf53JhUDFgiiw0IoehsrTtnvsPb4UCubsjJZONVcpdfRRKWZp6w4eHNwzDhU3jEMgrITpC&#10;ev5spcFPPSqX/ZMkmSzSHCHDZqWnqjgcKu+L7Jfi/UCMnhATrmow2oq+vhIxsimMHE8njDOoMKG1&#10;MG60ybIOCeq6ZdNuGKaR8/lMXVW8vHt5FRE/hWaersyrYLMc5iVoXQY/H9yJNZZTnu8pVLl2JIuR&#10;L9Hhso8+jn7L1yktuvUxBWnMne2CVpq6yuSKlJk4mQ01TRPjJEltKWIKGcuXg6AY2bqucS7nEbMz&#10;IoVgOeog8eH+HW/fvmEcJkrex+ekanmfLiyfIBRRsv1SSgrhQq4zmsYBo3WufDayNkNi6A/8b//k&#10;f+fN+5EXL+94/fU3ch8Zi5Ztm+Y9oFKRfQ/Ziy99GGJmGRW5iJw30cU5k6ilUFtz4agnYdDO4ZoN&#10;09ATxguu2WGcsCm0rnJHqOytm0q4r0pn7F4U2IxROVwa5XeUnk9NFSNGyteuTsjr03LBY0M+0YuR&#10;V9kwaWPwMXI5nbl7kbHcRH4PIs+KVEvqfKKpnBQT45BDjJWnXX5XtmRZgfn9OSyd0eYn91kW67Vn&#10;T164SyJp+ffyuUuBz9pl/vjQkO8rV7HdbOm6gdNlYJwC/Tjgx4HU7uZNobJBlntdnrHcCzO8UaKG&#10;61epQFw/iFYFf0R46Nu9cIL7jlppdGUyPKavjUvZ4DrkMYzZ4Bpc3RIxjKPHr438ajxnTzolwjSS&#10;XA3KzXNAFlErevIpKazbUDc7xmEg+BGtBAqKJZpQKeeLttTVlqE/09Q7lKrEmdDS5k5low8i52ts&#10;g9Ia7y9I11LDOPWEKO39QEpCu+7C5ENOeirquqGuK1KKDP2ZEEbqeotzNdGLYdq0O8Ztj58izio8&#10;k1R3eylWlCjE0my2bLozl6HHGsNnn38+l+QXp6T4MU9jS1arTaa2ZFCKJ/5kKV5RI/N8zAfsU6cs&#10;Xz3lVL9a1vHiMkhP1bIuCitk6SKXO1CFQApJonlnFthGQYyerh+lXiQ3ZkElrLE4V+U/jroWA1+6&#10;PZUIISFwWiJXwio4HR54/cvXDP2E92FmPRVnVZCE2b+e5RvK81VVLbUDLuu/x5gPFiNCd1rjGsPh&#10;y2/4V//8Z7zzic/vbqmso+9HsRsxj9cqwkpZRZTcKS2EfChphdKRdmult2zI9aLomWFjdM4HaUXJ&#10;7Ag9R+m88LxU47laVO+CCJBVxuSQoehFqBkzMysJUqXAT5JQsEbP8EdJLJTijKfNcq88hHwqzU2C&#10;o54ZNjpzUcdxJATRPYkpLpghHy9AwSPVyrKtPfjFo5k1zVbwxq9Ad5ag9Ym1RbnSNgAAIABJREFU&#10;XLz8a2M6e6ZXEdDiIV1h/8h9F3zUGkNdNzRNy/HcM02eECKTzxovyhYHdwnX19da36N68lzroXkS&#10;Ypf7SDnv4lxN2245Pj5yPBwgF7QoYymCdilbm/VQK700llBakrjWWoYhd1FyzTwOZS0shTaRlEJu&#10;C1k2RJm0YqiWa+/3t1LfMfS0m1aO1KswVxq0bLc7Hh7fMowdTV3LxipY7MrAK+WwuUgpBBGkSimI&#10;dAcRrWHoe06nDmMNdd1KpXcQ/ZoQPE0rjZv9OJHCidRE2W8pgTLs9zccj0d0VuUU5pRCR5M1/MG5&#10;ms12x+DlYNxsGqbJX63FedKup/Hb/qGM2upUSPM4Lu+Z4xSKtG5p33n1miGQ1drJi3I5iNOMq5e9&#10;H6MURRZ74owVSd5sYxasXbokFYdDDHqTC55q6qrOhVqyZ5aOTWVOxcDHGLBGFB1/9uWXHE9HkUdX&#10;kv95OlJiH8msmpUTokTOuKrkXvu+xzhD27YEH7L2kKFpbnj39gMf7o+86TsqLX0jum6gaAAtdNWn&#10;EZNFqYDSMs/GVrhmQ7vZMw4j0QdiEpqoVdJVrK4bKmfZVgY7TSMxBurGzKGsrRqmQSRVN5ttFpW6&#10;4IM0UQYy66ZQeCQMXzpCiXaH955IoipVjcikpKhnyeCnBn+N70UWfWjDtYdrraFyDu+9XHPlWRdP&#10;pnj44mDMeM0zO+F6R6ybejz/Wi/ixYuS+14b+OvDZu3EPOtBP40QUvE8ARWzznyLUgfhDRNzl6KB&#10;ED3aNHOUUPyBjymf2XubD59y+qyMxNVtJwomXh5QZ+9UG8vj4XGuQKzbTR7nVUOH+ZrrrIicppUT&#10;TvKxuzCNI6EubK4n45nvRLoJhfn+ZWAKQ3s5RbUytO2O4Me5ExNatEa0yhENsm6rqibFxOl4T11t&#10;ER3lJbcoEaUX2ESbvG5F5iNMPSFMkBKjnzieT+xv7ri5ucVkmW6AabhwPB04ny+ie+JqSEG6SIVA&#10;3WzwQZwnZ2VNt+0WP3m0MwQ/ZqkOg1KWut3huo5pmuj7jhiFKbLomrMODJ9dg8+tvXnc56WiZmeh&#10;/HyWJ9EKndJCP822oETL894r3nxJmirm5Gk5DApcl8jVuqZ0RPL48bq5ttYmNw4SsTuBZMSDt3OC&#10;Ms37oBwsi5a90HSt0Qx9x09/9jfcPzwQU2KafC62TPPekzGJ83ikGKXUMlff+sz+c85xPh5RKDZZ&#10;k2gIw3zI9OcTv3zznsO5J8TA4+MJo5co5XkCB/nehUptbQVJE0aFZ+Rm06Lahu7csb+94/PvvODu&#10;7pam1RgbadqKuxdfYLU1UiEYq1zJuujGjOOFadDYeiudSqZhBvTFm7f5XBSvxgdJAGmrcaoijoMU&#10;gcxNBsBVDoK+8tbWC62E6JFFzVBOyqw4qYqwv4hKjdNI3dQYZSQjr7JUcVoig8UAyHdrL520Slis&#10;D4DnrPCzXtATD57rgGG9ea6Ts9e78OmhsDaISqnM/DBsN3t22zMPj4+iW+49XX/hZhpxNhcdqOWU&#10;KsnJ9VAv3v63eHXzcC2bN60WPSTqpmF3e8u7N9/w8PCA1oaXpsJUhZVh5guWPIZWpTVk5lBrw267&#10;53Q4MgwTYRPmrl9rr3segyRetQ0ebarVPav5swokgxIp5nG64MeBumkkEpjXK0gbQkfbbOiGE953&#10;WCcsjZk3n9kyxjhIkRQ9VguF0k+DQGMJzuee/f4ld3efCIMnRwNJgWu23NUN59OJ8+XMOHY0tcM5&#10;K4wdpUXKQElZ/uHwSNu2InI1CaFBqwnr8m6zFfv9Dfcf3ouYVlVT1+08duWl1bIYE9dO0uz8PAk1&#10;0xwVXXdeSmkx7tM4zPCJXqmurimV6+h8/eeqvV+WLSkOX8GwY4xCKIildaj0tih9WJ2rMhxTzS3y&#10;SMxYvvwOKwbdss5LIncaRn7y47/m7bu3OVqIhBTRUSLtFOXAWkeeZdBKorNQzJVSPD4+4oxlu9nM&#10;zMCyNl3l6IcLP//6DX3wOAvjMNBUVa569qtxXuyioB8KYxUpiixGiJ7PvnjJH//R9/jjP/o9ulPH&#10;pRv523/nD/n005s8Tg6rHbZqcPUNtqkbTtPIMPQiK5xpUM45iI5xHNCuoXIVIUSGvmPT7rBOTq8x&#10;N+wOcSKS5onQWZJTkiMjTd3MRk8VDYqMza/lhotxSQkpW86DGWNperBIiNZNPSdcrLOrxSYTvkgn&#10;8JF3ehXbloU5W6Tnkqnpoy+fc4rWidlyL+sJXL1z9Z70Le9ZfldYDxq0pWkaEWWKlnEM9H3PNE7U&#10;jSh66rzo1+nTq/NlfQvL2v04sHlyCJXIDWTT7XY77t+/p+sGDo9H2nZHaw1aQ5plFpbLlBL54q0o&#10;hAprrZF59J6UD3MpjlqJUpncI3YasK7P+H1JqC7e1owzG4t2ljB4gh9Xhmw5+GW+Lbaq0eOZy/nA&#10;/rYF3DwQJYRW2pCSRAXWVsTo8WFEK8W566lcw93dp/nwEENQZHjl1gzb/Q1Nu+Vy6ei6o4iN1RV+&#10;7DFKeqVaK5orwzCy3d4wThMpiSy3MiIpopToAbXtmePpjE1V1n9xM4SSWGV81Ecb4Orb2REp/y3O&#10;0DNuQEyJut0wjj2Xy4W6WiC2stHWBj7ORl2+n0LmqeeewSGKXpYxEiUN45i9aOn5bIxIDNe1VCoL&#10;O6bOkK3g9z76JYKZnyfl/wvHJMQoiUqjuFzO/PTHP+b9u/ckpZn8IGs7wzgFcydHHSjQqRQ6LRTH&#10;gkAUb75UyCa9EFBKl7fu3PH+8ZGYEhYI04Sum5mIICO/aMKS0ZAQEk2Tcf/k+Tv/we/x3/53/zV/&#10;8Lu/xdif+Ob1e27vvqDdbtCI9Ic0MckVsTFilXJY1+CngRhHtFaECMoYtKuY/IUwnNHtnrrecT4+&#10;0HdHXN1iTUUwE8H3oCIaTZg80QeapsZZg7M5xCXOYkVCg7J5006zESuJB4mWhClQCph8iDiTvY6U&#10;O99olRszVKJkabIhisWIi9GLSFa85BNlDaisFEjuzbhEEcV7WO8INW+BYlRW36Pmal1W6GVJDF5h&#10;42sI5pnXktP62NtHKaJWNJuWTV1xnCZAM3npIA9BdHyy2NvCbile2vw4CBslZrnl1UclKEyf5Z9X&#10;0Y+C0sVq02zY7/e8f/eWru84HR8wJlK3N6DcPDbF5BSvKsaSwpYc0G6/o7ucMv1MZKfXAZWgMrIF&#10;Qi4Wmg+wBOj5Sef/aqWwphL9/fFCvfUYZVeRitxdUKJOOfYn+u5Eu32B0hatHAovlbPaolXCx0hS&#10;crCE4DMEkQgR7u5eoZQhZqYPKheGXXnJYJxjf+to25rL5cTYX1BJ+h+rRmikm80LTmcp3DHOEKNH&#10;JS1S2k6cI6Utm+0tXT8xDB3jZjs7OmqewWVcrpfb0+juSZhHpquq5UoS0clkJBKucqhLJGXWR0hZ&#10;ypgFY59x9CygNXvw2SONuX+t9BJWcys9l/VpnHVUdZ3VHmuhryK9I6ZxzP1Ul2dY7MiSx5JIPc6O&#10;wId3H/jpT/6Gx8eDIAVZkjkhSd0SNcu0yd7w3ksxG4moZP/OtEUSzhVJBU1IUQqdYpQudUnIEJdD&#10;x7u3JwEXo3Q/C1G6Y3XDCaMtKUZCnCBJk5Omdbx6dYuzrXzfWL73Gz/g/eOJf/wnf8bbb17z/d/4&#10;ff6LH/49wnhmVaK/wJpaYVNSVK4hTgNhFEaMzhWA1jZ4MzF5j858+u12R9edmIYBbTKmScTEQEqB&#10;KXmmKdD3I00rYVVKQneqqmo2GIqlGGqdxCgrr0Sa2ggnmZknKl78lDvBA3P7sbLAyyaORa/erDj1&#10;q9fsNc9h3fWrTGLZJIvxXfDlkp5bGlk82TRPrrdsqiU8Xv+sfMZ6TIrnm2FGnHXc7G85ni/4GBhH&#10;z9ANhH3EWo1k5eOTw2X9jM897Edvurb7KVHodPIWEU/b7HbcPz4wBc/pdBJhqWor0rh6Pu4obCah&#10;A+ZQGI2xFVXVcHh8lGYwlLnPY5+ux2juGhYDpfl3yZbPo5vkveLta6ZxkFm6OuXKy2BMxXZ7SwyP&#10;+KnD2Eo8rNw7uDbSsSf4kDVDEtM0QBIvbrPZiQRIkM5Bop1TEpAr30yp0v4Iaytubl4w1C1D19MP&#10;E5UeqNtmZnJM40BtWjRSIRmSFCdqVQOaum64vb3h7bu3dOczbdVQlmBiNf/LP1Lu6Nloc70ccuRG&#10;HkvUwlOXRt1xhuRCXOo21sa9/F08+WKUU4zSt8AYrNIzYaPIJLusGlnnKm+d4SIfJjHuc2L0mrOf&#10;SvSaI5GiiWWUxgfPV1/9kp/99Eumcco5w5Cj3iS015R3dpIx8tMk8K9WxOjF+CqNMcsYKb2Mpg8i&#10;85IQp0snec40jvybH/2Y40HaSWbCI1PwKCwGIbvEONE2ez757JbPv3PLfr8hhshf//svCUET457/&#10;6X/8U9I/EgLEpt7w3/8P/zHJhFwqlDJcWWotZLNaaxuC76msI/hRDGnKiVRlqZstXXdgHHuarLLX&#10;tDuG4SJb11iaZo8PEzEOCNdYIJRpmKgamTDhsnqctay1TQqm9ZSdIptU525QwgOfmw3nEN46C7G+&#10;wpuLJyLZ6qytk43XU55uCeuWvRDztVb3UkLQgnOvjQ7Mxvi5HMN1EuUaF38OlvnVr4RSQitDa5q2&#10;paoqzn03F4GkMKFS88T5X0NA3xI+LG9mbQBXYM1i7FfhZEK6iG13e46HA/040g8TuxiyrHRcIqR8&#10;gTIHmlzDpg3tZovJ2GQ5FBRiEEt7wkRa2FPBQwpSXVkMV1rfOTlytFS2pe9PpDiRtOH6Ccs9Waxt&#10;ca6nu5xBaZp6lz9ToY2VzZskWZtiJE4TMUVG77nZ34rBU2GulClsLqnj0HOpfjG4BfZq6g3WVJzP&#10;Uj5vrMn9WqWbVlVLyzjpqSrSCdo4VDY4m3bDdrPlfL4wbrfUdZtL7tPiNKnrWpbnVl5hgmW8idIx&#10;C5WlggGlkhiSGBjHSeikMcweus/Q7VODP+ut5Jck10sfVjsnLus1p91Ibinmgj8fRin/L85ProYW&#10;vnPMsXac9/QcOarE/cMH/vqvf8yHDx+EbpqF0cq96AQ65flRq8grbwKlyAJpZvbsQRQxlVZUzs7K&#10;l84arNFM00h3OVFZy9h3/Nt/+zP8mIXWSEQjB2XtamHDVA3f+/XP2d3uGaaO4+HET3/8mtNpEDVO&#10;pek6D0rRbmqapsKaNpNeEkpZlNXMal15HrXSWFGHtNi6JRKJYRSBMBxJSx/Gut4y9EfG/kzV7EAb&#10;6npLHwJJScJEB0OKBsWEShpPLv4IIWtp59ZeGd8sG74oTs5c9xWtQeeGB8PkiZFZYU9pcNowKUNU&#10;XuRV80JdG6NihEX06rogA4pWBBSI6ErEo1ypeLiyyilJnqQWA//8hlm89XlvP3vIPP+aPSnKmlue&#10;zDpH07QirKTES41+kD+xwZpiVNJHB81yT2uG9NUnP/l+Me0laim3poKmshX77Y6pHxh7wWkv3RlX&#10;1wL5XZ84M45JuV5S1E2Dq6vspUXBWyHPRykISTMkJiG/NBwpyPO8IdP66QzONlziPX4aaJqNRDio&#10;1XDK9Y1taNsdl/dfC/59K7LZNhfRTOOQ14thCiMqF6gIw6OZ+5wW+e0QJvqhx/shY+0VzrosN7x4&#10;1lGBtobtbsvQXbh0F3Y3N1hnGfqeGKYMWckv+OBh6qmsSDFoU7Pf32T65hHnqjkMng/31Tp9juyw&#10;fP1MpLPy8pVSuZn5kPNkCe+nHFnFOXeWZhxeflHr1VpmqYBf+OwNddXMSVQ5MKR5vfcTZS+r4qEn&#10;SCquIrjCApJiPOkapTicjvz0Zz/jm6+/4dKJJEXZ0iWZTMrtasLCwJFOV2VNidM74UnoDMuo2XbY&#10;fEhBrg+aRprK0Wwa6ViV4Oc//Tlv3z8SUVihCWKSIU6RfjryySc7fvjD38FPnr/6Vz/lcDgg3HgR&#10;g5zJEySIAZUcv/bdT/nw9j1ff/1zTsffxp87yXXmXOkMKhiHTQnh82JRxol0Zsa2lRJpV2Mloz32&#10;Hdo4qmaXvR9RapOGtlbCLuWQesHAFOIsW1C5is53Iq2Kmo3YOjEpzpuE1Sl7FgU6KotHaX218ELm&#10;C4esLf8Ud1mWV1nvK0/1auEv0Mu8ElZgQ/FmykXVymiXPEPm580GXanrDfX0c59+/7HRf+JZK8Et&#10;Y0g07Ya2bjgdD6QkdQzejxjvMbp6co35Nq8gm287Yp4eXsuxsPqtBEYZMfK7HSol3r15S9/3dJeO&#10;m71HGVH900pJJETxKgtdVqoBi4hXN5wI0cscr2Qp0uq+dD4kRO+mBl2hF9ZbPoTUDJXUTYs+aVEs&#10;bdIyv/mlNSLZoTRV1dDUDefhzNCdMLqibjb5YMlrTwkmrJJwvZtmk3M6SO8gJdLID48P9H2H0UsE&#10;aW1F226p6wbjpA+tqDNG0NC2W87dhcv5zHazYbz0cuBojTGycSWhGYjJo1JOwtYbbm72PDweGPo+&#10;M4mKHkoejzx+Mxz6ZK0te+DJXK+UWr33DL3IW/sVFBMKROMl4o6lk5QqUYHKzUssNmvNyJ9s2HPe&#10;KiaBSKZpIIRpqYmg7LfibS+H3nzfOdFvrKHrOr78+c/48ue/4HTqlrUxy65AgTODl3xBYdgppanr&#10;ivPjhTdv3/Hr3/8ubSOQUdPWaKOwVmfKqlTPilqwxljDNAwMw8QUAnVboZXmxz/9kjFM3L7cQ4xM&#10;/cTx3PHFZ6/4D//u3+Z3f/ibhBD4sz/989xjQajQZa7F4xUHw2jL5TygY8V/+V/959S1ldaU8cQ4&#10;TdAjUU62V0ZbrAQPIt5kjDBokg8kJjCamCerqrd4nwjjIE9lt7n4JXuKyqCIWKWgbokpkCYYh56I&#10;p65rJq0Z+hFVq/m0ASRZWKrIKHVlcl2ZgJwI4uMFKp2sVB6MmJkMKmvdRGL06BSWBON6Ua9scPHo&#10;VSpJQbV4+MyoTebQZ2OV71T+sSi0rF+F3yBj+BRnX0M9Tw29/HypF1cZy1YpRy1Gs9ltUe810xQZ&#10;psAwBKpWGEUlUprD8KcvVR6KZR5W47u+p+KRzd5NvkDSCZSlals2MbC72XE6nunPZ6Z+pKq2ZDd0&#10;PmG00nhyJTMBdMIqh7MVh1yiXnqAloN+HtcEId+BH0dSHXOEllfx6gAjVyjbqgbd5EbUnlg0dpSE&#10;9yViTEmhTUWz2YsBm0Zs2/L/MPZmz5Zk13nfbw+ZZ7hz3Zqru3qq6m4AAgxQJEWbGmxRYtiSqJAd&#10;Ckuy/Wf5yRF2hJ/84Bc7Qk+SbIUtyyFKJCVBBIEGeqju6pqr7niGzNyTH9baec4tNCN8EI26Vffe&#10;czJ37r2Gb33rW8ZMpBhmCta2UDI5rfQACi4+Qny5kHLH6elrSoZrR8ciw0Ahp0Q/dKxWl3TrBc1k&#10;SttMNVMw5GzBOubzHZarS1JMuHZC14kIXM5pzAJSjDp1yWDwWNuws3vEar1ktVjSNjMyUc6k1Q7o&#10;K7WuLaJDQSSSyxgPa/1u87wMMISBvhdoUIqp1cAnVVTM4/Gyzo6BXCVZNFMJFBsvHakyXEM2V05J&#10;hniEQZh6yrbbhnHlR/Omg72o0mMWCNNawxB6nj1+zhdffMWrV69FcVRppWP2qBo4lSopjEBhQlUy&#10;yKNHj3nx7CXrdcdivWZnZ4fWt7jWsDOfYBGjfnjtiNlEuvz3Dg5o2h0m0xlhHSglQA7gJqz7QDOb&#10;suOAkrjx3gd8+oP73HvnJpcXHX/0R3/Kn/7pL7g4XyqqIVr1JcsEMGHKmHEWUts2fP75V/zktz7h&#10;x3/xh8QYcH5CYywhRsFBi9i/IfVikym1CCrTnCRSKIQU8M0Eg2Djk+mUoV+y7ha0s5re6Gg+imrE&#10;2FEHxyh+FVPERjH0wyAHudIga6PN20DJaFjr11uY97bqWqjFVzWKVUe5/lxKCZsz1mxt9D83cmZj&#10;kL7jZTRSF66t2+oIrJtxO92tht28nVyMr7d1oOvXV/nJGnvqj1hjyUZqB1PlRndDINTpNuNt6IHl&#10;1z//yn2bX/virZ+pbCIz/oip1zMKJjmaRory/RDo+p511zHdlUEMtdLv2HCaZeCEI8aEs0Uothhi&#10;TPUTrkRy8ufGMRsDIfY0Ont4e60EQ3XkLO8zmc5UidBsjF5NE8bNphrqztNOpvRDh29aqrY3CH4b&#10;ho5SEklJANZ5DQCEwXF2do4zjv3jI0ShEkoG7xua6ZRpjPS99I8M3YUOEJepQ1VQYzad6TSplq5b&#10;iRqs86Lv4xx1uIi1SZt3pElxf2+f09Mzum7JZDbhCpHhOyL3GgBsklazWZIRmswyHq/vSCnqf1rv&#10;ok5tq4wxhTGwSqEWSfC2aWSoipE6gjgqmTSVYiSEIEX3tMGTt8/GppFJG+JMUtjH4xpPt17z/MVL&#10;vvziES9fvVLIzIKFvl+PcGcpIipntt63yIPFu4bl+SXfPPqaoeuY7e2wf7DP8fVjDg732N/bxeuQ&#10;8KHvWSwuePnyOYvzniEEDg52ef+D+1w7PmB/t8XbHb558oKf/eyXPH36gju37/Dppx9z/71jTt4s&#10;+PzLX/H//ss/4unTV9Kcpc5vI6dgsN6xEc3bnEevc3P/2T/5Q370G7/B4eEOKYMtDc6K07alSIRf&#10;nMA1xlTdmUYKPEkpRxqpWuNH/DHnyGp5TirnzOaHmHoIrEP/0Ek/cixTSqy7FV3fszObM51OWS6X&#10;9H2v06cYF33DdjEjO2HT6SYNLBXOqV4+Z4kmBA8UYf7tjVyLr7iNAfguyGZ747/9evvfKz6sidEI&#10;57z9nhUe2SS8v/6+3/X6rgh/e23kURumsxmTyYz1EBh0lFlJUYqEFSbQi6jFyy0ASt9uM1zgzysg&#10;13vaZiNRkVClezWNjKmz3tEvLun6jgLjLF5J4xWnRR2yUklzkeaqxrf03UDZrTDdZmqQfHYhF41w&#10;DJTVEt+ImuQIR2w/IyQ1b5qGs5NTprNTXOOFj5+TCoQZhWDEcPXdUms4TjFixErr/eYUMUXqq+1k&#10;B2PcCE8sFpfkVDg8usaoCKrPLGtG4n0rsM1UsOyu61gtl4QwMJ3Nx8lR3ssvt23LYrHg8PBQO35l&#10;3STaDQpReHK2zOf7dN2axfKcprmBa8x37t3tPVodttlsrTFgMYjUd7fuxnP2dkbtnXThjnNlncdZ&#10;RzNpFT6FOlEq50Jm4ySGIM4uKcvl7T3/XZpWRiWrjTVcXFzy+JsnPHr0FW/enJPTliY7qulv6ihD&#10;qf+loAGHrfi9Y7noeP7sOW/evKG1lsPdHY5v3eTDhw+4fvNYipwa0DXNhJwKv/r8M+JJ4P79W3zx&#10;5SPWXU8xMISef/fvvuJXv/ySrot8/MnH/Df/6He4++5tjvZ3+Of/xz/lH//v/4yT056UA20zG69V&#10;ZiZcPYdWz/H20BRrDdPZlPOzNf/XP/8X/IN/+PsyZW0YcEYhNg16lZe/hWmN3lsOorc6oMGoxGYx&#10;NO2MaYyk0LPuVuLFJYERYXxjBX5xFk9Lo80K3XpF0CHbbRtGSdC2acFtOgy3TN2o51D/LimhG3FX&#10;kRBtx/Tu7UNe5VcLiVqRq07tuzb9n1cIffvf64ILXizFFVvQARVopLp1P3LBv2boNxj55jubjOCq&#10;gd8u5lbHak1NRyWjCWEQI7S1huN717rB9qdtwVGVOvZd97t9DePXFIoeJrLBmoZJM2V/Z5fV5WJU&#10;x/RNC3VAt3XUeaqirFehLI1021YEp7auezuxugIVlUTOgttaLxu7OjLJABI5R4aup1tdEoae16+e&#10;YEzVIy+YIk4jF6ntJKXpki2+8SxmOxxdE+jR2CpNWzXNC007EajTWGLq6dZL9vb2sdbrYbXanGTG&#10;aHkkGOBxtrC708qkom7NcrlgOp3p4O9WOsyN4MZdNzCZTMYmnMrxDjEoKuhxZsLe3jW67inrbsHc&#10;7V3ZR9/12uzTq9ljDRCGvpcgaTwnQiH0TXNFgkAGbLsRTqnvW1k2wp6UGl2lP8uz5moL0HdkHLWp&#10;SLpDA29en/P114/54ouvODu/oBSwxgs85xyUTTQsf98ch5H/bwyrdc/Z6xNevn5N1/fM53Nme3Pu&#10;f/weH370Ee1UZIJDGDDKnnnx8gV/9me/YDKZ8MMf/pC9/RmTHcdXXz7lD//VT1ksFhwdHPDjH/8m&#10;3//B9zg+PiSXxLrrWVyucUY0v2bzlnWXGPqBqD0Xb9//27GWEFUkio058NHDd3jwwX3yAHEIeN8w&#10;adsKXgKZvrtUuAbBfawWwUqKhL6TA+akici5ZpxHOZ3u0mVIJWFMIhcnjSYyY02vzmJdQ9MWSomU&#10;pJX3kmknE6FY6gT2OsrrbUT7qlm82g2aFb8XepkcnBgTzmujlHqyMTKtuPKVCGYT5f7/eY3RBPZK&#10;9L7JMFDDX7Zsa2HLfo6fLWtejXx56/5GDIF6SMVoVMdgNXKSAQju/Ey05fuBfhiY5aTjALeMpNm+&#10;CI2aVLa0bH/PQJ2wM95PuRrJX11DWQ/jjPRNTFqmk5a+Ez2ayWRCP3Ss1x3Tdo610rKOWdE0U4TT&#10;L+l3pdoKB7vi9pt1rJCcwDaFlCLr5SUpBordtNjLXOEF3WqlQyOk+JaCARIlJQ1OwBQn3YyV/VgE&#10;ZsshcPr6NfP5Hrb1GOs1yxWBLKODpKVrO7BeLUUgazolaUQ5GtC08VKyZoLnY2oXpWNnZ5cQe/q+&#10;p2SYTqd4J9ooxlq69RJj2Mh7KHaecyIGcK0hJ0fbzNjf3+f84pJ2Mt2SOjBb++07XjW2gLHbuFDw&#10;TTPCN622649Qq7VYpSpK1ibPJ1baZGGkfuaSR5337Q73GsFTKk2zdpSmkYEDcHFxwYsXL3ny5AlP&#10;n73k4nxFQZk2GKzL5KSa/FqgdVYnOIEyYMA7S9etefX6lPOzc1IIOOe4efMmd+7e5e67tzi8tgcW&#10;YghgPBbLYtHz8sULHn3zmL2Da9y4fYc//pP/wJefP2K96jg4OuThxx9g1i3IAAAgAElEQVTyvU8f&#10;cu/uXayVoT4npy9xzo91iJvXb7G3s8PZ5WsZB1mk8A/aYDVCcSrVPtosHXrSNMx35vytv/M3+L3f&#10;+x2uHR6RUmA28RTjmU7n0vmsGUEaVvjRg4NEIBSMHcDI3NfGWlIaRi9SChjvcbMpDIPIB9i3uieN&#10;FIREN7yhzTOSH+iGNSFHnPU0bUMM8tBbK80mhqt4+1XIVDZBrnllgajDa1MXiaGh8WK0qFPqSxl5&#10;sabIbNlipApgSyHJt34NarkCTbBl3LeiaYxo1FcKcKV0WSMe1GjRtaaKlLL5LFN1y/88uKiMf99E&#10;YhuevSQRMpV+d2fGxHvW68Cqk0k4OUesnVCy1idKUV2fvIFmRoD96n0ZbaQab/87sg35Z/2fDNIE&#10;Y7CNw08bXOtYXC4Icc0QLK9fv+Lk5Bww7O7OaJzl1YtXZGOlyxGDM4bVcgEFqdk4XWMtoMr9bwZK&#10;5AI5RUL/RiUGAiWr3raRIRCl1J9TtofzUBw5BmX8AEUKVSWjcq+ZSMK7hhR6Ls5fcnDtDsY1lNxR&#10;SiCnjJ/MdTarNL7kJEwb4X9v6SZtwV+1/gRm06W79VAbP8Hg6LoOSmE6ndJOp3S9UClT6AkGYV+M&#10;p1bT8hgxVmoRu7tHrPvAarVgf/9I1RWh2ApT/DkwoaldrozGZTKdktuWmkFe+fmc5fxrQJCyRu2l&#10;iJJjKWrce4Yg9Niso/pcdRBbayIOPEtW5z191/Ps6XMeff0N3z5+xunphWD5EolgTG3KMmPjnTGG&#10;pN31VZnWOyeKkGHNxfk5JydvyAmcd0znM+7evcO79+9xfHyEMYUSMkOIOJXbOOuXPHv6mldPXxFz&#10;5quv/pT/85/9C46vHfOD73/Mj374KffevY3zlhgy6+VC+oycoeTIer3k6ekpXz/+hvM35zgPuTjK&#10;WNC36gzjOJN4szWEUeetpW092RR+96/9Zf7BP/yvsCYxDGuFyBvW/ZrV6pzdnUPme9eIOeImc/x4&#10;wDchH863WFXDKwg9UiQAJKK01tI2EyKGbt1vFPvMVsRXbQjCtW+nOwxJmnascjkN6IzGqOnW5lW7&#10;64zq28QY8e1GbxwjHFWNRanF25SkCcfWcW62kLWF2roKP2mJayva/i7jPn7Ur6WQeVwLYNPoMraA&#10;16KRRiqlwjq6mfNmfeqYr5pe1uxDoCYlo6aKX8uEoqIGu2QZCt22E/q+o9eidhgGjGK7UDvs8gjz&#10;bKUc4pjtdsK8ZaC2jHtiw17JVAckBfqc0sj66FYDQ5/o+8ib1ydcXCw4O72g7weGMFBy5Nq1I1a9&#10;jLHzTlhZFEgx47xjiJFJmeg+qJh8fRa1qUjb6LPg6ymIDG1OKitQyliEN2qQkmqFV143pj4T2bzb&#10;JQeRsM4sLi+Z7x0znRmGkLTbUuSWMUamqUUpjPqm/bXgYPSSpTrFCoXAmC1VB24YtU76vqcAk9mU&#10;2XRGt85Y54khAh3tZKpOQdakGKHbxSh78/jadU5O3jAM/agvQ6nn6q29vQXDfRe3vr6y6syIk9U/&#10;q2HPV+UM6r/HFBn6Qc64tSN0lXMhF8GgfeNlbrOTJqWTkzMef/2ER19/w4vnb1guO4Q+6EipkEnj&#10;3qwYtamCabZO8wKLJRNZXFxwdnZOP/RK5WyYTBuOrh1x//5djo52cdYwDKtxKJGzntBllSL+ms+/&#10;eExYJQ4O9rl75y6/99f/Ku+/9y7T6ZQh9Dx//kwhqEy37lmtl1wuLrm8OJcmN2s5vHaNDz/6gOXl&#10;wOdfPRcqrtkQI4Re/utZszPoM3TcuLnP7//+72JMYb3ux2KwbyY0cU3JA8+efcXuYsWNm7copuB/&#10;rTkCrVp7ia6tGixrrMAhzlMF2bxvcU1LTkFNyeY0jobNGLLzNO2MSQzEIPokdbxfKYX1uqOZSrPI&#10;NrPEcLXKXqPQ7Q06hEDSaHLcYDaTKzJYrvJNJerY2rxvY81vbey3WTMVi98GYFKWsW2SngrboFSK&#10;Vq7t/cLvlgjjKuxRYSRJYkQESVQ0o4g3eSe68WGg8X5koAyh53K50OEq4hC6buD84gJzeSmHwHmS&#10;CrV571mv11hrmc1mlCxRVh187FXkyvsJpdTZk5s0ug5Ads7RadaQUk3DJZotMdGHgZjh4uKSxjf0&#10;a/mMiXeYXKB2LBsZaJC1ma1KFqy7Ttva/ZXMTow6VGSsAt0pFVJUxoWBkouKYAkLqmS0aDiM0hoy&#10;F1h+/2qxuUiLe64RuqdKauTKfFDmSK0BhCEIrLGlyKjJx+jcNywphZ0q22trLxYkgLBWpiGFGOi7&#10;TgxJ32GM1fmhS6R4KHK7ZTvKLjI2z7uGa9euc3l5QUxBA5xKEX7rtXVtV/+5Qp1lvL5t4bFSNp2t&#10;47/lsulSjcLGkaBlU6Au1pJypPGOdiITti4vL3j+/DWPvnzM48dPOTtfkSKjKKExiT4P+rX0ztRs&#10;w5iEMRmvZ6vy9/thYLVcklOUrHd/T8+c5eBgj2vHh/iJZxjkWkqR59f1a1arS5bLjhAGvvr6ETeO&#10;7/CX/vOfiJbMpCWEjvOzE86MBGRd13F+fsFyuebk5JTVasXh0QHvvf8Bt2/d4vj4Gju7exzstFyc&#10;nqtENdpQvDVPY6u3oO5N5z3GWuZ7O/ytv/V7NE2gH1Z4tZelJLx3ODtjOikcX285efMKQ8/xjftb&#10;kXw1aioiZl2z2dQajFgDzmx3p0qUPsQgehZb0M/VjSvGZjKdEYae9XqFUVpV0zQslktwRgePXJ1C&#10;Xl9WjasGPOP3k05NTympYVTdEDsCoCOWW1kSAGMX8zZssf2Bph7S6lw2J7c+jFrtd05YPqVI0TOp&#10;MZc3qaPN0ExDaI5hCIo6STt41nqHDNAQD5+SiBhNJ1NCCJyfnzFrp/RDIGXBpFfrpRpxCCESYmQY&#10;AsvFgpPTM2Gj6Ods/JfQsMDoM5brrY63aaoQVNqKPMsYBVrnVHn0rWJRRcu08zOGgWnjaJx2gZYI&#10;xYn8QgqUGIjjGsuOz8XQh0A3DDptbNv4KOyUGdlNBvmdENPIujFlg/HmyowxIidb9Wc3yWb9fz1g&#10;Bsl6VGMkBsmMSsmEKJCD9w3WNbImKQCZplGok5oR18CknoEt469fjP0M1RHYjby2dZapm9CFgaHv&#10;aduGfgjMd/YwiGONodfxcnWQetHIFs1cpbEnhCiOaovxs82Uqjv/u5hV20M3qjHa/q9sGfkU09j5&#10;GsIw/l7teK3ZsmjBi4Lqy9evePz4KZ/98lc8f3ZCHOqMCS+MnBQpRF2XOkVq0yfgNCDKKUIpY0E3&#10;paSQiWNnvks7baTup0HXarkkDD2rpTQVzqZzYoxcXF6S8sDe/g6379zmzu1b/OhH3+fibMXp65cM&#10;/YLJbIrzIqDmvVB122bKrVtzeR5ZDOZ8d4ed+RxvLcUUzk7PWV8GLhZnGkBtU6jVzrCxn8ZILaFp&#10;W/CG/+z3/yp/8Af/BU+++Yzl4pyjwxukXEadGu8nrPuBvb0D9naPefXiCa+fP8Lz9qsI110KsIGU&#10;wigmlLKM3PJeaEx5SwSuFplGzHrc7JvCpnUNk+mMi4tzYhg42N+jnbS0MRCGQDDy8I0RvrR1Mshk&#10;ZJfkgt1MZBtTZ4AhBCYapZWcwSrrRw28pOXSKjxe4eYSqe5jzBhqEX40FGXEGItGS5eLS93EsF6v&#10;MUYGYcQUdeEtKQZVLJTPCQqpdH1PZWvEEMUAq7OSwdE1K2BkVAAqxiYpei4Z68x4+TkXur6XCKVp&#10;EbVHBIqgbEa35SKfibBiKJmSIGYZ4NCve42g5L2rBrzBUPX8fePxFVPfsvGKvBBLJsc6YDpqFCei&#10;W4vFAj3BEj2ZShfTDuYQdI2TqBPmegC0kF4PAUYYPsaKm9DnQ94ablzqhUnUbI2luAYbM86OplHe&#10;z2pGVRIp1D0H69WKg4MgsrYp4ZvZuHlCEFaDtY5UKmW0jMSA7UgYzHivozQym7WTH92i0Bl0ME5Q&#10;xk5Hzpl2MhUnGwaib/CtsJZMhdrUcQ59x+XFGfv7hwwxY3Im6dGkjH+MUJJ+eWWfb0eZeau7teLr&#10;WeULYpSiZ4iRnJIWDWtmYzFEXCMyFK9enfLkyUu++uoxjx8/oVsPYBxoU1NKmZRW41pIJ71AjmBG&#10;1lxMkRBVlTSXUajQGIHTfONoWqF0Sru/DPRutAgbotA3F+GS5eKS3b09Hn78AR98+B53791jNp1R&#10;Us/nv/w5X/zic968vmTvYI+jG0fs7Exp24CzUoB31tK0UohvWwfGMvQdQ9/Reo9zhojFTRy78zm+&#10;bei6iNtiNdakbnPfkjFGCr/x4+/xB3/wN6FE9nf2eH36kvnuDm2zK8+dgmsNJlpKafCu4dbtd3n9&#10;4teMvERUBi/Jv2tEQlSOl1o9kcP0dgpGFjBQ5NBqs1DthN6wiysm7GmnO+zu7rJeLqTJQ/UrYj+I&#10;xrIalRgk0ssqDCURXMEksb4WYdM06nzqBh2Z4GWzaS1A7Tgtm8jNmI1EQqUFVqMuuKF8dsoaxaXM&#10;xeUFXd/RdQOnJ2cKE6XxM72XppWqBpeiRmuKHZbCyDyoLwNqcDbjv3IxFOwYDYpNySq1YsGKMam1&#10;slQgxKx6H/L5spklTsbYMSouZkunw6TqMzFGZ7TmslWz2DL0pWKEBrSwtqk5bKf30m8q4qGWkhQ7&#10;L0Wi0HVHKkW543XsmZVCeIEcEzFEogfwlGIVZlCKY03pYJT2Fb15A8WKBlPJkIRMIEbBid4MwiDL&#10;Kck1mvpsNlio1+Jz1me6XlxIURgJKqybKOQj3PFK07PZkNhMS9K8D4sU8kIY5LL1AI8zFerRqo4q&#10;yxSwGuV714BD5ifnhJ9M8Y0nDdIh6r0O8FYfLsfP4mxheXHKbDqnne6wvrzEOMs4+xxVzCyV7WJG&#10;A54UKiwGSqp1lzw6OsmKCjkGYoKQMv3Q6RloyCVhTdLBQhK0PX/+kl989gWPvnrCm5MLYszKAwdr&#10;t7JktrLDXJBYbhPo1Aw3JaERO+9ofSNqs1YQBqnHSd2umbQ0rY7GLEV6E1ZLrCscHx9y//47PHz4&#10;gPvv3Wd/f5+mlZGMcRi4uDhn/3DObL7DR5/c5PqtI6w19F0v/RIpEoHsLIuzBdOpzHudTCfszkXC&#10;IueMx1JsIueGvdmc6cTSDWZsqBztVbUHOnOjGMPtd+7w3/53f5+jvRlhCOzsH3Fy9pzTixNuHR9Q&#10;ygCmxfsp3i1Ef8xPMH7O8Y133zbyG2zPGLTLzpFTrw/A0LYTUhL54ToxXL6XAB06YuTvbivCEg8s&#10;G2s23yfGRNetmVor3PnJROlzMnsxFjE+o+qcUf2NGtEqBFEzhaJRVRM9Xmlm2+hj0WhFAhknh1h9&#10;Ewiulksml4GUho2UcSm8ODnl4nJJjkn43yERt+ZY5pLwvoEC6zDo+0mkXcknpWhRaEsadWvVxeCq&#10;4c0aedaBBRt2TcFZORAVvqq/n0stghW6dU/beiYTR+wHfX9lMehabpxedWwGYyrtzYyrV9TYl1Qd&#10;NhS7tY5br2rU6gDonComayjFMA5Qz4xc9W0oRuS7JYsJMdIEieBqUVgi621pBd0ISLHMOqeQzQb2&#10;E8cl9xyLBiheppqRExVVG6EsjdDFqWViynTdmvOzMybzFpkSJfTUpPujjizEFKVLCg1TpIgHTs/O&#10;6NYiCWBqhIvBtw2Na7DOyyjEph2pfrV+U91FozS8rAQI10wIwwApkHMcZQIqtIYp+lmG07M33H1n&#10;V7NyISsI+6VCr+lq1E4ZjSgFieCvROyJGKs2fGEYgtREFCI1WJxpKBZOT8/59vELvvn2Jc+evuDi&#10;YglGrlW6krPSJTf9MLLXN/t+dDyjxHCmcU4NobzHar3CeUvjG2yxOGNxRtQuU0isuzXr9Qpn4dq1&#10;Iz748D6ffPKQhx9/xPXj60xn0zFbCZpZS+G+5ejwBrfuHLFYDcznczKZg4MDvPZ9DGHg9ckbLi4v&#10;efPmhNVqTSlw9+5t3rl3j/lcCt+yPTKT2YT5pOHsvKr21nuVTVhha+cck9mEv/9f/m0+efAe68VC&#10;xlA6uHZwjedvXnH94C6+cToEE3wzIQXZ18V4bLOLH9O07XOzlSY560mxE8zLGFL2ODeh5J6UBLoB&#10;Q0w9TTOhMnVGhHsUBZKbyAZ8O2UymRH6juViyd7+Hk3TyISjEEg+bQquek05yRBnZYOJUU+JOFb3&#10;M7kpFB0BZt2GSRBzxqQoHk2lUp2KFGGkvbrvA6uVdB6enJyKyJCqIi77NbFkbFHal3bwReVbW2uJ&#10;Q9xEyiisAlLsUt55STLKrY4S22DCut6CF4yWVbB+gZmsMbReexHUCSjABKr1aBGGytAPNK1MaJLm&#10;qDI6yU2LeC08lg1UgHYav9XeXkyFrLQMn2u/QLWL9SuuUFJzEXZFLZg6K+tW9YYMm0ERmjRgqNPC&#10;CjEWnC+4SkncGhC+jbKVAtY4sDWOlr1b4ZbRaNZ9pIZZ6MJlCzPZiqYM4+8COiJTZruKqJYUZqVn&#10;odnE7vqLhkI/dLx5/ZqUEpPplL2mHSO3mGVKUgiREqIUxI1lNp0yn8/HMXjWW2TAjQYOqk3iXANG&#10;moMEm/cje2V0/tbTNi1Pnj/l1u27WGtZrpYSvFXYMYv+S8XPc5YuyZhktGRObEXviRRlrnDtWo2l&#10;wn4SNU/alhAHXr064Zuvn/Ho0RNOTs8ZQhohwKwZaUk18DK1rxnYFE7lkeTxfOSccd4qOUD48ylJ&#10;UbdppdcGY0eaaNetWCwDTes4ONzno4++z8MHH/Dhh+9z585tprOJfobUdCRj9Uj+m4XFg2M63+f6&#10;rSNe/fxL+mEgpsTF+QXDuiPEyLrraCYtN2/d4mDvgOl0wvn5GZ9//itCWPHgwQP25jtjkfrazWOO&#10;D/b49vkFNUit0KLVYMVakS958PGH/M5v/Zh+dTlCOBmYz3ZJ3bcsL884PD6W4MJA28zp4grJOh3Y&#10;Fm+2NEnksEsXoxh6Ub8z1pFiT9s0InVpWpxvSXmAIt6y6xZY1+LcRCIE4yja5LLB6uVhOS9NM+2k&#10;YXEpLI1GNS5q4aTqzFtbvbIa/Vx9FlQ+bkoJa1CFwiITdbTynAGjLICSM8YDJhHiwPn5qRY6A6en&#10;Z6zXHTkVum4YI4mKlQnOL/rZI+RTdNReriyUjXMbR3oV2TAVOzem4Jw2EI2WSj9L10gGkOjPKqIk&#10;AwiEVa7fpGKnNcLNqRCHQE5iqEcq58Z0baWF9Wq13FM2zKHa3SkFXeX/60dmvSlra14kRteolS5V&#10;/lUjE8kIa4FXC39lc+91jSVyMpAgxkwYEo1NeG/V0CWos1m37qi6OpEnlj2HQdkrUOUFhEstEEhK&#10;CetFvW+jH77J8yxFinR6KA21RyRjnJOibJapSN7V1n3YUFWh63pevXqNsYbj6zelQ9SYMfAoMEbH&#10;EiEHuq5j2S3phk66L2czvKqwCjUY6QfQ+2naCX23JMWBlKaatehzKoWcDfsHB3z56BGfffYZt2/d&#10;FqXCqDTcLAa1yiOXYtSIR4YYyFvRegyRkGTYRq0dlFIwNmtxcELfR548ecrnnz/i229fsFpFcjYq&#10;AAY5CjRUGW6iZYQEXkkcac5xcyj0jFfJYZkW5RhsxJhOGGHeM5vP8U4g3iEOrPIS3xiuHe7x7rvv&#10;8+n3PuXjjx9w89ZN5rMZxppxbKg1FuOcipwpJKmnkBRxXvoXnGtYrTq++PxrLheXmFLY293h+PiI&#10;2x/cZv/ggHYi0LMtcHx8xMHhPn/8x3/Ey1ev2H9/B28sqRTmezvcvXmTn372ZNz/W5GGwDXeU2zh&#10;xz/5EQf7e4T+Uhx7NiLL00yZzTyL5Tn7x8do/yfOyuhVqVGKHpIvGh2Z+gE1pNJTZF2D8xO69RJL&#10;YTqdjLioTBuXlDjHyNAt2dmdsNGjMxqYbhs/aT3OTUs7mTJLQqk01tJOpsScGfqeqJ5Vqth+TMfr&#10;e4B6va1ZohKFREyl2SlEk6JEjiEOdMPAYrnk7PQNZ2fndN2gRlGoWSkFMMIgyVkyA4xo+5QkZkUm&#10;3NQCENSZkKZCK0Ygi1oDEEOnuLuKB9X1rnY+J6VNksVJYtBJc6JuqNG8NNtI09nYjGWzZguGEAQi&#10;sRg1QEajoiL49Nb6jTCFsdQAv+j3c81I6rOzaA2jXnGtYBQ2qjiMGYO8VEJAo3VvraaVSqH0OqO1&#10;7hZncaUQo3DaszbbZKfrvDWsd9vY15UUQ14VKfXglM3PSJagFENfdKqPHb9bcfF60k2NjKsOUC4y&#10;bcpYsor4tc1boxYRjfWTkzd433B0eIRxqoRYn7q2+BtVeMSKIWzbBtGz6em6jqbxo6St7EtD3qo/&#10;NY3MhxX99iB9I8WO2YLBsrN7wP7eHr/42Z8Rh8ze4R6hHwh9IqeiDUxJIZgy9n5UNUjJqrJOpqpF&#10;Y3FOldlzcbHixctvePztE168OGG1jqNQYSpJnqXSZJ1zsleK6Nhk5beP1NKEBm6aSWjmZr3DqoN1&#10;um8wln6IrLszrMnMZy03b13n3ffu8vDjj/jwg/e5d+c2k6n2NORMH3qclVmobeMk+7b187fqPaZm&#10;lB3fPH7Gyem5MFlM4ubNm+zt7TKbtExnLU3bkEsgCtgh6Ecu3Lxxh08/+QFffPkF79wONI3Ab857&#10;3nnnJhPvKVrnKSP8W2dsOOb7M969f5chdHRDT+Ok3mGLKJb61tOtl+SYcbbuXa+TsHoMu/Ivojgp&#10;OLpRQ1cjb2MNthS8E+3nkrUQaoT+54y00honGGcMkRgitrEbw6g7sqbWEmlYmmZK086JMRFiT8wJ&#10;1zZMywxrLH3X68AAsUSpZCwFo0yTUurUHjm4TvHL2kk4snxUr3sdAydnp5ycnLFa9WLY84ZVIGli&#10;GAuHQamYIpMl2LgzdiNIZo22ZOujUUrX2KY9Rs7CerBGoYGiWUGtLeTK8dfo20hBDySqzRuwmFwM&#10;1goPvx5iWzXsTcVwVcCrZBov+t25xNEUb7fCyHVKRwG1m7lsukrrZxotrtqaROC2mk7UQarhlwJ9&#10;qTaeUtBGF1m77BiduinaF2wLpQjHuWkMQyijc8hVAqC+d9lce7Xf1ii/wBisFSiluoDxjg2YosY5&#10;ZzxymbniPQWB4UrG2po2W2wR9oS8oXRqyhtmMln0ioxEwSWLgbi4uCCTuXZ0TGNbgUS2CtdC/3Tj&#10;gdgw0iSa3Nlp6PtesmiVC7beEQbROamFWeM8TTMhDqLxnnyD96Lhj8YaeM/x8TGt+ZKvv/yW9x+8&#10;gzewOOtZhzTqtuesVF7tdpYGxKRwWFEjn4kxjMPGT84u+ebbl3z77TMuL1dyn0b2WcqF1EfZL7Wx&#10;pgjNVwUiSdqUVpumSi7kUMTwlYJxdZh3o+UcgeFyKsQ4YGxhPp9y+9ZtPv74Ad/7/gM++PBdDo/2&#10;mbZzjCpe1v3pFeJiDAylISsOkRB6dZwTmnYKudCvLnn+5Bv+zR//HJqW+XyX9brn7OKci8UlRwcH&#10;3GiOtSxUR5M2MmvaGELouXv3Nl9//RXPX73m3Xt3yLkn03L3/k329yZcrDrG2pbWrSzSk3LvnXs8&#10;/Og9Pb/QhxVdEIdL7jm/vMCwQ+ojdu6oGmLeeUJYURAoy0sLfKP7bWMANi+ZyzmZzElxLVheDlr9&#10;F8MlBZAWY2SWYutltuZY5Cv1naq5kshuMpkSYs+6XzMMa3bmO6IHEiNNKzjndkp/hV5WxrIruWSc&#10;pvI5FTVGWQ6eGq0QI+fnl1xcrsR1501hEzVWY+ON2cSmIrikgwYoij26jXEzW5CBqTzpalws1mgj&#10;TdaonqvNN1tBtUTxVZKhup8to3YVctGf0udWs4iSRRZAcGU7Yv1FjVx9r2qkR9W+6nQKOqCikJIc&#10;xKzQEZjRkVmFnH69n0HhJWNG/HbSTnQ9Cs4WkhpD6yoWr7BRSuPhE3itsBkwYkZjPHrWrZdR+YNi&#10;RgBKnuBoRMtoKHKqnZvC8944K9TASXFbCXvjOg4hMNNKeslJ5KZRaE1Rn37oWa1WHBwd0vhG2VAb&#10;gKmMZ2ErwxjhzM3XdbBGIavzswxdJEUttHoxVE3bMPRrSpLved9q0VYopznD0bVrHB9f4+snrzl5&#10;c8bN40OWqwWXy4Goc5AF3mE8VzkLnFSdtxTQEwXD2fmCF69e8+TJMy7OV4DF+UaDpoqTMyrJSsaU&#10;Rinh6qxFvypoj4uQH2qvhrCP1BFaoUAP6x7bTjg82ufWnXd4+PBDvveDh7z/3j2ODo9FJbcEUpKC&#10;uQRWsjuM0SCFQkHqREMYiHHQxi0RS/O+ZzKNTHxD153xzTff8tN/94ib925y5+YxZyevySXT9wOP&#10;vnjMrbs3+MEPPsW7hr4LEhRgcCobPJm23Lpzm5dvXnPvzi1cMcSQuPHOXe7c2+f850lmxlZ4UWnO&#10;OWdu3LjO3v4elsjubE8GhWfR/OqHM27euUcOLSkHJmgjackCDQZPjIOogabYYxuLUVmBK8en1IPt&#10;MbYBK0JjmKreJ8NtnZU0ajqd03W9jvzTyLpsp/abD7BWMMUmTLDWM/Q9QaME18iGaRrlf+rIrU2q&#10;vmECxKSqdtpcZK1EP7nZVM1q67ZQE62ky1VOOZctg62FRyNRhLFqDEvBG0MxOqWlJChayFNRq7p5&#10;zdZNGls20aep7Bb5djX248EvSNZha8ooNRFrNkXGWuzcQPL1uhUaskW6P5PALV6n3ueKhWv066ph&#10;1wylduTqYkEdUGLAZbPp0NVvW6dFYrYFlLYMGYWMHfFdY2capdQMQW6gykfLWmzWx1qrcE2iZIHN&#10;akdx3ZfbMrS1Ka06boGaDHWxpIW+NqXJAOecEo1XuElhntqcUnsUSi02G0cxRmVxpZCdlTppjdem&#10;MOkDWCwXiqfvSGHxrelg207xbfbXdud1fXYjmoQw29bLlZwvNOuokFwMRNfgU5TuVqCURMqG6XTO&#10;rVs3ef7qjMvzC25dPyKkyHK5JiOUxApZ1rOZyaQoezEXmZc7DFhrvcEAACAASURBVImnz17w5Mlz&#10;LhdrCpZGA4LQr+XJF8B6cswqySyOFJQUkRJByRJ1Y8tAb6NSJ7VxLdJ3PRhoG8+d29d57707fO/T&#10;j/jo4Qfcfec2e7t7mvnKsxpCBxRhThVLBciqXEhMWftupDCeUiQMvUzfUtG/lBLL1YJ1DsCUo+Nb&#10;zHf/PTGc0/hrfPzRfZrplBATi8sF3zz5ln/zr/+En/xHP+TmjWPCMOiIU3m/ECL37t3j5clruq5j&#10;ZzZliImdg31+8he/z68++5cYZ2i8I4YKyZbRyRkkq40FQVV8QzufsbtzBCaJiBpASRqsiTihcy05&#10;KbUyp0CxDeiA7c1Zr+a+ULBY11JiIMWOpnHjoaneUnSePd5F4tDTtI2ki4WN6VPjZjQdwVh8M2U2&#10;m2HiQJ0H672D5DCI45EJOEUj4s1BqP/VKVOlQNdHSct0cWqaXPF5SU0l0h9ZIluHq2YOYmezsBqA&#10;nNVpmUIywkioEeN4DEs1XlevEVQhEXTjmTGEr4fbGDPKPIwT13X9KwRUu2hl3TWKVgdWfy5FobMN&#10;w8BsMlGWhtODsIn4a+1lLJBiqEXKOijdWYVAKgWSAlaa5ayxY0u2GIaNeFUqOkrG1P1UDZg6o9ot&#10;vNXxJ41b2satRXtpism4kU442u0rr9qDkFRJUmQfuPJc63VW6V8QVR/npaY0VknUaYLstbr2OWeN&#10;/KI8xRR1xqwZP6vvVsQ4cHB0jcoYcVYyoj/vtW30N52lm85XgcmEcti2U5VjHpjNd0i54KyhbVtW&#10;ywtKlkay1voKWRNzZuI8R0eHzNqGy5Vow0+nE1bdCTkbimrIkDULMgJjGGsZoozVXC+WfPnFt7x4&#10;8XKT+WXoYxBnYyqeb1XwLWmtQOAZr0PUKx3SINOVcCJXXDWQUhiwDnZ2p9y9+w4PHnzAp5885KMP&#10;3+fGjWNmOxOMUfZPSjjrKdixsa0GEcZULagydm7LcxJ2Tggd6/V6HHouj1EZaSUTkuzzn/zGb7K/&#10;f0g/XPDy6RsuLkQfxprC4dEuh4ff4+mzZ/zsZ39G++MfcXi4T6/SxM5avDPszOdc29/j7OSE2b07&#10;kh2Hwn/yl36Hf/2vfs6XX73C2YZowngW5RzJSE9vswx3V2cVYsCaVuqljaWUpHGT7tti8K4lpYGC&#10;xVOSUCGdp+DHD9jmL9fUv22mdHHNEAPtZC7eMQTlf3tKzvh2Rr84k4flJ2BqZ58Z3207uJm0LWk6&#10;I/RrQtePM2Gts1CcGnl5h20nVGdKliJSrRUtDyFQmCqNUqKcooR4VwWSaki6dR3bNEDNemr9VKGK&#10;rNciNMpi8ui0RkNdqtGSDMRYo1KsGo1vOZFaxPRese2MwhZK+dTU9ep1bQyx2YR41IEUlesfkvDz&#10;ZQCFI4Rt4765b4Fy6udWwvg2M6ZCT+ifgj047JheWlMlAmocL48og4jLqQaOLdU4y3OSARIbzDep&#10;aFtd42KkE7htmzH4p5Qrn2JM/Rp1QmYsrFanxxbMp7todJZVhKkeq6LvmfLGAVsnhcycstAIc9Hr&#10;KKP0QcVr1usVTdvinUi91nm0443VE1XKFfmkei7q2bBWRbcUopKfF6vdtjNSiNTGOTC0kxnL5aWy&#10;ygKltKr1L/eVCsx3d9nbn3F2seJisWRvb46zsLjsKURq4R5dq5gSCREOvLxc8eWXjzg7XWwFAkma&#10;lquwm5GJUKlkKGG8K5FjVvJBI0w9QqhPgpQDfezwjeP69QPee/c2n3zygAcPP+TevTscXdsTDaME&#10;MYguuwxon+Bs0XWQuo0UVKVvpWjRv9JpnXEK4xYWi0tWq4Xcq3XqIDZZtQgIelbrN7STCT/84W+T&#10;4in/98k/Z72S7uMUpD5pveX+u/d49uw5v/jFL/gLP/oL7OzOWXdrduYzok7zun3jNr/8xS84uHbM&#10;dN4y9JGbN9/hb/6N3+J/+B//MZZWAuQi406tNSwXCy4XS2atHYNA60TB15ieXBwmy+xXo5Ld8ghF&#10;hC1lgcJ8MYWcAzkH6YajdoFW/LBS64RN07Qz+l50tb01SiNU/JyM9XsYe063Pme+d30U3QXGRiay&#10;GFxhgUgRtriGkFaYYWAyace0PY+QkdUOxM0hTykTg1DArJXmD1cNk8IT4hvEKzdWp8EbMZLGKpd9&#10;K+IbjWERzFj43HnMJihZOdZmWwpHoYwRWBn/v9IRJY1U5oNy52tjSy1WVUgGuzFOTiPk7ehfHIVg&#10;/gUjxegiRdim8dLkVcz4fmPUrI5JLkcMulBMi84GMAp7G4xV9r3uf3kvq4a+Wiy7MbamGlmpP2Qr&#10;PxOGKJkTEqkZNcgbnF9fKoNsgGLFScaKy9fmqS1LWbeSBOZm/G8zVrI2eW0id7lt2Rw5IRnqVkZT&#10;f975LJTUUGicMDtKyQxDIhcj0by24ddgKIbAMPTM5vu6X1WO4i2p5M3Fb/29XhwGo9LFFDkDJusz&#10;MWJIG9cS+gtC1+EnIjnsfMNkusN6vaBtPSVHsBPU7JKxzPcOOT4+5MnT17x6c857792lsZkwREIJ&#10;es7tqP4q12dZLS949M1jlouVvFve0CArW0myTwCn5IJMVav1Vn6HUghZVVJDoOTC7s4Od+/e5sHD&#10;9/j4kw94+PA+d+/cYL4zk72WUPw746zHNY7GSTerPDdtkMooVJkIsQ4Y8UKjtk5qYRa6bslyeSnq&#10;uqX2Amlgw7Z8iJAwdnf3mE52hToaIjnJgO6mqXTcNEbWN2/d4PWbE371qy/49Puf0k48Xd/rYbPs&#10;7OyTDTx79oYPPrhNyoGT8wW/+7t/hT/6w5/xxz99Il3MIcps7ZwpqbB/eMS8dUTVAjKqvxNLFiq2&#10;MkGsc+rojHSZo/WI2h8kxSaFOcrmKInXrjGORMHet+Q0pV+dM5CYz/cBP3KAnclMJjOWlytyHLBe&#10;p92juKUepA0OKlLGjW8k5Q4D2dvxMIxJ2Bgt15ha3idqq/XoSjS6HOGQrTMUa9qvVMXtrL9CIBsD&#10;m0dWjcdsOO3SGYTDkCvLZeyuVIOjRhIj3HWKYNfWWd1QOlneqryyAOW4OpxYGRwFxv4AYBx4XrHs&#10;okJcYr83v1uKdCamET6SiDNlQ0lb2G/erG3FxquzMqnoCMEtwTijUgtoPC5tx3LPlbaq5rUWZWtz&#10;UzXKhspbvzq7E8yYFUgWUsaoPKdCcRsHXNQgVgMv95DHQzo2QZmytZcVJ1XDlFMmZ4v3htFTj0ZX&#10;MOnKEa/FVUomDr1qolfoTO5tGAZKMUwnE73Gq9IVm31W92W5+veKNzpD3/f4psH5Zsz80KusTJW+&#10;76SzWxUZZ/MdGbQdIrEJWKeNV0ZgTucabty6xcFXTzi5WBEHOL5+zNMXXxODfobu5yrnsV6vefr0&#10;OYvLpQ4NiuNeqcquKZWxO9c54cKLgxADvI4r8hBFT8jD7u6Edz+5z8MH93n48Qc8fPiQ6zeuIQoc&#10;EgCFEPX9PN7UQrJTx2KwXorKoReHkUImpA5MYdLOZNCL8fqf1A5jDBTtqel7mbjVqk5+UTy7ZqPS&#10;OR7wfhd8g3GF1J1ycbHkchmYJPDejY2gdWjRzeu3ePr0CZ999it+8P3vMZQB5WvQtg1D33N+9owP&#10;3rtNiYVuecbxjQ/5u3/7r/P5l/8zJ12DiWk8U8+fP+ff/smfcP/WIU3TcnTtOta2Ooa1jM9JAgoV&#10;Ncx6AmvQVQLeaOqdUyAbJwXWmqqPyfcmXLVWps+UyUDfLeiHHpcZU8tMop3MGLop/XrFzt5UUGg1&#10;6Ao4sgFAxPjNplPWvmF5ucZgaPWw1LNXkMLDGMjX8LJsbqjipUVT+1G/HXFYzhomjSMaMH5CDfKs&#10;ra3F+t450zaeycRLUSpLrYAih7lpGyZNK9/Tw1lZCXWDS0Eok1V2WOADWzPiEZaoTqwyb2w2mlHJ&#10;epu3DFB1PNtwmuiJq2aKgZDEwIvoorJ5clHGRNbCkNGDyoixlqyMIqfRfFGfp8uyzQiSXoEyGtBq&#10;qKouTk7VyInznzSN6IkUMXDGoCJWm1R53B4YnIMYyrhW2ov2a8aSaviMJifO0rpWC3sbR1+j/EIh&#10;DFWATDOr2mCnQYVMXNLfzQVTpNEmxUjfrUkxyAASarIoI+Imk6ly2hMb9yILdjWg0Mh+6+91Lzqr&#10;Y/2Ggel0pjBIPYECH1knAUWIgcnEj9DcbDZnvV7SxEhpIoVmzABjzhwfX+fmjWucXDwlDgPXrx/R&#10;tt+y7oX3ntJmZsRyteb58xcsFtXAK+w26i8VjYhlr4cQCaGTonWCXAKUxO7ujFvv3+b9++/w8Scf&#10;8v7773D3nZsc7O/S6OSrFHtKMjpT1479HYVCKkGZQkWbqgLnpxcsFjJi8vWrNzx78oIQE03bMJ02&#10;7O7ucOPmdW7dvMXR0ZHUU4aAM57GT+lNGGE0QQus8vELZBHRy1mytaQjJk9eveDFizOimZNLj3OG&#10;pnFMJhPhxWuX7q2bN3ny7CXfPn7C/ffu0Q292D4N6vu+Z9V1eNPQeDh59ZLv/eQ3+et/5d/yv/3T&#10;n1K8NNpZ71mtZG7A4eEhXdcTwgDOYpIMQnGuGeWcnY5hrH0Usjela9pL1m4gJ3IasNYj3AiPGf9X&#10;N6PBGI/1jnZ2gGsb0jBQOesmC+uk0DCbH3F5+YowLGgmu5qeW/WaWzTIUjg7O+Xs9CVTL5tpsVhy&#10;6BphfVQjUKRRV4JHKZ46LQBGHQ4sg0JE/dC0jFF9MiLWdLi/y/7uDlLzdQrpiJynFDKFG2+tofWN&#10;VtvjGNVVlyfCUm5UvUuqzlfnN2aEPTD0vaaqyNiznEXMyhiNJMVr167dnIXVIxo6ZaMaqY7EGEMq&#10;SC+CcfXYS0NLkZZsSAwhMESZljRK61JrKwJZaPavNSdlryh0UWrF3Ci+WQSHF7gjj/roBreJnPV6&#10;FdkTxq4zDINQMJ130pSGPL+i0d/GyGu2VhSEMpZSNp2Z24Zw9JT6dc41Y6mFXRFRMwo3XTGm2sFa&#10;nZ7Ad5s9DjXT9DSNk87eIjK6thi69Yr1esne4fFo5FMU7vp8vjM6HylgQkl1ytZVeGbbadZ/cVZm&#10;kk61uCpnqUJJciMV3zZWPrc0uiuLDHYPoSfEgSZNMNYrpVX6HZrpnKNrhxyfX/Luuzc4PblgPptw&#10;vlhssWtk9umLly9ZLhcU3bu1ZiNNU0p7zJuvozZOtW3DtYNd7r3zLp988gEfP/yA+/fvcnz9kMlk&#10;gjESKacYNauUuhxmU7vKqiLa6OznXDIX55e8evWGr77+hn694uBgj+VyxRdffs3pyRLvPZNpK++f&#10;Iu3Es3+4z8OPH/DJJw9pvSelNcZAO50QQ2QIkRICxggfX5xpEQgLqTXaIsy9J09f8ubkkvnhhNRH&#10;nLOEIENaZLaAOOhYCjdu3ODlq+dMpw23b9+k7wM0hul8zotXF5ycndK2LcfNTRbnC3b29vl7/+Af&#10;8ctfPeXf//IZppH9uVp2XFyuOTq+rUNkKoMoU0qDc6J3FFMgl4jFIzVQSzEeb2e4XDaRvKTz0kQj&#10;wtaBgr0aTY74MWCnNNbg3ZScoV+fYbO0Cedk8M0U387ouhXNZIoRPYExJslq7N+8ecOjrz4n9Cve&#10;VXnPk9NTFssVu3s7I3y0jcULRpswRQ5GiJLGNd6PcHGNkwyMkWtj3Tib0hi3hdeqUam/o1FtweD9&#10;hBpiSrfeVuSl82ld0QhYaXwibmmYzbOmykLbrDrzVo1iHWQs9K9BRbsgahoWteVcDIkMbXZZqG2V&#10;LSRRokSj9RoxtWHGk11t/JBGqjEcNuCvZBI6RcmaKzi2fA/t9kTfx+t11yyAjZG3EuUZ48a1qJQy&#10;cRzSjFK2VAVrs0q12wJlVWbERvJ2LPqxneGgz68mdpvgoa7zdhhtQLjyoLDNloNRQKDG/7UAOt6f&#10;gdgH1qs1e4cb4xxj0ExhQz2t2eRYYP0O6GY72BGYTNbSNw1rnXXrvBuvp57B7UHyGyhDnPxkMqVb&#10;r0RXpzFUDqbAj5Ybd26x6DqObx4T1h2He3Nev1nSBZ3D2gVevRCxLaNwlOjUBDJSA4tBhv9kHVYh&#10;7f0HvPf+uzz48D3ef+8Od+7eYn9vhvPi1K0V2YJRPM6qnpURpp3VPaHKE3Rdx6vLS549e8433zzj&#10;xYvXvHjxgsPDfT755AGPv3nO42+f0XUDjRcNmhhFdiHFTNdnVqsznj37Qx4/fsLv/KXf4OBgh5jB&#10;FqdOMrFaLJhMJ9jZjuLZUjuyjVxnGgLFJp68OGHdJ+Y1yyuFbGRdQohMJy24ojr2hcPDQ54+fYa1&#10;lsOjI0op7O7ssbj8FcY4kYFeXjKb7XDy+jXvffAR//C//ns8/+//J15dFiatYPqfffYFf+U//m2p&#10;YzrDfL6r3cBa4C7KUiLRr054dXLGZHrA3v41fDvFW/DCjw+g3WFJ6TmhdDJ5pIAxNarXQ64HxSDd&#10;ddYZYhoIwzlNyVgTScB8vs/FWUcIa5pmTxkXRudCwmK54MnTb1kuVzhTOD+/4NrhETtDoOt7JpMW&#10;39Ruw3rQFIZRNoat4i4aUTVeosuUshYc0E5e7QatoV0N48VEjMdIYCcx/FVwzNQutDpablwFs1Ws&#10;UQhjE5iCceMBFKlYxxaPg8ZVrRHDlPlVrJnaKq8wTRb9HZNF3nbodfJOlmJTPwT6IQIDZdJKUcZA&#10;M1G1QgK21MYe5YCrobDjPVc7YsfrqobReP2q1DXaFB2L1dVQo+WqMy8iNFe0iFQjyooDFbaKuyDt&#10;2ggttyYxVQzL+oqBlxFaqamJXGYZMx4xInY0uHaMFAw4S6JQjLbsZ6NZklB6Qa+3yBAXa4W5kLTT&#10;1FqPs406FOHG5yz66RhLQYIPW9DPKePeFWOrEfN26gBSLzAeg5U+kVIIIeLbiT4AXVP9umofZWVv&#10;yLtb2nZK6DtSGCht0nsCif4ce/uH3Li+BjyH+zscHsxpvaHroQ+B129OODs7I6asUEAi6BCQkCKN&#10;88ymE24cH3D77k3ef+8dPnj/HnfvXOfwcIfJxKtYmtEGI69yJPaKc0I7bI13tN5hTGK5WPHq9SnP&#10;n7/km2+e8u3TZ5ydnNP3wi46Pt7h408+5MWLlzz6+gkxiEFPcSXzDYrotrvGjZmBw/Poi8dM25bf&#10;/cu/jcEQ8qCNVxoEIgVvjMApYejZmR0gYwAnxHjJm/MFpVjh/JvagS/nJmVIqaNtG3zjsEV05nd2&#10;9nny5AUFw9HBHrPpDHLi9NUFDz5+j+cvntN4T5c9r5495Ye//Zv8wd/+mv/lf/0npCJqA5/9/Fe8&#10;OTnn5vGOnJviZZyqK8Qsw2wMDnLPT//Nv+RkbXnwySfktGJnfshsvo8vY0pYkYGA9S1DXzD0o5es&#10;GXI1UJUOWHSBJpMpYVgRYicPGeFxNu2UoQ/4mlYaTWNL5uWrF5ydn2CcJcTAcr3iYH+P3d05KQWG&#10;vqNpdtVSb7BlmdFaNkbZCPOHUgtvWhjS3zM1VTZmLPpa3Wgja8VWap1Ol9pyAmAoWgy19R5GdU07&#10;HtwqObtdaCxmS8pQ7YxRga76uzIUY2M0t+Wea5RX9aVzKTTGMN0RvLgONIkhEobIarnGGEu2MAyB&#10;tnH4thXHl2szl1Fq6DYUoDhxqdlWhWEYnY3UEMy4F2ypErvVCIEKs1TFXYyxxIzUYZJGyZrx1J6A&#10;TYZXo26JVq1147OGGhVrEXwr2xjhGCmwiIgYjEZfJJ+zQjVOO5grU8Rt1EN1LVOs7BBlnCh/3W6t&#10;obVWa0CoFk4zrhdF17HCNDWI2IZnilARigYJcr+VISRR5BA6dswuY1HWaPRbSQbK0NJV0aDH07RT&#10;YuhJZcBrja0Uo12gjhu37uDaCezMObi2By7w5s0pZ5dr3rx5RRgCMRbW3QrnLNbBwcEeN46v8e47&#10;t7l//za3bh1x7Xif/f1ddnZmeG/HIS++1iucGfeMqfBiEcaYdeIELi9WPHv+mq8fPebLL77m+bPX&#10;rNYdJYukc9tK5u285aMH77NarXjy5Bl9Nwhk6xzGVQci11AZshnGqWlfffmYd9+9x/e/9zFdv2II&#10;A2BoZ1NE00my7dW6ox+iwMXG4r1ldbHm+fPX4FpCFIE45yzGWWI25CjBZ4iJtm2YtELl9M6xM5vz&#10;7TdPKHfvcnC4y7XjG/yH//Bn/OAvfJ+jw2u8efOGmzducH5xTjNt+f2/+3d48e1j/sn/8wva6YSn&#10;Xz/h53/2Bbf+098ixR7vLN616sBaUgyU2HH64gk//bc/4zRMOb51h7IeuHz5NYd3HuALwssU5opB&#10;yPSiGd2t33Dt6PYYoW3tUAzKJzaWFHuG/hKTM6EPmOkU51tyMUxmu6yXp9IGrgM+jDFcXF7w+vUL&#10;KsXDGJlK1PU9O/M5k8lkbHm2FTzWA51y0Ugjjd2L2VicGsPKTqla1UKCVGgjZ5w6Guvc2MA0nskt&#10;nXhBKYSeGPv+SoSIQjbp/6PrzX4ty/I7r89aa09nulPcmCMyI6easga72na5TFMu3IOZWvBoaEA0&#10;Eg8IJPhPeEBqJHhASAgJ1DwAktu0ylVtY7tcrjGz0pmVmZGRmTHciDvfe6Y9rYGH31r73KgWoUpV&#10;Dnc45+y9f+v3+/6+g5ORVT6eDiB6gguNThu9ecwT6hVhEYEZ1FAbN3S7WBwS/eWlz19tsGTSgeCj&#10;DL5kMp4QfGDVSj4lKKpqRKgk09UHH93+IgziIv6fimbs0tOBHElCQ0OYXBm58n6krvnhXwmParPY&#10;stFWApAgkxDofcQOQzLc2sAWRCvn9Bl473BeY7yPExlDUyvXTDpqY8xgqqWi6Zd3nr6VZCqtNCam&#10;rCg81nog59f/WCfeQQkegsggMQbnA3XTCIwWnSpDgCyXXVb6PKS4pwkiXcbNdZQfe4W/n/YmQSC9&#10;oshlIRniex4agLQsDORRoSmiP0OKOsyynL5r8DZAtFweaI1ZJl48yoCC1954wIcPn/L9P/0ZdQNB&#10;9WgVGI9Kbty8zfX9Pfau7XHnzj53bu2wszOjyAxVWVCUBXmekenIFAuKsigp8kz0BUpsf30AZwMh&#10;WHrrWCzmPH38lE8++ZRHnx3w4vCM1VK8qrSBTIu7JCEmlGnF/VduM5lNefLZ5yyXjYTxxAlODgFD&#10;NSrJjKhMu65niG/xsFys+eCDj/jCW68zm064nEvAuNYZvZUMiD76zmsFRSHWLFp7Xjx9ztHxnN5r&#10;IV2MKnHzRN5zujZ97+g6R1/KtNP1PUVeUBVjnjx5htJ3eO21B3z66CkfffSIb3zjKzhrmS8umW1t&#10;cXJ8wq07t/mj/+Qfc3nxP/BX7z+jMIof/uUP+dbvfJ2y0HEHsHk+M+2xrqVZnLLuOj787JDxz97j&#10;/rWKm3vbUJ2QaTVYVA03mveOvCjpu3Nsu6YYl8ODLQ/YpgBpDRdnJ8wvnrG7vYc2BQTJPUQJ5bIo&#10;Cvq2oRoXqSnn8vyMvm3EAMw7eSEh0HcdajxhNBrFjbUFYwZ7Xx8FDiEEccXjSvGJRTwp6pLkV96X&#10;omnXA4NAq+RqJ6/T2igkiAZAYm8TBAfXhr4TAUdATJZ0PBj7vqcsZdopy+T5ItzwoijJiwIJWyko&#10;S6E+FbmMs866aH4lnbyETAeS3UDKsZRuP3b+CTYiwSnyV5oItNJ4FYbGWht5YNSVQpMMyJz3Efe3&#10;BG9xXiCJ4COdLKQrroZOUg3dJKT0RXHPhASYexhCVaTIO7y15LlhXJWyqLMCMzgbqWDp7oqGaDq+&#10;/xT/SOq0lWI4ZhKCcaWQhpD42VEToYnXQN6HMQwsERcPywSMJbGZeNGnvzZpSZkxBBxt02CdJcvN&#10;sD+RaxO5/On1BAjDT0+DRWJibQ5tnewz4j7DxCK/XDZY6yJVj+FnoDXOBypjIqTSS45o/EC0EedW&#10;7y3ONaSPKsvyqLuQZbNzlul0wne/+3v86v3PWSwbqklJURbs7WyxvTWjGhVUVclsNmY8NpRlTp4V&#10;FCaT5b/SWOcJiK+8tb2EdOe5UBS1tC7res3Z6Tk//vE7vPOLX3F+tma+rJPUIjYTIu23WELTobU4&#10;p7Ztx71XbnP44ojnz07p2mhfjccRUN6RlTl5mZEbw2hUUtdNDO8Qvj8ELi4uODo+4Y3XX2VrMsGV&#10;ci8uVjXz+Zy2FTHmeFQSXEdnW8pc8enHn9B1Mh1//vkz7r5yl8lYdpHeu8j7J95f0tH7oCirjKZv&#10;KPKSSk148vQJd+/c4+233+bHP/k5+9e3uXP3Ds8PnjI/P2dnZ5ejw0NeuXePf/yf/Qcc/bf/I58/&#10;n/OrDx/y7i/f5Vu/85vS1AY/UKu999i25vzsEJ1ljIqKTz95xP70ixxfrMgml+Inr6JcVkeLW4+j&#10;yEf0WUlTX1JUM6wyaGIh1VEMpMC5jvn5EYvzI3YmE0w1Ell6dJUM3pFnI5aLM6FFUoiZ//wSFaXP&#10;ucnITKSO9S0ueLKioMgzKUhRORmG7lW6XoKLj5WK6jsZz7quI88L0B6UOOH11kpCT9OQ5bn4qgQp&#10;NFVRyINRFigHwcqoqeJSyMaUK2VM9NTJUYiP9ng83sA1kf4kHFYJE6ib9qUu3LkYQqxEVZhleQxj&#10;6CkqSciqqlLoZbGYV1VFURakzjiL46lc5BR8HKmPwZFETz4GWyfIQEfKoCw2Nbm6MuFEs66EeYvX&#10;uPgCee/RCfaIlshyaAg0k6CREARa8QkjT2UnHuySgSn+QbKkjfqCeE2T9lSxcfj0TqwlAmCdj2pb&#10;hoNNwUZkdwWvVzE+zxjEKCyEKKwLON9FrD6K7VTYFGMvEI2oC+NEGO2mQ2Rg9V2P7TuKYhy9bBI3&#10;/+rBGP8/JnBdPYQShVKmkRAPk/Qd8oXGZJGm2JPn2XBAxLcHcUJNjLIQ4clMZ6Dh7OKIzz4/YrFc&#10;A4HxeMS1a7vcvXuX3e09Och1Rtc13Lt7iz/8N/8un332jKKqUIhfjIoXr6oKqqqSgyh6VTnvo5pV&#10;fr/rekxm0JlAMX3XcXpyzovnhzw7eIEyinu37/ClL36REXnLoQAAIABJREFUcTXl/Q8+4smzQy4u&#10;1nivaTobp7pACHKwZVlJ07bY3hKc48MPPubw4IKyLClHBaNxRVlmEOG4Is+iB4xFG81kPI5dvcNa&#10;RdtKnJ/re8osx5RCta3rmtXykraz6Cyjt4a6XTMbj1ksVjz89HPaxjLenmK7NZ9/+pg7d26yNZuB&#10;CoOJn3egHWAUnVsydRVVVeBdy6gsCKHks88+5c7tV7h79zbf+9M/4+///X+Du3fuc/D0KWdnZ+zu&#10;7vD4yWMevPoq/9V/+Z/y3/33/yufPD3hz/7lX/L1r79NkeXYrkWXlUD0zrJeHDM/P8eYgvu3r3F+&#10;9oLD42d89atfYzKqEIumiEnjotgliM9zWWxRL0/o+yWhnMWoOPFGSIP5/PKEy8sz2lVDX68otnYl&#10;G9Y2BC+whdEjUIGuW1NUJWfnZ6xXS/I4dmZGlIc9ko2YFZk42ZmMtl2TWsgQVacq2hTIKE8s8CnU&#10;W9SU1juCleIumZXi7JflErc2UCKVmL5qY1BGfkeCAEKcCIIHiyw9tdbRbmCDvwuzRNN1Ao8obSjK&#10;9N7l4bWDf0Y2fH0eFMkUyVmDI1C3Hb31eGtZNxKm4pxkzFaVcHJFfCTvx3kfDbHKQe1ZVcJm0jqp&#10;auNEkMRBigE2IzDYL5BFB8yEfUes2jsfA8nFSkK8zcOw0/CxAPkQklMAXrtoa6Cwy3owbFJZBjHa&#10;EbVxs0zXLcE10nAGem/JrKMQ02/0S0WUoeglrN8Hj+sdng4FEZoLcUKVYi0PpYMQJwkztN0oZCIy&#10;mUJloh5NCk/51Zq2aVjOLxiNygFikCKtEzAoxUrJ4SmvL+o35IHbvAclOQMqTUyx2huToxGlIzGa&#10;Lt1zkhDVkyyrg+vxRpbt6/UJv/j5L/mr//c9Dg5ORFavDWVVsL+/zSsP7vLVr73F6/dv0nUtKhsR&#10;UNy7d5PDF8dok4lmxjqyIiPLC3rrWLc1O+WEvd0t+qYBYzC5pm8btNJUoxHGZKzXa56/OOL4+Jj5&#10;fMV63XB2tqDpOs6OLvjmN7/Kd777d/jWt7/G0yfH/Mmf/Evefe8hzot/vFKCd2tt6LqWer2WeNBM&#10;c3AqNuFt15G1GW3b4t2U2XQi16XtybWR8OtoI15Fjr2zBtsHVqsFXV8TdAa9TMx968EZXIjmR1rR&#10;OYfG8+TZEz789AgfMppVQ57J0v3p42fcvHmTveu7eKTOWOsHtpNSYLue6WzCqCzArymKgvFoxsHz&#10;Z9y8cRPnPf/8j7/Hb//WN/nil95kvbqkaRoCis8fP+P1N7/If/Gf/0f8z//L/877v3yHn//sHX73&#10;d38b6yzaOzKTizmkbzDBMJlt8+VvfoE7+zNCVnHvlQdMjCaztoGsRDaPMparoHDeUpQFdV3Q9yvK&#10;YkIIWeya5Mat1wsOj56zWK+xTcO6WbKFQqkcTx0tiSvQjiwradsWrdecnx5j+44yM1jkCPQhUJYj&#10;drZ3yU2Bt+JA13YdKo6fw7ge3QbTkisVKxnBpet2KWyYCFGExJ/WL5WI4GUisdYLhhmCWEB4KVo+&#10;PZOJxeHcUEx1ar8gdrqQGBfpj/ebsSrh6CHEIUMJI0hpTVlVxPoWl+iyQNMmvZdKfFzQdJ2l7zrW&#10;6zXGZCwXZww7gLiw9N6TF5rpVPYbZVUO6TdJdLJRj4YoZ4802sSuielcKjqGZh5CmbjzjsFh9IrD&#10;Y/Apa9ajMyP02qaL04aJwjMXX6fQbUM8aFLrkMD2DVQlgKJBk2iOAx6fCj1xEkjwipWu0EPkMSc6&#10;ZWqpEXgqGHF2Dy8fHDoaaoUg91u4UoNt30uKmJcDIc+zXz93rrwudcWOQ35xsr8VBCypikUVHfX6&#10;co9lRpqD9H0JglOil/AhCJTY1lTjwPn5Of/HP/tj3n33E3a39/nKV77IaJzTNDWL+ZqDZ4c8fXLK&#10;558e8a/93pt89SuvAWO6tmV3dwdlIAQrCk8XYwF7YXDkuWE2GUP0Rem94/z4jHVd0/dyM5+fnTO/&#10;XPH08RGdbdi9Jg3faDJma2sGOH753vsUVcG9+7d5+2tv8OD1V/in//R/4m/ff0g2nco9qgxt21LX&#10;66GJGkcI9/y8lc/MQ1u3nNQty8slt/UtirLAOUehNVuTAkKg7Tq6LrKslKiJl+u11IEgtaGN1txE&#10;2C3PDUYXGOX4+U/e5fSkZzRV9J3HWUNeZIxGE54dPOfs4oKbt26KiVu7iJ76UuSDF9sDPxkzrnJ6&#10;11CVFaPRhIMXz7l58yajUcXPfvpzPv/sM976whvMtkbQd+jc8Pmzp7zyhdf5r/+bf8L//cf/gtOT&#10;Q9b1kqIwlD7H6xyVFcyu3We2/YSv3rjB1771+4wyaK3HKE+/eEHWrC8Zbe8TvML5NpLqDYEWaz2j&#10;8Rber8G1KJ3hAjjb0fcNp6eHXM7P6G1Pa2XsCVZeoDKZLPMihliOZnTzjpPj59SLC3JjRCbtJO5L&#10;KcXe3jXyohrwz14beucIbQOIT0eWSSfsvI8ya3lgvPd4pWg7CUvOTGKobApF6h433OEwPMghPjSB&#10;MFgniChJ/LGlw5CLl1ztNqwILVzisJHeD4/0UFPUkKyDD7gQOdAhoHz83ivFISDmTy76noOoCpWW&#10;G7GqCqpRhU4sGQT3994zny9o2w6tS5aLJefn55GpUIgYSyuBMFTcG+Q5ZVVEpoIRaGrA+6W6Db2n&#10;0sK3j/478mKH8kyaDP2VoplnySzJs17XVz6bTfG7aq0wUAwVw/TgncPFRmTQaqRrqNIEmq5JzML1&#10;duiMXzoQ4nVzMcBarITlWnmX/OvlXglBxDkJVgLi+xDHSQhDsHfAsUGqfg2qCQzLg6uCKVH9SqMT&#10;InwlxVsUoIN+Aob7QH6FqF+Dh8LkPH78Gf/X//mnHB/WfPM3vs6tu1tMJwJnyD2Zc3624J1ffMRH&#10;Hz2jq2synfGVr0+jFw8xJ0AWyG3bghHLb5m0NYvFmsPlCcfHpyyWS7Isp+s8n3z2mNWypixEULRY&#10;rlBKc3yyZLXq2N/f4bUHt9ja2iLLFb/64GN297axruP6tVv85jfe5uOHjxmPp4AjiTaVUtSNxttA&#10;lsUJlRCbikhPdo71as3lxQWv3L/FtZ0pVSmMIJMZetuTZ5c4t5CJKwTml5fYXupOluV07QIXalyw&#10;jLJtMlMwGRecHT3hb/76FwRj6GwbcfBs8ImfjKes6ppHjz7n2rU9xuMK13cDA0eCV6zAexOJc/Su&#10;oSwLppMZR8fH7O/t87vf/j1Oz0548vQZWa6oqpLpbMqNG9dRRnHj+g3+w//4n2B7Sw7Ul2dor6lm&#10;OVppsvEN7r7+ZfT0BqDpuxpQ2H7J8uwJ2WpxDibHekPfzrF9y7icsbU7gRAw+TZd29M3S/JxjiKj&#10;q2tOzg9ZzE+xfUPfW9ousFg2+L4hjJxkvdoOFUdznVU4DMfHR2hkJOqdKGSV0hRlyXgyJsQFku0t&#10;bdthspymaaOLnJKbMUgHLBGBSb0YCIbIHulRxGBjXmYmvNxwRRGYi3iyUsODmfIvrXP0vTz4RZHH&#10;Q8ZFLrAheXgkGEcwXBc7vwBoYT7Eh9t5FylXCnxctuHF1sAzJFwJfTt1yULRGnj6QWPICHRDkdfa&#10;0PUBrTK2traYbUGeyc+yvSU1sWKoJBm33jm8XRKClzzRzFDkuUQuxvdaFMVgx6CMjti7Ep572BRQ&#10;lWpZLNBDEHuQTlo7wWq7ro3imnAlW1R2C4EkeIrXSyuBYKIATMziXo6ABCLbKP276DsU/LArEGpf&#10;PLhiwTTG0OGGLj2Fl6ff27Yt2mWxoxfsO02QKFGBNq0sNbU2UdH96yy0l+8zor9OCqk2mRhp6Qhz&#10;JQuKdHhmxlB3DQGhPsrP3rCbXPDkecHB0yP+t3/2J9je89WvvcpolONaxzqssV2BQuNDw7jM+c6/&#10;/k12rs342Y8/5k//9F32bt3k1s1bHL84wVpP29YCNQZD3XQsV0tc33Jtb5tnz55zfHzOxcWS7e0d&#10;bL/g/GJO6wP7t+6wuzWhKg06M2zPZjR1zYuDQ87PFvzZn/81d+/f4vf/7u+yvDjjk48f8oW336Kp&#10;F5SlQQXZpXVtQ123AGxtTZlt7XP4/ISLi3PyPKPrOsqqoOstWZ5RjiQ4fDIqyZWnzGE8ySlKmd7y&#10;fIpWmvVqTVHljKuS+fmF+FgZRa41bdNzdHpKXo24ththT2155yc/5figxpUVoVME5dCZguBp1p68&#10;KJiMJ/R9x/HhMSYzTKcziqqA4GiaTpSxuo+2y47xaBTvGcW4GrNcrGjqmtt3bjLbui/WGX2H6zvW&#10;qzVZluF62N3dpSxyPIZqsk3TNiizYDSqCHrK7v0vYr0CeuziEFONBGb0gezF4RHjdUfvAm23xAQw&#10;+oyt5ZTpZMbetQJ0QdOcYrIKU2yTFwXOWrq+F08PZ+mdZ1U3+K4TNasGr3JwHSGGihRlNXQkidoY&#10;ZPvE9s4OpqzkYXOWs7Mz+q4lyzIa7yXzMpPQZIeIEaRwS3FxRLw2QNtFAY0WytPA0oiDfsDJs66k&#10;2/JWONjOB4KVauWcHex/g5cUmbbtxDskbvSMlgLknSxhE33ZmNTVxsixIIeL8z6q8jxFUVEW8qAr&#10;BV6lJaYUNhWLTYIE5MYQ0CJ5X2WZSJqN1uCVWBQryfpUStF5izGbZCiZeDRVnl+ZSnw8BALrpmVd&#10;N6RA9K7rqKpK5OjIkng8HlOWRczZ3HRcyd0xvvGh6CqlIp3SY4w8FF3XY3uxghCZXYRh1MbPSIUg&#10;Ae5xZ2GtpCGlkpk6/l9XzYp1Vfy8BmguhZywoQtHWmGIHiYhuGEhHhC2lQ6BPFPDFOjT4aE0fedo&#10;1g2j8YTk2wTxZw7r03i3J0jMe2wvuQko6dSjDhh/xVpYxQEqy3NUHcVWWSQhIOwZay2ZMtTrS/74&#10;n/8Zzhpef/2+LMotGNNhnaQQyQFmWViHUYYvvHUHFTR/86P3+Is/f5d/9x/t0LVr+tYJ3XXtqeuO&#10;p88POXh2yP07u+zv7vDi8JSmbrlx8xanJ+eAY2d3wvPDOetlzYtnz3hx8JxXHrzCbFpRVYZXX7mP&#10;B27fvUuWGT741ce89cartDWcHJ0wHZV87atv8cbr9/ns2RHW29ggBFaxyBVlztOnL/jt3/4GH374&#10;iBBkCutdT2VyCnKu7+5y/doebbNitlVhMkWRZ+KcW+b44Njf26cochaLFUF5iiKjD4HnLxY8eXrI&#10;7bs3uXcnsF6c8vHpmh/82TusWoPKPd5qvA7o0KONJiPDtR2hE7huMp1Sr9ecHp+QFRnT6YSqLLF9&#10;T+9D4i/SW8fIjcjznJFSjMcVbVPz8OFD7t2/y507t9ne3WFUCdw0n19Sr+c4XzOZjCmrKVU1pioq&#10;+r6TxqyAoCqUspjgxOHy+XM8nq5ZkK2blmAWsjzoekpjsL7j5PSM9eUFlTaM9l+lU4a+a8jyCVlZ&#10;UY0muNNjrI3Sc0Q80a5rip0e73p0NqO3K2GSdB3r5eXAt1bDX4Ihj8ZToiSI1WpF23bkkeesvIQE&#10;qNhtpek3ICZJPnq/xGEfY+RRx9pIwUuLr3AFwxcxgzJCu3Qe2t4TOj/wfIU9kKE09LZgtW6i2EKL&#10;MVFmNsEowbNqJJmmKKv4ABtcZ2maVvBooyPmqAnWs2xXhCCjqCkFl+3QRNt20PIalIqFIoCOEIPQ&#10;+rIhIi0QBkWhDw4dfWWc93HEVZuO1wIuZpQqhcoURhmyUrBlg0woVSUTSdf1EDx103F+fgkgnOTo&#10;HKqTIEWJUCnLcpkETEaqf8MOAAYVc5ZllEUe/bujZ4/3uM5ie1mcZpnBd26gGW7oiP9qx5zgFHHI&#10;ZOiu5fRQoPwA0QmrZaM+jR5tNF2H1jlaC59fvJBk8lRaFK3EQ6CuG6azrVjcw3D4eBjgHzmIBFrs&#10;uj7aCAdCvA9gg3apeDCpeHBqY2RxHHUAqfgRu/3ger73//yAo5Mld+7cpG1aTKZwWGlcgo5+VKKl&#10;8D7Q9C3di543XruNtT3vv/chb755h7t3rknX2TacnNU8evQZq3WL6+Hmres0TU3fOXZ3d+iaNc8P&#10;Dtjd3ebunVu8eH7Bz37yi2gZ/BZN0+N6xeH5gnff+XN88PzDf/htptMRP/yLn1MUBV988xUeP3rK&#10;eFzx5iuv8PaX3uLF8TnrpdCFrbWyLwtzprMpzw/P0UZz//5tHn3ylGosFOu+s4zKnMmsZDormEwM&#10;00lFXkhGL2iKTAwF796+hVbI6/OOtu05eH7M08cnWO+4cesaF+fnnJ0+5+MPH/GrT04JaoxuW7TO&#10;8F6szCUAPQovM4PrPZk2TKZTRpVlvlxyfn7JdDxiazbFBkfdNLTR3LDrHePxSFCEEJhNSvIi5+Tk&#10;jLquuX37Fn5ni+lkzLX965ydn7CqV0ymE8oiA2/x3pAXBZ11mExEqy542akoRRY6Vusl69WCTOHw&#10;fU9R5qCjcZQRaMQ6y8XlMaOdfXIzZd1cSmZgscN0shVDtL3I5gO0bc9qtWJKj+978tzTukBv15yd&#10;HnJ+dkiIN51AKvJgjUYjilz45F3XMl8t5cPzKVxCC0sGK/a+Sp4ISZSXDzuLxVAWoiHK+lVc9Glx&#10;ZXTi9aCUEb8KI/7XIRDhAItTjqqM8uQB7vFSTLWm73uqPGc0HkXPiBhIHHnfQwE0RvYcWeTfoyij&#10;eASg6xxNLdYEeZ5RlAVaKzFH6qPpW57jeyuxc87Fzb6IelL60Wg0il2yGbIxtZauw6iURes3SU6e&#10;yLaRwGsbLITEdQ8DeJ0WXsYY8nw0qHOT2544+4lRk+9cDIsI+OjVDUSudBXHZsPu3o50T3FyKIqK&#10;fFTEdB7RLgTvsXmP7QtUbyl9oKfnKqo+GKLFMS6JgFTK2IVhOT7sY6IaOmH0QpPMXoaNtEAvOjOy&#10;h0m/1WxskFMQiAoqCqQ2ux+igCt9XzpQvHe0TQ0BbGfpOks1lfvnJQ+ezWpDPo90LYfTmeiv78my&#10;wA/+5V/y058+4tr1XZnoTA4uLuDj6026ELmmEuwcguf87Iy33nyVi8tLfvw377H/b32HslScPjnn&#10;0aMj5vM11nom45LZdESzbhiPKpyFzz5/xqJuaHpAPeP23Ws8O3jBa6/d57t/8Js0dc32dAvnAn/x&#10;l39N21hGZUXf1bz55gMOD09xvqXvHUcvjvnCgwfcubGDa2r6DvrOxwM/oGNBXczX/ORnv+S3/s7X&#10;efLkKVobTFZiHQTt2b+xxb1XrrG3M8MoxWKxxjpZch++OOH+vdsUecaTp0/oO3GefPLsgCdPTzCq&#10;IK/kHnn/Vx9xenTOu+88omkDRSn0Te8UmEDaH8qtJFN9UAoXLFqJMd50OqXve1arNU3TsL29TREn&#10;MdtaVv0C19poo+0pjLDxJhOhfD558ixalCsmkxHXr13n4vKMs9NzQtDs7u6hlENhybNquMd0yPC0&#10;dLYVKKsa0/c9GUFshlUwgp97H0MHDKjAxcUJ27tHjLZfYbV2NM2CabFNNZowm21xcXECQcKROx9Y&#10;Lpdc961AFMGTFRXnpwfML45Rvic4G58z6aI0UOS5CJ60ZjlfYLtuUPD5ENWtsRAor4VeF8QQK89y&#10;gk4lIGAMZEZHGlai5wmvt+vlQUldoYkS8aBB5QZrEeOsKDGPgzTxZBhcMeVnE/Hp1FltOkqtYlFQ&#10;Cm+UYNk+7QVSgQlUVYn3BcZo4ZAbg9ZWaFFAVuSYLKOuJRxaK0NR5ORZTt9bVqsVq9WKopAEqKZp&#10;aJqG0WiEyYXCmWUGYzJ610U8WkVb0ivGYmpTaLS4qw3FxVr7kpI0FdAsE6ZPFpfHLnaxGoaDIMsy&#10;8lzYHcvlirquuXX7htg2p1qGloM2FVStyYqSrCgpvKMcjbCdG1LAEo8eNt38ZtF9dXW9ORBSsUQp&#10;VIRc0n+7GiAhhV0OwN510kWHmA5FwPXRgkAJYybLMomuGxajm3qd/njv6dsWRaBuWrpW9iNJPf3/&#10;90caoMRA2sQZeucpi4J33v2Y7/2Ln7J/Y08anNiMyI5BfHQSbOVSnnEgxm7K4922K95++y1+/Dfv&#10;8+jhU3b3trm8+ID5fIlzjvnFgtu3XmE2G7FeNTjnOTw65PjkgqAUmfHU3Zrb4z3u3r3DwcExP/j+&#10;j6jKgt3tKUWhuX//JlorfvzXH/H4s2d89+/9DkVRcnbesLszZnGxYrla8+Uvvc7WpOLgaCVCRS02&#10;v9Z6mqZjtjXj0cPHvPXGq/zBH3yXH3z/L8iNYW9rwmtv3OZ3fufrvHr/Bl2z5uJ8LqLDoqRerxiV&#10;JZPdPT76+CHz+ZK+M3z62WecX8wZj3ZpbcuN2Q5PnxxydHzC0fMzzi5askzsxOX+8vK/kNTqMg2m&#10;yR6gbQXedFHdPZlMWNc1pydnVFXJ1mxG0EKtdE5U333Xg/dMp2PCKI9NGzw7OGDd1Ny6dROtpuzt&#10;7bNYLqibhmnX4vuOviuYzYqoPYnTu87IyjF1M8dkmaAKwYENFl+4eKNbGU2sFb5ob7k8OaTauiGc&#10;2bbH9WuKfMzu7h4vXjyWDi4IK6VtGtpuScFEXOeyXJgIXYsm2gAnyEIHMq0pRxXKZKxr4cVmWmPj&#10;45IEPRtfGFBK2Afioy4P3KYBEiw3U8KwEJGKw8YHQOB0c6Uoq8huSf8oD3kajQdUILIkjDbxEUye&#10;+LIJDkGskNNyjci7x+tN95i+L9Isk8OfiVRFIhihTHKHlECAPDfkuSwBy7IgNxlFISrkphX+/Hg8&#10;om1asSQNgdzkLBdrLupaFp/x4JPFcUffdxRlSVBiygQCjRhtMCobuvZE/UyOjFJINoWxa/vBx57A&#10;4AsjNu2Ovhcf8NFoRNM0HDw7ZHdnR5R7XvYBCmLMnnzGIQpMAoG8yCiykr7tZdGpovw/Ngn/ilUA&#10;DN27tQLzDG6PMIRHiF9PZF6xURA2XUsZVcKpg86zXN5zvH/SvXH1PkoL2asokpiMiTVHs66xzjMa&#10;pckmHyaRQDSJi4du8ntJtsJpUQtgMs1iteCHf/U+RTGlLA3eerx2QDYceM45CI5M5RHqufLZoPBO&#10;1NrTrRn37t3m4cef8xvffIuyHMty3Pdsb0+4d+cGZZlR1x2ruuPiYoF3impUoo3i9GyB7Z8yGY+Z&#10;z+e8994l61XL/TvXGY8Kur5lMqnIcwPacHJ6yZ27Nzg4OGQ8yghOcba45MGdW3zxC6/xwaMj0GpQ&#10;UQevadY129szRrszfvKjX/D3/sHv80d/9I+4OD3gW996m7IKTEaOFwcvOD66oG17yknF9nZJNZ6w&#10;veP46MMnPHt+wfHxBY8ePaHt1nz5S29SVWPOTxcs5iuePDtnvW64vFxH90+BiJ3VBG0xwUiDFmLs&#10;Y7znvZdpveu6CJludkSZznBG6ujp+TmjaiTNnfO0rdigCInEMnMirByPR4wmY04vzmj7Fu7fY1dv&#10;s7U1YzyasjWdUq+OZP/ioqc/ESIkpxjv0zcL6tUFxlRk4u2gcDZEzDF2SIHo/62Zzy/ZXp6TV3tY&#10;OvpmQTmbMB5vkZkK6wJYx2QyZrS9ja97XNnju1ooe15oaq4XbrW1vdzYOiPLNVkhmZSr5YK+s5gs&#10;wzoRoXhno0F/Lg9+hD5cHF3hCrEssjS8ifS+Kw//4PkR1YvpAUIJRc57L53PrzWDKUTZxYc8Sd+v&#10;PMoR/w3xv+v49bFrj8tUl15HKvdKsPTkyw1yA8noFamAhOHvfaRS+uBxyJJQGRU9QmQ6KcqcMu4D&#10;qqoiNwVisGXlnwvB0Ot6jbWWalRi44I1dffW9vi+GQpCCIGyLKMfTzqv0rgq8IcOgi1u3DjTPSTF&#10;mvi+x+Mp3nvWtSQorFZrWG240FmeUZUlZVnGop9+lhMsPEh2rSaqS+P0gGL4ZOWSC3RD8OJxEt+L&#10;Cz6GmSRLZnlD3iHWAQHyvEArmYC6VtTDVTXChwLrHdY1m10MWrrm6Fmj4u+WTkQsa21naZse6wLj&#10;ahILmIu7lPhaE84uN6oU4hhZqYMauklnPVVp+P4Pf8rTJ3N2ru3JZ6A8EmJu2KSGgfIMcObQaETI&#10;LgIP2L7j3t1rvHt6zNn5nN3dGVkemBQTynxG3/fM5wI7yP1HDBO3rC5XsstqLLvbPfvXtnnx4pCy&#10;NASlODg8wvY9VZnzxluv8PXf+DKLxSVt19A0NZeXOTdv73F+ccHN/W2u37pBVRa0fT8EAMnUkXO5&#10;vEBt7XH33k1sc8w3vv1t3vzCdyjKnJ/86Ed8/3t/zdbWPmU1YjwdU1QTQtC8eHHML975FZ99fsSj&#10;Tx9zen5JnhW89uAuN25eZ71csVrNubxcUbcdbd8PymixzBJzNIJMVNqEwW1WnlE9NEEuyDJ+PKkg&#10;BFq38cxPS5flaknd1oxHYwoV6Aio4FnM5X7prKW1jq3tKdtbM5p1zbODA0Kw3JvcZTyZSsxpVtI2&#10;K6zv5UcLuoO1NaqtKaspq3YNvifLjMa5QNdbqiqPD2kqMrIoa6xldXHG3t3rmGxK360xfY1CY604&#10;DirvuLG/y/b1a2gLeix8Um8bwa0i/cx5Gz3Go6TdGExWyMPqxWips5YAdJ3FWfGGMdF4KBVPecZT&#10;vxsgxVoo+eeBbYOKdgjSGfqEK5tNRxbie/YIBBTiQlKj4+9I6lof5fibRZv8fzwkAuRaRuXhkEAO&#10;F5wbxrxw5YBKo55LuCsMHurEpbTWm3COFCyNEkWli3h06iKNyUlUSWUgLwzOEQ+AAoC+l07daAkZ&#10;kCKeS6EH2tAIeyN2s30fc1qDjwdKEu9okkujC37YCYiAygyFPiDKU2HIGMqspG3q6MuSkeeFLDLX&#10;HfVa4Ka0kC6KnJS25LxHxwStoZLpEBfyiT8vB20W9y0pPtB7j/JK9BtKlqjOOnQ63PpNjJ13jqaX&#10;Lst2HoJiPJsy295GBVgt12id0/dR1etiF+89ysey7R3BOVzE4MfjMVpreucwmRkm03SPDIZzLzUD&#10;af/g404m4+z4lJ//9AO0yVEGPJbCVCglz0dqFpxvfl/4AAAgAElEQVTzkOmY3xtk4RAbEWkuAt5r&#10;XO8YjQru3r3B8ckZ165tcX1vh5OzFfOLM7Ks48bNvbg3KqUetHVkZYEyUgwvLle8+sodbuxv8/xw&#10;zsHz59RNzZ1bNwHLs+dH7G1vs71dcXE+Z71omYwcaFgvGj54/3M+evgEbYRSapRGBSf3e4Brswnb&#10;s5I//MNv8HvffIPnBy/4wQ++TzG6hvYVO7tvUE1GlKWovJ8/O+XJZ8/42799yOMnR5yeXdC0DdPZ&#10;lP3ru+zsbnN8fMaTz59ydjbHukDXRZ8sHZs5jCSuBUey1vbJ5ZLkJRVipGS8ViqwXq2oorhRmThF&#10;OhF8ig1EYL1e451nNC7pEBq2UgqLpk15EbMx27MpOoahF7FOegVoCSoJyTsJAx5Ko1guj1nPz1Bl&#10;hcmjZijEkSNQYEw+3OxqsIPVLOaXbF+7oNi6gQ1j6nbJ6ekJq/VcGDBYpuOCTGdY2zMuJ/i+ZzE/&#10;p+tE/RoJkyhEyi2CoEq2xF0n/tJxsWWdUDRzI655iujngYvQSoJTElTgh7E3IBzijTIy+bGk7pQ4&#10;qqexSh7UEM2hkrho4NWnr43dD/H7QgrTTgdACENXxnD8JLXk5uclhshV0VTC95PlbMJR0wSSlohJ&#10;2g5SqNL3bQwrk4An8q0Dw/QhLJcN9KW0lqIURxqlJJlIVVVcCIvhmrWOoijx3kbVstzlyWpXsGIR&#10;LAkUtym6Cfc2WlMWBc55Ot9KgS8kuMX3Yv5WluXA+09OgovF+qVdgNbj+DUxyStWxKQ+TtNHlhcU&#10;RT5c40QJtZGO2TW9pHPJiYvWJqZ2yQ5G600oeV3XBKWYbU2ZzmaAYrWqsX2LdNJxueuTbYRg573t&#10;6WwvlFMjKk7rHWU1w2gTi3sqDuqlvc5wb2SGYMXPBaV575cfcnZWMxpPMapHIapirRM+rAZDMx8b&#10;EGD4DBMN0wforENnmrbruHHzBvNPHsWDtWAxP4FgqGs54Ld3tlnXHavlmrrpxH0ykyX1dDrj8uyc&#10;otDcunODTx49ZzSZkJmMvuvJDJgge6yd3R2ODk9p2469nW2CtZyezfnbX/6STz8/YfvaLm3bU9dr&#10;6tWS2aTkrVeu8Qff/irresl26Xn65IiHn5zx3kcHfPLpD9FKsbu3jWS8lhACi/mCFy/OOTld0Pc9&#10;o2rEeJQxnUwo8pJnB0ccHh2J2tVD1/coZcjRw307xHi6REKIn6WLNhnBCxONTbawwGshelwVMRLa&#10;D/fnSxh+hMWqqkJpxbppJMXOGFbLGqMUmda8+uAeN67v4yNZRSNun51WeCvkDVNIkddM0MDy4jnj&#10;3XuosiDLyxI6S9vbuKyQgpsWjCAioaZvuDh7zm45QukJPngWiznrdS0KVSVYkjY5wa/ESx7o6hVd&#10;U8uLSwVUgTaK4BRFXpCZnHXTSFKSSlimFSEOGu8E11VaoVzCYFOXGJ/yWITTfkDg3Q1ckxq/5Jee&#10;foSsT5JC05MEPqlgpIIen93BOCsVWtTGmGqjiSQ+ZPEXEzZYvdYvfVXCj1FZ7AbDIND5dbGVjQIw&#10;sUFNB5Ee4A45IJ2ETyQc3RiCY/OZXTkcvPNRRp98uE0M7375L61lwtE6Q8dF7JBA5RxFdHnsrRXG&#10;klJD6lV6j33fC/c9ywhGuq0QzJDMROxmUg+bZRlZtgllsdGDaKOSTfuN9N7i9JNgOQ9978W+Ou4q&#10;mraJrpvymRsjQc/GaIrcROZWbGy8GvYSxhiW8yVKKba3ZyilqGuxxvXODvdiOkWT8K1pmkgpzajr&#10;evBb38Qebjr3dJ9etcqQZzCj60QBfnZ+wc/f/Vj0KplMC94JZ1wpEW2JOluatITLhEETEuEvpEXq&#10;rSNz0e+o1OzsziK8UtK2DdPpDiFo+l4ooOfnc9DCesNaMp2TxFsyIVvu3r3Ba6/foaimzC9FSDWZ&#10;VBRFyfnZBTdu7uG9YjSumE5HuNBy+OKcJ89OMMUYFRryLLAzm7K3c4fr+zO+83tvcHs359PPHH/x&#10;5w+5XPYcnMzZ3b/NrftvslxdMF8tsG2PdXMWlwtxlbQBlGY8HXP71g3wlrqpeXF4yGq5ouk62ran&#10;KIzAdFpL1+71FVgykRL0oK0Z6kGEEtVwWG+aqKaRRqasqkiV3bAAUxNdFiXeO5qmwRMYT6fksRnJ&#10;sxLbSWjL9ev7TMYV68Uq1hHJz8iMxnuJ/kNVwhLGSynJNU3fUBlNVlQTgqrFRc16dBTKEG8EraLl&#10;LrBcLSgvj6m2i5hiYyJH3TOuCqazXVA52shD1zVrjIrZh7GwKqXJtDBOEkQRUPS2Hzrg5FmeZ8Uw&#10;jsSPFa2MpCMFP/DJh/8aefQ6LjFFhBRPXb9Z1KVTGm9ikU7ud2HgaqecyRASZ3fj6y0jbwoLSYwG&#10;NSxcQhicrCPsq4afIyk4OiI6G8VnvKWAlMK+ob9dXTKKn/Sm+07Sn8EWQElKkHMWRR4nAC9ddjRH&#10;S5i0RP1tDhqjAypTA6QlhTYT1a+T+DGJzgtR3asG47GhcMWpIy2TBXaJcYHRYjjpjocJMiQdmY+5&#10;pAIjAIMbaFHkw+Eq/ukJC99AYClsuu87uq6n6yL91Lr42cjXGhMbmGQghBqWm9rIdfAJyw4SE5dl&#10;GevlCpNrxtWIra2ZWDX0HTq6XMotJwdT23YiQzdF9O93lHHRLcyk2BIoldC2l4p7OgFyk9ErKaTv&#10;v/8RLw4XmDyP35PTdwFV2JjGpQcWUlHItbbexU5TJqzUhSZH1T7SYHtr2ZpNuLwQvDjLNXmuWK3W&#10;PH56wOuv3cb7eLAifk9iw61YLVdik600t25d49/+d77D3/z4bzk7PWF7a0ZZCllhPm9Yryx1tB1f&#10;1SsA5pcLLi/PyPKK2aTg9TfucvvmjGt7E1zraFc97z674J0PnvL+R8dYZ/EhsHz6Kdu720xGI2bj&#10;GYwUl4s16/aM1jrROigpxBfnZ2SZ4fTsjKZrwcnBtT2bcmN/n67vubhcxGcxXKGbbpb71oZhl5cm&#10;9LhFG66dDIaS+2rj0l00NVfyhyOsGZwji9ey7yzzywV5WaJVAdG25fqNG+zsbGNCA8HinY10boPJ&#10;dGTqyLSlA6DWOOtRocD5FmsN2c7ePsv5JcHNJZA4yAJ2WGQCQTkUHusd9WrJdNbhzIjRaMqommLr&#10;mmt7O0y3rtGs1+LyZx2L5UX0ls6o1168Bo1BG/nhWot9rw2iaE2dWm97lJFT1WhNcD525gqnRD1J&#10;SKrHtPC60tWDOFWSQpulQ5aiIkU8aB0Dq33k0IsIYxjJ4kGTPGfclWp8tYCnxSKEwZ3TBcDH3Mqg&#10;SEobH2R/oVUYMPnBmCpslqzEzkDLWkcOihBkgW3kMFPxBsuTojYeFBK75rDeoDMpkt7KJ2FjQReH&#10;Pk+ex8BrkZpGyqobrkMqOCoeIloZknJHR3qfSwdEagzi1+tY8HWQOEClFCrPh8hClB/0AMDQMWvl&#10;Bsw/IJsWrQY3guGPRkUhXk/fi7ClaVqatqVtO1nYp0zfAfYyEYZJ/bMT500lcIcPHrx6KSc4yzJx&#10;GHSixFwvVoyKktlsgnUitlNxonTBooM0PhJIoUELNz7PC1S0q9QqCq2iTUdqAeXSb0RVKNFmaO1Y&#10;L2re++VDrPcYvAiF4vXxyEGk0mERRCQYUAMObIw8e8ksTYfYzweFbT2Z6RhVFXYUGFUFZVHSdOJn&#10;//nnT7l39waT8YjMKFGFo0EF2r6n8pZxOWK+WPP48TFt23B6eirOkiGwXEri2/Xr14RG2lvyynB8&#10;es60mrBY1GxvzXjt1TtMpxVb25o7t7apcs1PP3jIL+ae88sVT54fgZIoRoIcNIfPjjFGRHUmM9S1&#10;uFRGUAqjDdZZzi9l2euiGC3LMra2ttnb2WU6mbJcr+Jeo8M7P0CVbI5jtJbmwvsNjSJ9RSDuhuJe&#10;0HWteBo5S7+2Qn3O80Elb4wZoByjDVU1ous6jg+eY27dpCx2KUcV9+/fAhVEoGcU1jVkoUJhyLMJ&#10;bX1K6BsoPV7n0K/oV+cECU4gBE9WFRXZjiYzGScnx/GmMNi+jQ9IZBBECGW1XjNZXVBMDTdu7HF5&#10;cYvH7SW7e7uYfIR3F0IrdJ7etvi+x+TZwEhQKuBxKB/IjSHPS+mWIg9eeMsMoqHhj+eKdD4M/3rA&#10;yAmIotFEGEehhzQpdaXTjadXLPJS1KIalKRI3RS2FB/mPATnUUYPXWOi56WvFRqp2sBEYfMqBTuX&#10;PYQKV50wQ2oCSTa3G/RfJQyKRPkzVw5gHScb4fTH7UMs1KnbCirEpCNNHjZLU4EswnDApBc0pBsN&#10;WH+knurkshkLS8KfN29SCrXWw14kFSGd7JsR6EJZpFjFrl9UulGVGxesIYpLkr87iO+P9ZLo1HUd&#10;bdvSdVLkbZ94/LL0zZR0jwnOSc6gV3caxM80REGUQgzhhrD1+MAqJYd+nmcEH5hfztnb2yXPSkKa&#10;QXw6+sW6ou9t5HoLlKKNicvpfHDcTKjTVfRPMP74L9NUiePdd3/F08fH5HkZf6Ma+P7OiaWgMWHg&#10;3lvrpFt3IaaOKXxkzznnI3ya7huZsoL3jMcV21sj8tywWNUonXNxvuTzT59x/9W7orjEUxYjZlsT&#10;HI7Li3P6uqMsDWVZsVyssM5AyHj67JBxVdC20invNjtMZ2NeuX+XnUnJ0cExfdfwm7/xJW5cm9B1&#10;a6ZbE45PV/geXhyv+OCjJ5i8wNlA39cyacamQ2uNx7G8WAmkFzHvUTlCKbHobpqOtm2wrifXGbPp&#10;jN3dHalzzlFHai4qTjjW0bXCkxfKcbyHNHjfD89ACH4IIR+uGbIPVPH6xXGNtuuxzlPm2SAsLIpC&#10;MmPjnzwTgeLFxSWewFfefpPd3S1BGkwWxafCTPQhYLICo7RYQwcHOoeuoV5fEJQB58XjZ71uqMYV&#10;s+0d8Z9ZzuMpj3CDATCxc/b0XU1bL6mmuxTViAevvUZZwM3r1/Aqw0bIwPqW4EQIkhfC3gg+sd8h&#10;JZ5rwPV2cHbsegnZzU0uY0iEaqxPHV7ElJMJGFwp3tK1e2mDGcKOQ2RZRM69nBObTnoI547FyYe4&#10;rU5XLX59GCCn9HvlPYi3ih9UqAPWPxxImykiRNN0rRRuME+TQhM0VxgeaWS84rUCJKZFEtP4AbrY&#10;HH7BCwyiyNNRQTxJUSobOs/NKBoXckEgrjSeJp54CCFOErJASliwOObGr/dBErXylw8ISxSHxZeg&#10;ETzR4TA6k0mEEM25vCwafaKkOqzzLJZrkYW33fA5d31PykdNkXmibpZr5ZAFmZh/xcNYJ2gqWRpc&#10;ea3p/aYb6oqVdJZl9H1P18kSdbVaU5Ylk9mUtm1QqoqfNxGqaWXZFhf6WYw8VIoYHu1BpVi+K3BN&#10;2ExOxKYkzzXrleKX7/2KtnNMStF/pIMprZCcFr6p0PviEt/HZbWRezQQIoVSuPJOO6xTEduV58Nk&#10;Gbfv7PPglVu8/+ET8nJEH+DxkxfsXd/h3v1bnJ6dUhSa6XjE7v42j2zH+dmC1brm5OSUrrMsotpz&#10;NpuyvbfD6fEZy5Wjbs64f19z8OQx97/5JuUdoYE+eOMmmco4OFjzycMXXMzX9H3P9du3OLlY8tnn&#10;R3TWo5QlzyVxbjoZMRlPcMFxcRFoGwV5HjUSfTSRqwe9RzWq2J5tM64mUaeQOOo91WjMdDJhvlig&#10;i0LcIyOVUxheWawfkS7pEqsl3rdXALcQvOy24l4nPavOOVovzWHf97KnUklgKT74eV4QgmY0Knjw&#10;6h25h7UcyMbkWOflGipxscXIpGKdo8oczfKC5WpNXk3ka7NAdnRyzNbWjJ2dbXZ291BK0awXUeUo&#10;2ZgJvpFC4On7BuUDrg9MJ7s8eFBR5Jqm6+K7VHTdmoFNo4S6BjZOyanwSZFp21YKfVS4ptE/ILCL&#10;UonWGTvDRJ0MiYO6gWlSxy64uBTbxDQxZiPXT0vQhLFvMNsr4ppY95JQSrDaOExH/N07L1BPLOyy&#10;OVcDp35jMJa6ysh5Dxs8OnWV8vtU/Bp/5b9F+CJICtHG4TEqGePXphswQWFEmITUecfCe1Xqnr7H&#10;Wod2jpKXi176SwUwRYFXit56dK4iMyUW97T/uFI0NyeqYNUqJPYJEb4Kw5JSqURvFVZNUzc0TU/d&#10;yt930UkzaRTEpiEtsTWBlMfKcG/JZ6QIWsXdRLo/5JoN0J7a3DtJGRv/w3CPZsbQxZQsYzLOzy8p&#10;qpJc5dR1LRS3QnBYYZQkPFeTFsdDgoyKc9qmW5A7eHjNsrxLkOHZ2YJnz07Jy7FMJHFqxMluJERH&#10;UBenwEEDkg7aIEQHlIo20sThMsgElBmhUzqPMXD9+jZf/vIDPv30SA5LoG4sT54d8rW3v8KXv/wW&#10;H3zwEReXimqU8/qD16hvdoTgmExztFJMZmOUgvF4xGRS4W1HW7eMJ2PefPNVru1N8N6wWCxRJqdu&#10;HQ/f/4TTszlHp2eYXPNbv/0bfOlLX+Dicsnjpy+4fWOf+/dvsre/hUZjO4/tHcenJywWCwjIcj2K&#10;i/peMnJH1Yjd3R1G4wqFUBgltlNyavuup+86trdnhCBW3RLOIxNjXbtIM95Ye1wVrW1uPLWx2A6b&#10;WpO+JzPZxghRX2XTmVhdHCiLMoY333qNrZ1R3BcaQhBRnij/GfZfKIWzHd73KK9Zn7+gbi1ZJZ5H&#10;hEAWlGOxvITg2N7eYbq9hVHQrhUKKw+uEkdG5aQ77tqGprmkGEnxzssJ3rYE2yHeKgrnWimuSNdu&#10;TEZvlXQxIQjWWhQoo2nWnUAgVmyJ8ywfHmSnNkHcKlw9HPTQsaSw46vdcwibcTZZ9m6oeCpimYHk&#10;JR88YBKcEU/juGjyMYBEqVhcrnaAxEMi8aM36MWv/X1yO5SHLbjEh7/6NcmPJXr2hNTNM3TLqWgk&#10;1slVFtTVYg9Ex8RY4HzE+JV4+aRDxw/fw3CYEmEg74m7Cpko0gJ8EDjFQq0S5VZtpoB006v025SA&#10;Tj6+z95L8g5eRQZMx3rVsVyuRA9hHX0frQyuRAWGCGeEaLjlFRIi7cFhSVYAWqfDkZf+pOuWUCrY&#10;7GkSTVU+uyC6i5BgOvHZt51w/QmK+XzO3v5eXNIKpGltDA0Pck1E3yEL50xfmQ6vvJ5Y968cNgJ9&#10;tU2D9453f/k+68YxGo3Rqo/wonyaHoVy4HUSPaXpTA57Y9RQ4InPorDBfPx8ZBcVImwlk5nni2+9&#10;xveKX3C2WKCwKD3i4nzNJw8fce/eLbx7g48+fsyTp4fcuL7HZCKpUTdubDFf1HA2Z75Y8/zikBv7&#10;23zxjfvcv3udsiy4d2+ftuv46OEJhwcHnMxrVj96n66tKYqK/et7PHhwF43iJz/6CWWh+ff+/X/A&#10;7bu3mUwrrPWcHJ/y6UeP+fjjzzg4PGK1WhOcwCc+Tv2zyZStrZm4qF5df2SiDbLWCbsvE9QgyzTX&#10;ru0JdH12idYZeY4kVNU1RZHFn6WGZzCEl+m7iQ4brjzYKS0q5RXLAS51aBgCPDjlcL1nb/8ar71+&#10;H6V7lMqHfZx43zeS2pUVaCUK/N52ONviM8NqfizCSxVAK0yATOwqCxaLBbbvmG3vSkpR8Kiuw/le&#10;bgydLAYUrrf09QqTj0ALj92FDqU92niMEpqV0UCWx1Moo+9UxDCF2ZGZEo+ibmsCDhfswFMP3qOV&#10;dONKCaSDFvM06WYTjuuGgiWFKkIgIeGpkccegkzGSoKgPRvVpGBrsqgLEbIIKhUkJ/CB9YivSYSb&#10;pMoRiPmzXiAhbdRLMMtLHWVg+Pkv/4nUNxOXrGiM8le+V8RYKPDBITCeiXsMhuUwIGlO2sv4EXFm&#10;jYoJQ1emnVjIQoSzUDrCPHHSiR73qTOEmKREPHysjJ0+7ibkkEEKXhxn9XAIK1wPKMHbu8azXjfC&#10;fPGetmlpmu7/o+vNfiVLkvS+n/tZIuLuS+bNrbK6q2p6melZukVyyCFnNCAgCXwiKEiA+KI3/VV6&#10;4IsggdQDIYCAIIHicMBZOeqe6WW6p6przeXmXfKusZ/F3fVgbu4nsloBZPeteyNOnOOLudlnn31G&#10;1zm8U7E1oYnmtIQ8n4y/Tx6TNbHnbDKeypLSqleNzhSNkvjSp7WRN6JuQBOjDm+jTHMIFGr8vcf0&#10;UJQl62XLYrZke3tC7zzWefpWqhwdsg+EbShNOUyItRQhGpwAvetzlzEB/+mblrbvKIqC+7sZn3z8&#10;CmtLitITghWGU4w+ixBVMimyg4KN4b2VZdAJzbOuRhgrzCtroEDYJ+u2R+UzLJa+Dzx//oT3nz/g&#10;6sdXVKMxzgdWi47PPn9B33f8+ne/zf7+Hp988gXnZ5fUowmL+S5t2zGfL7i9veHRoyP+ye/9A7Yn&#10;ll//9re4vZvzdx9/zssXZ3z6+Qumd0vWqyXeFGxv7fHkySHHxwfSHSk4nGt5/v4TdnZ36Fzg7PyC&#10;v/qrF7x89Ybz0ynL5T2db+hXBSANdcqyZmuyzc7OLlsT9b4NWYpDHDVbVUJQ6LooYS09YCe24OBg&#10;n6533N5NKYuCYjyhbVY0a0EcxpORJPEjVBOGBj4IFBYAYwb8+SAbJMR8mCmgi+SAyHugtCVVsHzz&#10;+VOOD3eFJTMh9hoWkoRkIDylgWBqcQD7jrZrWfRT7pZTCl/j+0BvwHeO0vUtzgXG9ZjFYo73gd3d&#10;ParxGKwl9kWQhzF5c7m+ozDIZPRRZ9saUjOJICEuRezXatUDFcxewnYZ3KTTHaSva9yqgmMi7A/D&#10;wHhioicSGPLadZ+knWsGMg2I3SusJgUzvCAeflwAevrGS4gGSEjVv/o9mlDJ11cvMxuNZPyC4MPi&#10;qUXPn+wN9L2nqGK7uZirkIAkJFgo0zV7pCtO9MRjZy29N0XmgwuEIuLRyKEZyB2b9H3KICIdSCbK&#10;CUh1qY9tepx3uFDkiEQeX55RGSFWEtk2RNGy3svnnKdpPG0rPT/btbRl80662rsoNaBRh4yfE2/E&#10;SASSIyeSV5ZgrhjJ6SZTWMqYSLnVhIAx0oxbcVQfo7OQP6dcZuJchMFhne5NXG1sUTC7n1JXBbYs&#10;Wa8bYdXoukCitaqKctBeWWHx3kNIXqdzgd6t8V0nRtsYqqrm01++5O3llJ2DA5mpIL0B+hhZYgxF&#10;pMKKmqYccFVl6MKAfhxCkh2WvrOBUiM5HygLGNex4bkLVGXJP/rd73N6+paL6ymdaxiPxmxNxrx6&#10;fY61Bb/5m9/hwcMDLi5umM0W7O9NeHi8z+Qbx4xGH/L3fvCbHBxs8+r1C6pJxac//IKf/OQTLm9W&#10;zKYLJqOaw8Njjo732Nvbpq5Eh31rZ8LWZEznOi6ubvh/f/hzXrw85c2bc5bLBhd6gi/Bd3gK6rJk&#10;MqmoRxMm4wmjWLche0uYNOI9i6yKd8JSE3q4RDTW2hhRrqnqiqOjfbzzzBdLDIa6HFGVFW3bMJtO&#10;GY1GTMbbeBMPTZspksGYtNc1xyZdw8Rl772nNCUeiw89hSkwkeBxsH/ABx88pdQyhxAT+iY3tydI&#10;X+rWi15RsI5yfc4XX3zBmzvH3l5B6QOuB0dHWRho+46Wgqq0rFYr2rZl/+CA0WQLYwvWyxnOiYaE&#10;95LsWa4X7LiOoqiJ4It0Kze536UkHMTgEKRiVRkY3vvYMEMScdLwwwjdzhqkNZJ4Y8LZrkSQZ5Dj&#10;kIH02cgGkxa+bkw10j56mdYIrS17ySGrEhKZ1yHIPSObSTC4TfyWweYZWliFi5QRogbL9T1V5BKr&#10;mFvGvTtGkwqFmwKSELJWnymH2lo+DYrbBlHO1EPHxwbkNmP36PeEkJLqhAy7aGVferb48unvuc7A&#10;+ahUGmKylEDvPcGBJ2qotB1N2ydWQ7NuaVuXRMlAqjK1GZMhbMyZjrNBharyXFkEugkmMlR8LESx&#10;78yPzo3xSEm/MHfwnhBb7pkYBfRe5ebE8behSJLCQDooFQtVeEcliRfzFXsHe5JM64UVZKxJ6pEK&#10;BzjXp+fQ8e37PuYHOgK91HGbEOmgPT/96ad4D1VZY43DeUfnRdo67jJMVaSKbTC4rotORUzSFwIv&#10;rYO0K7RGZK/7rscW0Fc9ZWFoRxVj76jqis+/+IK3V9fs7e1zeTOTg8g7XKiwtuLzL18zX6558viY&#10;nZ1dHjzc58mjA/ANh/t7VHXB3f0dX3xxyi8+/ozr2z/j7Owtq1WHKcc8evKAR8cH7B3ssLM7YXtr&#10;hDGW9brl9atz3pxd8Pr0jJvbKcvlWtr1BZ+2W1XCo4NH7G5vMWsabFVRFSXeyzhLW0Xlt4tEh7Wl&#10;OBY+Rz6yZl1qnemch7ajHlmOHxyACcznC80uClxjYb1u6Nqe0UjE11QjyOjmSp5gSPtnuMeUjQVq&#10;J8Xx2DmYUI1rsUkhzmvQ1qWSA9C5NsZR1xNuX77l//xPP+Svf/ySRdfz8Nkh/+U//h5PHm7TtT2l&#10;MQVFEehdR8BSFyVN23J9fcPxw4eMxhOC96yWC3xw9D5QISHoer1kUozAhGTAReLURwMS9WpcFz0k&#10;WexajVpEj8nG4bAm6kEY1e9WDzbvWcWclVVhBnkP+XscRPT3JvFRw8DAqTH2ftAdKG7ANFURjsn4&#10;2ibORjTY+jn15IdeZT6R1Fhq0jMvgHTiFznpp4YkH2hR48YpYVzL1IXW5dyIsiziYsndpCCyi3z2&#10;loPefxiIJw0MqZx5Ni7cAkn45nEvClHh6zupwPUYVm0TjXnLuhFJXddHIxnZG00j/OLd3S36XpLI&#10;sk7ygTg00uoZDZPEaexSuz6jExq9fD2ETWxXGDdJkLxE1IUbQOMR6gpE3SKTvC+dixDkABvqDTkn&#10;oX41GrFcrhmNRojDIYm1ylqkTaR84deSu0h0pLo30q80sFgtxXs0FWfnN3z14pzJZIvChBgxh0Tz&#10;BPH2+l7gtdxw3FB6h8HhAtzcXnN9fctyvgQLW5Mtjo8OeHTygK2tGo+janomjaPrekbjEbPpHTc3&#10;N6nQrYpCeCprETC8Ob3i8uyOorS89/wxlUw585oAACAASURBVK0pbeDm7prZbMbp6QX3d2vWqxYX&#10;PJPJiCdPH7B/uMf+wTbbWxUEy3K54sWL11xcvOXq7S3X13es1i2GQhRygxx+ZVlweLDPwf4e63Xg&#10;eG/Cf/2H3+GnP/+Kn318ia3FcXSR3FBVVcx7+VSHIa0QXUQFbGJOdV0nPXVbqd3ouo6iLHj48Ji6&#10;rri/n9P3sifLoqSYFDRNx3w+S93T1JvXPJU6Egl2jOtZZbxlqop4yHt2drc5frDP9c0FH3zwkN6R&#10;+hUEWXjRAW5xZkQ1qrj58hP+1f/8b/nR6ynHJ8f03Zwf/qef8cnfvuKf/8s/5LvvH1Mu52u2drcJ&#10;hWTn113PqJYqrOndLQf7+zHhY1gtFzSrZTxdYL1aMZns4mJ7JOc6TPSsXVSRjPcm28kWUbUtL0bn&#10;nCS24sMP7E16DRkVqEBV/mvc/Pk3Ca1BIok+qjdm475pZIMevPHvppCcgrJrEnSCfk++QYVTnNPy&#10;ZtWyGeYH5Pc+emDa7Qm0xH0wkeSFEIJCBur1ucQSgZAgIIN63Qo2mbSw1TiqUdB8R/LiUe9Un6FW&#10;JCEe0C6zbKJOvHMhUgpb1k1H23nWjXDDu0htDEE84Ho04tHjY1arFbOXV4DHFAF6S12XLObLeJBo&#10;Al1rD8zGwZwN/GC+4nN6SPhaMn6IWBhGk6yS3ykirKbRTbo2EZIz2dOGvDFDyAZajbz3QcgC3jOf&#10;z5lMRtGJy45BkiweXE+oeQ7n+3TYLJdLVvO1YNQ+sLO7yy8/+ZJ107GzV+BcQ4iwkn5HmrPYM1cr&#10;aQnQRhGsL1++5Pziirbp6Xut7bBMRmc8efyAj37tOScPD1j4lslozHYnzzQaj9je3sJwT1VVtH0H&#10;LlDW0tjFIDr7ZVERbOD65p7/90d/S1UWtG3HcrlmMpaiscOjXcbjEduTCaNRjfOeu+spn396x83N&#10;LXe3U2azOeuYiyA6XtY66qJgPN4VyZQoDrherZiu1sznU6Y3j/lnf/gbXL694/q+w/qQWCi6X4RA&#10;4JKjKWu7xzkoqyIZeiUxKGtOI8ejwwO2JhPu72csVwu6vsUYy3g8piylj0PTNGxvb0e5jyF9eiiF&#10;ohCOS56+QMYSAZ88POEbz58xvb9kvV6xf7AnuSNlLhjJr3kvUPjs7Kf8q//133A3OuB/+Jd/wP5x&#10;SRF6Tr+65N/+H/+Rf/2//Xv+p//xn1Oevbzkw2+9R7k1xvSBtmtoG2ns7Pqeu7tbDg+PGI+3AOkj&#10;6oKnCJ6mW4KJ8q2+B+MI3tDFPpY2esK2qKM3Jd3gCX1MWoh+hrA+LIWVULJX/ZYkHyCsG2OLGKZG&#10;Ix0d3dwZSAAXTagFYtVp7/C9wwdPGdviBZ+Ll4yi00YPkpAMvvMucp6J2LONnl2EdaLBFa9Ymz1n&#10;FozqYejPCjX0QSpthRoqGH08TQj4WOmoiyIbnT7+LIZatFBMOvjEw9WWh2rACIEyKll65xJlVNeh&#10;vCXq9gQwkkHFGGJPWuGrN9MFbduzXklVadN0dL2XRueQyuSlQk+Slk3Xsb/eoa4rtrYLCjuhbaIU&#10;xvaEorY0q3bQ5lASlr13AwjGDoy6HMxamSyqfj7lOPI6yFEfcVQNkQUVTDwPfUzQgibJvPeCFEZ9&#10;H1lFesDn7xD4sKVvW6qqlvxDVKVUgTnhVm8eGtJRq03X6p1jMZ+xWjcINlxSloGLy0s+/ewNRVVj&#10;yyL2740V1EFpwGIwxIAVmNDHfE/B9e0Nn375GVfXN5LEDuJMuOhlLlZrvnx5yny94nu//hFPT45F&#10;j6ebSFLdWNZtQ+s66rHFtiMRGtOetyGIBIUtRffH98zuZ+ztbnG4v813fu2bHBzsEYKjaVvupgve&#10;Xt1yc3PH3f2c6XRG2zeRRdXho1PinWM8kgNhXNf0LiQlyvWyoe07HMJWmRQ1nYP3n+/x3/z+d/l3&#10;/88nrPH0fSuCcG2HivuBRMFlIRFB2wr0VQzmte8do5FUurZNh7GGPjqiVVXz8OSIrttlMZ8zmy/o&#10;2o7xaMzu9i6zxZz5fE5d14wnogrqY2eqYHrJBxY25ZTkABBRMWMlAn/83glPHh2wmJ3TNJ7CBULf&#10;QzWiIFBSyYcLSz8/51//L/87s7DHD373QypW3L9t6VzH/oMt/sV/+wf823/zf/FHf/w3lKen5zx6&#10;esDeuMKEIvJ7PX3XUZaCNd3d3bG3t09Vj9jZ2Y8ceCk26DrB5XvXRY+J1G0nxHJ+ayKHNwiDJPQS&#10;nmJi1puQvLYIfiSHXsMf2akmd7axWtGYE2abkHKGZhJEFkjY8tBzJxlqMSRevfZ8F5gBpBDNJ0rN&#10;DANjH+H9dNB4rz1ZBzCN0XMkxIq5HMobk39f2GyktJuVepXJgEfPXMcBTe8MeOD6fOrN2MJC34nn&#10;HCz4XhRJQoitHH2898BsvmTdNKybluWioe9Eerjr+2g4lZIZkmcZgkBP1oondHV1y8nDY548ecx0&#10;qp17xIifnJxw9faK5WotCpgxWa4Kfxt88jju76QOkucPSocVqWgSdAW2iHPkvcjJRo9XTL3kKsLw&#10;X1qDg0QpWnPhU6ivSpw2zrf2bZU5s1Grf/MZ1OivVmtms3mcs5x/IsCrV2+4u11IlB0URpJcDvGQ&#10;Vq0ecah8lB+xXF5f88mnXzBdzMQXcsJCM1FhUw9CH+Di8grve+ryNxlVJfezBaNJTVVbmqZhte6Y&#10;TEasjaOyBYGoNRQjpqqE7e0xO9sTHj44Znd3G4vATi9fn3J7e8fV1Q2z6Zx1KzUEfe/pfIdzXYLG&#10;RqMRu9s7kVllKax42633eGewwdP7PjYaKnl4sM/v/vYzbAhc3674nd96jy9fXvLXn9wIey6IOF/T&#10;NNR1ndbOer1mVFfUdUXbNbFtZynd1mKlclmWlFWZ225WFX2/wloYj0ccHR6wt7fHatXQdSLbsn+4&#10;x/10yu3tDXd3t2xv70i7ziAOlLDXxLoVhY25NJGPJnh2dnd47/0TdnYnTEYlXdewvVURyjJqxfd4&#10;RlgDW1XHn/37P+blRc97Hz1jenPLLEgznKbpuOh7Dvf3+Cf/+Af8+X/+hPLVxQVPLx+ws7cPRjsH&#10;hYRlVVFvZDabsbOzQ12XWDPB+4KmWbNaLjg4mMQQhhTei1fkUiJCkmtijB1gy1K82pAZLmoMFVcX&#10;fHOTkx2QMv0ybuJ3oR3vVaJX5Vazlz8sFtKCIxfFxyQxI/rQWpTiQ4hNe2NyM5ozF7KnDoiOSDTQ&#10;2iJQX6oNH8h4ulRoFglmEW+UCMvoBu7pgh08F8ngZcMjv1MPQSEEay3eRBaI95Glkgt7TBwDMSp9&#10;MlQhBFbLNU3b0TSt6Iy0HW0nuZi26VBIKKQiNREcM7EApygNIShDxhOwLOYrTptz8XidwE7GBO5u&#10;73n6bMJ7z59weXHFbLqUSj4VcApaUKYwTnzidyCVId4tnne0ZXhp7RhkjryGyDHvYKzNCde4BiXy&#10;iRXZaA/XnBA3kA7boijTIS9rLsNJiruKGmcVaxmEKtu2Pev1iqZphYpnRQu+7xvhPbuSF1+dY4qS&#10;yWSc2F/W2IhKqZSC1BIQAs53GFtyN13w6ecvuJ/NJaIyuQhM1oZJqQzvA8YZrq6m/PwXn4vqawWj&#10;rREPjrcZjyVCMWWgKmVPFcYwmYzY2d5mb3eX7ckEYy2975ktFpyenTGbzri7m7JqWjGkTvjfXd/F&#10;7kmGUVWxt3+YWkFqItKHEAvfpD5EioaEJWMQ+ZXnTx7zX/3ht/jtbz3m/vqWzz+75L/4wTN+73ef&#10;c3ax5Ox6zbJtpNmLk0ihqipEyTW3prSmoO+kg1ZRlBSx5WgIIfaMlkNBDX0IkoQVOeeauq5TjwYA&#10;s79HWRYsFgvmszlt0zIajZJ4m+5N1yvjhigV4vjG8yc8PN7DB9ie1JRFx/7hFquV7F1vOjrfMa5K&#10;Pvv4x/zlD3/Gs+fv0zsnY4oD53B9wPWBi8tr6q0xDw53KK/u17z46i3PnrzHZLdINyKhusgNjMcT&#10;IDCfz5hMJoxGY2kR5z3tukHLyl3fRQaMGE1NdoQQovfqxZPv4kJLOGz0DEJINltgkuzd+mjaVHJX&#10;r62bPCfnssHPBQuyQKxVfCt65grrBEgiXwbR3hlsDO8hmJA2qhjcGP6rBz3A7jMtM2P2hS2S5zVs&#10;VjJMKuqzWSMerRpmxcdVFU8NnY9j1/dRyzwaWltI4YUPUS0yKOQhlZcCeRV4b2jalqZp6VoxGMLq&#10;6ETrOrKieqftERXaEkipsFKu7wPYoIVmmkYfVhcbmqaLjb+Vz21pmo43p2c8evyA9957yvRuyvnF&#10;Jc16FaUwysxkSRW85KgJoZLpQKuhHWrlqJAVQcdMmFPexM/Gqtl3vfjgfarREEqcvC9xoeOz6cGV&#10;gs2QcwiazNOX95K41NyMLtbVSsT5qsIyGo959fqOV6+vRNAqCvWF4GKuWXJaaL7IC9ceYLVc8ekX&#10;0rvUxPyV6zeZU6pXJH0EYsQXAq/fXLK3v8vWzkdM7oUOefxgTyQE6hFVXVKWNdvbEyaTESYYutZz&#10;+fae+/t7ZvM5i9WctmvFI45sqt41dH1LXY6YbE04OjqSYrLeYUNguV7RRcewqjTyF6PYNS0BkVne&#10;39vmyaMdfue3P+D+5oZHRzuslyve/+CI6+kdL17c8d7TY77/vcdc/dlLbJD6gFFdi2Z8dBiquhYh&#10;Rt+n7lzifAmV1Zrc99dawd2bphFqZVWhjdDX6xUhDLKDcZ/XZY3dKZiMt5jO7lkuFrRtK3nN2PxG&#10;HWlB2AvqquKb77/HqIS9nYr68UO6XiqIiwC9CRhfUFeWxeyWP/oPf0KoRnShpV8FsA1NGwi9qrD2&#10;9L7DFIYnj48pW1dz9mbK1eUt7++PwYux07ApG1TxrBbzBSEYJltbTLa2aNexkUQhySjVES+KQhgU&#10;asSiZyUQg02mondZt0bx4wShKNQTJA8QImUms2s2f84wxqZ3ljZutv/IuWOSgRfPP99XSEYtGraB&#10;odQNmwyOMUk/Jn82f7+832X8OF47G3eBnpK0cDSYQjWVa/XayDomcJNUIhkS0rBGx9F5qdTsY1I4&#10;BE/b9lJ0hOH6aspqLfS0phE5gabpEo+fwTjqczvvRKo3JoZJ4kweZZcoJGCtUMCkPD8W21gT3yeG&#10;vm17zs7e4rqOk4eHjMbPODu7ZL5YI9h3ke4h30f8GTHAumYynJVIl/Hvw8SXJKiHEaSxsa/YIDoI&#10;cZFowtZER2bIkPiVVb4msydAYEWtNRBIK8N7rpPEa/CBUVVHSK7k1aszlsuG/aOtjQgjJadRZkaA&#10;WDTXucDL0zPup/O4znLxW1rvg/vM0ZAcGI7Aq9dnnJzsM6kq5rMVT5494OmzhyzXrYxhgPlsweXF&#10;FfP5ktWqY73u6LqGtlmLqqjxuACFrTDBs7+7w7MnDzjc3WI+X3J0cESzXvPm/JIuGOqqwhaSgxFx&#10;O1Fe3dmuODo+4uTBLt61VGXBP/r73+PpSc3ZWc1nvzzl+9//Boum41vffp8//7NfsrO9zYcfHnPy&#10;2TXNuaV3CwKjZItGo1GyH5swb4b10jqPe9EYoU2KoW8iTGdjDwUitVOhZVlhhS2gCDw4OqbfP+D+&#10;7p75fEZdS3tOgW4t1oiY4MOTh3zzm085Ph7z3pNtrhcVb6ZrCJai8HhrwNXUY/jp5x9zfr7g+OlT&#10;urbH0NI3Pa4T0ba+EUpu5z3Or6lGFSUucLdY8/L0gkfPRHQsJSJtQVEJy2HVNNIJxhbM5lOMgZ2d&#10;MabwNM2a8WQSGzu45E0bYqgc15IJclIWJhcb+V6SLkWhGHZc0JAoa1IsNfDqgySPchm6YufKbglp&#10;Y4WIi/vYw9ZiYvju8D4WlQjSSBmFn5J2vPOShIygvhY3RZxFPF1PjLmEm17aAsvgOWIyM7q7ck+i&#10;7p+ihyxdapMByMVj2mBdDtDajqLxkc/jibx+RyiLlNgrigIbLM2yoWk6rDWsGvl53fTCiml6SR72&#10;wpjRegCRociJX2kyYiIkE0t+sekw0kPFGumbqhGKYuWWAuUgDz19Hcy2cZy+ect8seTk5CEfffRN&#10;Ls4vuHx7LVSxqhIYSwYbE/RgifCLGi3IB2DQPEwMd71Jhi4nWbUATmo8itIkuEYizNiwWSO8VE+R&#10;efMEHSutSYjVt8FTRRljEW8TrN0gB0DfRcXEomBU1/GKjsWi4dWpSOqWVp6uiLxPPSydD7HHsUp1&#10;WK6urrm6uomHn8kDMji2hpTeBN8Y8MbjHdzdT/nsi5ccHh0wXSz51skRu3tbfPnVWwgr5steCr66&#10;lrZpE1Qk0gg9RVlRlSMI0peC4Hl4tM8//Sc/YGQ8f/4XP+PpyQGHu5bHh2MaavYOxzRtx9mba548&#10;OmZ/a4x3Hdf3S/7xP/yQyUicx1/85Cv2toVH//7zx/zdz99yv2zZPSg52t/hm88P+OUnb/jtHzzl&#10;tz465vL6lN4E+q6lqid03Rpp8JHZUZktpQ5WiDCOwDp936fDfDSqsVZgzK5zdF2ZIlJVrTWEWFUf&#10;JVn6nrIoOXn4kMViwe3dLbP5lK2tberRSHKZoePb3/mA3/6tp+xOYFLWuNBgXCdzhonFaZZ+ec1f&#10;/+QTbLUnObTS0jSerg24rqWNcI13skb6dUtpC0rvPW0Dr19f8GsfnfDw2dNIXypTCE70LnvnKBAv&#10;fblaIO22RLFNqD2C45dlFb1pkxadbK5MUtZCVR8r8ItYPBRMlBuIJfVCAzSpUk/WrYvl9DmEz4kx&#10;UtieEplBDoYyGp0QNXVEofKdxCfCCvGeGNbFuHjg6amnaK3iu1HBzyi9TBMr+pBqkEM+9X0YGJ3o&#10;YSWmXfYytLJVceK+63B9FUuxs/cegiTltFE1ztOs16yalnXT0nU9zVp/djStSKb64fgmb1QggKoo&#10;41hIz02VOk6YtckGT5kfSRxL70nVQNMYbz5zZg5Z7u+XrNavefTwAUdHh9R1zeXVjTgR40mEJwYH&#10;ixoytWc+CBSXzpDo0b/jxaa/ptxPHuMcBehQGF1aUdk03nesCCaylrJonOQ5NIcghkXm2/Uusa8w&#10;UNaV7BVkHZZFweXZNW/OLoTaV2jiOeZqXJBCPiKl1klCb76cc3p6JpIQERKIMjQb3H6FvUyETnVv&#10;i0NS0DvP6eklH3xwz9HeKDa5gdenF1jbslw1KbK0hbQJNAGKAg4P9wWqibBfHzyGkuWi4eO/+4xx&#10;XXO/6Dm/mjKZHFLYEQ93Rjx6tE9VlRzWJR996ynbI0vXtvzVj79id8cSWsfe3g5FOeJ2uuRgv6Sy&#10;Fd/61iNefHXON977HvPljN/47jO++urHnJ0t+N5vPOKr81t+9vlS3ALvKUtL23SMR5MUoboorCeH&#10;dHQGvdBMRaDR4VwX83XyvtFIiqb6vo+cehL122AEu4/5E1vVYhuCZ3t7m63tLe7u75gvFmIvJp7x&#10;/i6//f0PeHw0YbVYgSmoxhWun9O7DstIIKuy5+c/+QWffvGWw+MTjBEmZNd7Megu5hCJTkAvched&#10;NZRd2zIa77KctVy/vePo5CSG4D563oAtcNGbFC41OGNYLJd0bcfu9k5sBCELQHSRlXHh08aXxQq2&#10;KKN5kqYhJiYiep/b7xkbpPGymrGMgST8KyfmBjAFUUPGKjc9QMga7CFk2+BjyD8MvYXBoNeU3V0Y&#10;u+F8qoHO1oz4vMo39+lE18rW7H0r1KAX1GpU0YopFE9PePaQHqrFT4HKFlFtr4vCV9CuRWO96xzO&#10;9SxXDesIz7Rdj2ul8YsaVxNFvJRTb0yMIBDoyjuPx+cDNuiI6KGtBVMhe9sKBwzueXiAaBisCbeh&#10;OYVA33lO35wz3dnhyZNHPHpsuby8onctZVGhUhjJJ1UDHHLNg+WdpDgCbViboafNxK0a93xgirOQ&#10;MXqLFelYk6GrdxkzSSY6aC7ExKS8/F3oqOIklTERmPJGgPeG168uWa9aDg4OJdp1Ll1fn3WABLNu&#10;ek5Pz1k1jXRgi/CqKiSqSN3wfuNyTLkhDJJzMgVN0/PVl2c82Nvhfj7n5GSfrl1jq5qq9GnN1DFn&#10;0ncN1gSePHlMs1ry5Vcv6aUkRZp5jEcU1TY30xW2rrm+u8OEnundmq2Dir4KPHvyiA5P1/esOxiN&#10;S9ZLx2pVsFOVWOMIpefqfs3D42OWi54PPjrk737xmsurJXt7jklV8+G3HvK3f/uG3//9D/mdbz/i&#10;qxe3zE2Bo6cqBD6U6leBonXtbsCRTjpKWWMwpRSaDRO32j9Xk7jeZRlz7z3NusUbsT9VWSU10t5L&#10;Purg4JDxZMJyPmd2v+D580e893wfv+xi/4covYAwEo1zGFvQt7f8yV/+hLYrsYVQz7u2x/diM4VU&#10;kDv1hRAIToyQ7bo1bd8yX7a8eHnJarFMJd0+RDGqyHkXDWZD2/URmglRl2RN17fYqBFRDGhk2TPK&#10;4a16y8H7yBO1sW1a9FjIBtYmLZM8GSokJkm5sPFd2auKMr99VtnzUXkuRE/UDQxoup5KB2vCNeRq&#10;WZN0ZbIn0McqxBDHSXB7G7FYLZYJ6YDUf9kwhAQ7iRfoUjl8likmNXDRA6Hve9oIufQ+0Kw7bu+m&#10;3N4vub6ZcnF5y+3dgul0yXwhsr3rphOjE5ukhBChk1j2r5HXEKtMbf3IHnLYwOqz8Vb9eUjxRXqm&#10;YUJymE8ZatXI5ikxpmQ2W/LVy1dYW/DNb36Dqipo2wZMNnE67unQDfn3quA5lEsOId+TfGeWbdjE&#10;NjY9/nwch8G18vUl7M/RYPBa6a0srgyVCG/bps2fiAEGmraLUI10T5Pm6DGxHpD5d5rQFgjz9m7K&#10;9c29JAydQ6W6dYzz/A2NfNgYhxhqoDmVi4srXr2+og8lT5+ecLS3i7UFRZQGGO5l58U4f/rZZ5xd&#10;vKV3nmB6sB1dvxLAoSgIeMbjkkePH7C9s40pDI9OjpiMSkoTMK6nKiy9c9hSWhYul0t619H1jpOT&#10;fa7O7wmhYL5asjWZ8OBoj8+/OMPYETe3Kz768DmGhlcvZrz/3lOenkwokQjX9UJXlPxVH51OrTPo&#10;AZ/UXAW+9AlyVRKJ9hnW/VjXFePxiNG4ZjIZs7W9RT2qowqvo2mkt7DmJn1szFJVFTt7OxwcHbC4&#10;XvH6q9e4eo2EaQYKQz0aS5IXx6iEF5/+kk8+P6Ooarres1w3YntcwEcb07eOLha99Q56B10fKB8/&#10;fcDV5T3WbnF2ec/t22u2t7bxVuV94zqIdldK2qW7OQFKU0R9kjXVZCLQxzvYX4gLSLFOgjSblpPQ&#10;xYow1RNRWlH2jmSBKjNAKYCy2KUoZjP5lRIrPhvKEBQ+ydck3lsINnn4auh0olNTh0iNDM4nqqNk&#10;x4nwT74n6aSlhiFuMEHshD5VFgljT/RAMhMobcjoYeoh472LCzGwXK5o1h3OBebLaWKvdL1surbt&#10;Ev6bm4zIPajqJLEgTGh1Jm18MWYkz35o6IZMDYFBhAraqy5Q9Dh1LHU5vAuVDI1OLnaSSEVVQLvW&#10;c3p6wePHD3j27CmXlzesFivR5Q65Ylc/bON1QoQj1Fvd5Nnr1G969BplpTU7eJ8Yy03PH8QIG+1s&#10;5UPSG9fPKf6mCXNR1tRaiE2ja4zh9n7G7c2UuhpJYtuTVD0tUZ8eIEh+Y75YcnZ2ETt/fT2RqEZ+&#10;+B2CR4uoXRbRi1BfPGjX6zWffP6CX//qff7gH/wWx4e73J5eUBa6TwyljSJuMWe1XLd430r+Juao&#10;rK25vp7xF7d/Q6BkVI24vl8wqkq6xjG5uGMxrbi7bri7XXD8cEVNYO+wpipr5rMVDw5qusbz6HCX&#10;v/3xKYvFCk/HerXN++8/4C9+8gV9+xTXrDguD/iN77zPLz5+w/sfHPLhB494dfY5PhQ4D3ZksU4K&#10;1aTPb5HqOgRqtOl3CoVqlK8QjR6gun4DEiHqDimKmtG4lkYeMe8SQmyGVBQUMblb2IqnHxzye3//&#10;Q372k5/xne9+xHuHoh9fVGWMWBH42i354V/8hOXacbJX0jZdbOQeoHdC+XaO0Dnpy+Hj/okHWPno&#10;5JD7mznOG+brltOzS44fPaSs61SJJTiPT309q1K6C7VdSwieypYsFguOt7bAlFKRpt3jY/sz8UKi&#10;Pj0BUbQysReoJICIGsio2FXE4AWnV5aKj9WymqDM4bZqoUvFZsA54bT3sWJVjamcqiFptCSLRUxw&#10;ORWNIhosk1p8BXL4LSFR5sEXKfwWgxGi3IMcTJLsKfTgjFFQH3Ha1AU+INg+cn9yUEkbL23ScT9b&#10;CL6+lsKSpm1pW2mqoU2rQ1BDJ+MUAFMQk5fxAEQx/5AtF2DNgPetnr0O9NBQoiCL3LMxJslH5HyC&#10;GLihcZT/1yhMvWBN1EoPWoOhKAuC85y/ueTo6JCTh4dchp7VqseYIif5vVRKe5PgVjlc9dBGDpJ8&#10;0CiTK0NphbEC08VDvCgsRh0A9DtiEZ5exkYZBL1qlLPQKE4hSjXMKuchNrAHSmnP2HeURc2bVzfc&#10;3i/Y2trBYnFxXUtthhYhyRp0Ad6+vWU6naV9keblVxyoOXrJUaT8U7zLpGKdvm+5ub3hT/7k5/zD&#10;3/wNnpwc8MmLc2m6E2SsbVEQgpMDJ0jCsSjFVXDOyLh5R4dsdWs9Xb9itlzIXg+Gs6srikIODFsU&#10;fPLyiq3a8PjJPmev77mfzena51S24+TkAbP5gjdvrnn4eI/ZdM7jx/s0/3nNZ5+d8fzRNjfXNzx6&#10;fMyP/vozvvz8lN2dHUpraZyh99J4vKxKmkYiwqIsMEW0N4MiRmuJkgg2Rc8acQpE6iJXvtwYy+Rs&#10;GqFMm8pA7ArWKfGggKowUqn77DH/4p/9Dn/5pyP+9D/8Kf/df//PKAOMS9GQ7/ue7XLEy88/48d/&#10;+4JxvYM1nr4V2yZscMkJui5y5H1IkGzTtRhbUrrOsb21xWze0nt4fXXP+8slx+MRjrwQhqpuNoYw&#10;arhM6Ok6KSoqikK0SYb66XHwiEY2knWrIQAAIABJREFUedRReyXgkxRu8hmDesV5oRojh0YGYkkL&#10;XA2ReNjKYReP29qYIfCK18cOL14N0OA7g2DVRWFo244QVGJW2RnyGdExD+keBePOlafKKBf7oEqX&#10;A1w6DHnfIfKeZUNLkwzxFENV0jvPqm3p+8B6sRSj3nS0TTeABYabOcqpJi8kjoO2OYx+e3LIk/cp&#10;9/hu/UGKMOJhlqEcjYxkbHPuJVPShDo6jACy56x5kyGUYYwctd5HLLQowRiur++YTMacnDzk1es3&#10;0qi7kB6qNj8IqBdLpJtGD93aoLn8+GyQmDODNaZJM2NEuCy1GNTD3cgBGaHp9BmNNIdRZRo/3Gbk&#10;AaRiPC9NRhyB16eXdH1PXZdxTflYaOTTs5lg6L1jNltweXWVvmf4eteL17l8N9LV9xokOlb4S6jE&#10;gZcvz/nyxSmPnjyQtWIskPWQhkqKIhnhswcahCaRGGlRCMrEfaqf63tPT4uxhsWyxYWGzy/Oqc2E&#10;89sbPv7qFXuTMTs7O1zfLVj96Cs++vAZR9slRwcHzBaWv/rxC7rf+ICtyYyThweU9Zg//tMvODg6&#10;EBaSEXhsvW7Y2d6RMXW9yCUYGx0f0piJaGOu3K/qIv1NRM8cfd+lWh2xjUWaiziyFEZtHdRFianA&#10;uY7OeUbVmN/69vs4W/IP/v73+Y9/9H/zs5/9gt/9R7+HKS7xoScEjw0NP/mbj3l7u+Dx82OxO3hs&#10;jAi8k4R810kE76NT5ZxAOfQd5WIpLbnmixW9s1zfLDl7c8XR/j7O9oTCJj1v0WHO3llVl5hOhIu6&#10;rosVXmMwffRoNrF5XeXJCASfBi8uNWlKQRgYhbiEQuwEFFsHilSCeo2yafKhoriofFcfOcOl1Sbc&#10;shmDDzGRFvXPg2jaEzegak/I/RLfb+TYTxrk2XhvGkwSW0bx26y3GQ2DD7EcPgoyxfER3L7HGst8&#10;tmCxbkS6t40YfCdNgYPLycbCbiaH80aOmzAaZIJJ9NV3HT5DgWLsw9e7xmKYwBv+/t2ricHL3ZDy&#10;oZuNxJCZoonLIkoieCdDWBjRLzq/uObJ04c8fHjIxfkVIaQqBjQxqc03hont5LV6EyGrZDPzK+T7&#10;znBUflMAvIl2PUJCXo0WeayHBjTXSOTaiEDOIWi0ZW3B/XTB2fkFNhaLub4XwkOE2vTwkiranrdv&#10;r1kuVmKcfa7UTUb3Vxj+/7/XBkQIaHPyxXLG5y/PeP7eQyaTEucNw8Pap0g4YCgSvCjRmcJY4u2H&#10;jXHJ35cT5AFjhb1nipI+GHpnWC9abqYee76GynG7WPHVqztGldBJG1dRFI77ac+DgxEnD2ec3/W8&#10;vFlzMbvAUuJ6T1lb2iB1OWVZsVr1wkYqpcm65s2ABNtoMrXvTLIDKaKPcyFUSzX2Zcpl2hi9G11G&#10;AQK92E9nODre58MPjmgbR1ka/uCf/kP++D/+iOfvfcjuTsW6WbK4n/H2/oK/+ennTLb2MEiXMecd&#10;hRHpZ7WJfSe2cL1quZvOMEXFuB5ReEc5my7Z3z8Q4SFn6daGy9O3fPeD90WfOcjhnPGoMno7Pnq8&#10;Yhi0XdlWbKyrvWEZGGwD0YDHzRThAtHejkBOCEnKQJsp6H5TOEMG0SbjKZ561MfRCXDRw1QTE0wy&#10;YoLRRwZNIfeS5BBQTnosPgp5QrHKsPDCdR9sEtVcUaMbd1xMXMsm1/DP6EIPctprs3FJ6kmo2LY9&#10;zbpjtW5ZLNd0MWHrnUkyBFINKbmBxMdPENFmoU66x5DH/2tGLUY/dvC5zWfMGPLG76LBIs6xHrBF&#10;YdM8ydx6tIetXkOjKo0QZfNr2CwetDRID7Rtx9vLK957/oT9g5brq1vKciSfidBQyj+8g3eLU6EI&#10;jsmlsglPSQ+a6gVyUtgn+qSwGPMhoGvDGl3r2bjrQRbz+2gHMR1WHxweR1mMOTt7w9XtlLKaQIr8&#10;cmNyn8bIslytubq+QaWog/FyAqVH2px3xY3SLP8K738oHSHrHpxr+btPXvJr33rK/s4Wl7cLKReM&#10;n030XmWiJehq6ACZWGcxiGzixgzv3IPUGAQIDmMawReNASO6O51vMF1F3/RMjRgmazugZ7lsubyu&#10;+OWXt/hgmLVTWldRGykoK0NBXdV0bc9ka0xRFCKOGNdontI8NiKNLlX81hZUVZmer4oNw5Vw0Pc9&#10;fSfyCJgQlXnt19ZQYSrwjm9845jdwxG287iiY/v4iO9999v86C//nN/7/b9HXY+5Orvg4198zFen&#10;9+wdH+F9T996QglddPL63sVWooaXr97w+VcvWKxWlNWIZ0+e8ujhMWXbdDTNip2dbW5uVzgsN3d3&#10;3N3dczLZxtkQofJhAidvKoPIqQZjRNCnd3FthuR962b2wSajqcwK6yL+jJaRv2tgQnSoxDOUvojR&#10;g4/eokSzkin0AULv0wHS9YLsFyZ7vbrQnM8Z9TA0ypHPLpMjXe9lvUXPMWiRUtY1IXgobNZNGXhV&#10;v2ozpXUdhI/vIo2xaRyrVdSNidVrbdPhghepHlWcNENPdGA0zTtFSuTntdhEqUvRSQzP5a2adBXl&#10;vwxtiPc71PgfevfqOSunW+WWkzHTZzYkvnFu2zjwItP1FXsGYnLQOcHEV6uG6+t7Tk4eMZ+vWC2b&#10;1HdToTU1vMm5GEQ1IaqOauQXQbPkYBBI3pquv+Hmj1cZFhynz2pDdJX1yLLHIUaQLkaHsZbAhOgY&#10;WE5PL1iuGg7Gu2kee3Ikqlao6Rqurm9ZLJbRc/YZdmLTSA2NOiFseNMbBhc25tR7RxECpYEXL05Z&#10;r5ecHB1xfjWlqAZGK849gAlBmn57H/Vy1KNXbzavSYHkTSoLSXvdWEyw0nGOXqSYXUlpfWwvWtMD&#10;pXV4X+CDoQwtYGidow8uHRxFKFi7HlessEHyJJOtXRaLFSEEtra2WCwWEu3HpLpWxnofqGtRRbW2&#10;jInVsCGlAjnCVVlw1/vY4zeK9FmbcXsDhQETCsa15dc+ekhloQ89Izumnxt+7Xvf4ctXX/Kf/+xv&#10;ePr0fZrlki8+u6L3FdUoOqjRtiy7DhwYD0WwvPziJT/+xS9onPQ5dos1XduBMZQ+wLppmGxtYcyM&#10;vmuYzS3nZ1ccPzzEFbVgSxFSkcIlEzFYkidnigIXHF3XUpsqYexpo1mT9DKC85TViFAGfKubSDxa&#10;i4ggSS/TII19NJkXJAEcvBftnBBpizaGjibr0WRLG8AHgvVQBFGni3+2IAUtjkTV7HspJHGEdP8S&#10;uejkqu64TZeXxSD8cqNVXhEdkc5DuvGi5+fkvXrQeG9omzWrdcty2bBedTGSkG70qYl1PFSNydcX&#10;NpOWuYOPbCDxuHwy5MbmTTzEjBUb1uQnISakk5aQeGnS5R40AhPlL/lva2zy1L23JClOhkZEYS1N&#10;SiptNMMhcgdy6GhSVu2INRrSF9zd3DPZGvHs+WO+/Pw1zgUKa2Ilc8aF1YB4F2s4jOR/TDoIi9R7&#10;08T51bWhh4BzA436eMC5uGm1wbI0OdfPiM6Mc4Fgqo3DQvaBOhQe56wIWi3nnJ3fUhYlVWlwricY&#10;MXbeaKGWiL3NFy1X13dSCIX+bTNqSS9jUrTxq3F7nz3YmNvRw995KIuKxXzB1eWKg6OduA9jwhVt&#10;xiJ7wafrxbxdYSAyggKRfRZAzis55KxO8TDK0VUgFCnpE+whUIhyBiH2MxY0QarHDS44+i6iC9bG&#10;ZnsxusOz6gKj4ClKk7TfVUXUllU65Iwx0XsPUVhMO7D5pDkvDsnXI1FTSdLWeXFi+r5nuVrJ85aW&#10;cV/gbMPR4z3ef3pA6ByhNNI/W9rQ8/0ffJ9//+/+CBcqrt/e89mLc0ZbW5RFGQ8PsZmuDfheChZf&#10;vjnlpx9/TOd9FFkLlIVQji8uL7FtJ/Ka1sJ4NKLvHF1rOD+/YTFfRcMx8AxDTLCotxuyJ+M9sSFC&#10;T/BZnTDWYW0sMlXfk2vKxKYDA1m46pEFH1JiEhRvFzy/d8IqUQqiShcPN6UeMqTrkjxTjQaE2Zkr&#10;EmVxgvafzc/o0z1pi0DNwMvthRTChbgRMjElJ6I619P1jrZ1TGcrrm+m3N7OmE2XrNcNfRcPOQvK&#10;5wVigmzI/dbDSD33MAj3NbmZYSgYMjEi1GWzhyfzUsZowaT3u169X4N4/lJso3ORjQqJUzzEqZP3&#10;OnhtGp4M++QoLidmNdHrfY/zjtev3+Bc4NnTR4DbkIceNjrR+1JvVr9Xe9PqmkC/N75Nve68jjbv&#10;XexuLJJKOYeQOPCSXCQd5FqgIus31mI4h7UFNzd3vL2+kQKjIiYlE/QVpQwi9nt3P+Xu/h4gzefw&#10;0B6ue13Dw7EeRjc6xfJsBgFTpbw/Uf/6ltenF0x2tyJd2UcjbdPBmMNKvW6MjMjJbhP3icKVumd1&#10;MC2yHwubnbrC2Cg0GzF+SFGYfM6n51M4LdmJGCV1rsdF7HwV+7eqhHAy3n23EQmWZRGxdp/GWXNH&#10;wq6JNiceiMNiyrIqqaqSqqoZj8eMJxPGo5pxVVFVI3oTePzkkP2dCtc32MigC4DrPNu7B+wcHPHD&#10;n/0dP/r5S6Zrx9bWWCBCH21vzClaY7m/n/LLTz9j3eVnUBVdAixmM6w18kDrVcv29ja+F9jk5n7F&#10;7c0qk9bVEdNCGPJm1AXlfaBtW/q+k8ViI8yjXED1Co2yO2LSLSibXK8cN/vg54hQxE1lUzguhmeY&#10;3IvFQsHHBichtXeL+z0fHoNNO/zvITd/uEHy5vEDLzd/Zlil6p38Ex8YQnDJS2zjCT9bLLmbLri5&#10;nTKbCvTQtj2u100QKXvD0QnqNWb4KeUb0r9cSamGYIg7bxoErQ7OkUZ6bv0XN7Ua3eRBDq4HGdLT&#10;xFXqAIYewl8vjEprSKOakMdSWyumQ8Ia8RCNAUrevD5na6vi6GgP73uw0HuXnmeY2FPjQ9Ak+DvJ&#10;2fQe8oFp8jjr2HzNgKq92XAotKuXT550vo6+IlwSDKenb1ku11SVFBpJeXqgi/pKEqUKhnx1fSM5&#10;mcGzbUBeg9fwO4ffneGcbGST6mmMyKwJaGe387dvMcZQxbaPCp2+C/3oHs2+Rkie+kbeR0/S4fpJ&#10;B8fm3G3YmDRuX197DPaEVKHK9zgvZf8hSPP4opCCzaZpKMuS0Wg0EP8zKSrXegI1/Gr8gVTj4jRC&#10;HI4BWdrDGENdFlR1JVBNWTDZqvnoG0+wrqXrVgQvapPB95RFYDWf8vjZU3a2trm6WTAaT6ijaiVx&#10;rzsXI/ei5NXrU65vb1JEweBgt5ExZeMZymq1wjsnjUKCY7HsODu7olkLphWCk40UsseYjGUSbiJi&#10;UgEtjQ9I8VNBNAJGvTMkiDPv8q8HiULyQvbKaMl1THhVjVQBM4+IV2Hi5EY9e2Py+/w7XvA7G0Hf&#10;o/ei5eEhxKrbxPAh3xdkGp9OuNVNDG3UEul9YLXumM5W3E2XTKdLpvMFq6YVw+5FejSzHLKXPMSa&#10;xQO3g3kYLPi42N/18oaGSg+AvLB1nDMVTIwxyZgUxSZbx7l+gx2Tvd38fSmZHY3HuwfNcA5UI0i8&#10;vJwvULkMxcOLoozeoGiRvHnzlr2dXUZVKQu60I5cGXPemCNjNuZYN2a+sU2jGdTDGDxXNpibzxC3&#10;VoS2hK6r9NYclea9gvG0nePi4jbWLKgeUfTs4kHnok7AdDbnfia8eL3Ou/mXX/VSj3M49nr/mxHK&#10;4LnUC7cFb69u8AFpdh1Cwr1Dik7UZg/cnsFBad4Zu+G+Tk7fwKYMx344T+kTJhv6zQhlkEsJxCS3&#10;GHsfDF0nMtuTySR156rrOsE2OtfGGEmyhpCqVWUPlFH+uUg0SnVGQKEbmStrIkussJFyXhNM4NHx&#10;Ns8fHRAcEKRD1WrVcTddcH5+STDwwTee8v3vvk/fdtRVQRkbhWtE6OK+ur294/T1Gww21lGEgS3N&#10;Xn0JxIbLcqN1XdK4ls6UXF/f0jZrmEwETLNlGjSFVkIMn+Q/RcNB4M7Yti+eLiaGU8brhhlO2KaB&#10;zAvODq4rBszF8FWY8EglcEzyBUzUnfHJ/U90psF3DDelGoINYxg9OINJxS7e6WKLXrLGWHo9VGRt&#10;s8lF2/VSqm0tq3XDatGwajqappEJCzJpNhSRkhYSpLyZpP26l6abq7BatJG95CGOHLdSukZ+5q97&#10;eIJN6vvi72Kxlkk4pImHgUxANu4MNsrG7RJC9vT12dRLSobUFGmTmFRdSdKCKSySuAyWYKRyeDZr&#10;2J6sOTrY5/zqWkroh4bB6NhlSGOYNM7VvtEQB2JeJR+Iij1vPpOsR61wdt6nykj9bmLUkGokzNDY&#10;yRzNZivOz68wRREbngeKUnnkRunluOBkP7a9Oscbh/TwlRKokd0id5ujWdTTHnjlwsmXFDSGVCho&#10;TcH0bs5qsWY8HkkxU7FZWavjkWxMdA4gj59+sTHqywtRUxlU4gbk6HK4JjcjlghNYjMEO3juZHOQ&#10;Z5BIONK1PbRty9bWBBBt/6qqGI1GLObzlCiVdVlirU9MNtGuifVCVAS8ODqtFFiZmNOz1ib2VRJs&#10;BUxZ4nzLN987ZqeG6XxF0xnWTYcPIutSVSXVluXZyUO65T3L5YoDe5zmxntBAYQH73j54qU0fS8K&#10;CH2MVAfrM/5/aaJh9k6kdUd1TbNo8SGwmC2ZXtyzv7OPLcWABg0nYxLVEnFZImvAOVzfxhJvnybZ&#10;INnlXm8gjsCmp5k3fwBp9xVIZfhSWSdJHhccBIkWOp+1n3uFSUzk3Adp6ByM0N9M3Gw+ToRUVxIX&#10;jEHSqj55niY+LxahOuLQaDMZQRchjkIOBRvXeNv1dK3II3Rdx2Kxplm30Ts11HUlinFGIBopnTfJ&#10;H1LcWzas/reMRfJA4z2FEMWjYpLXmiLmEwYJV9RgKUMKiY7C5mbRuSXOba5YzdQ4kxgUg2jGSuJR&#10;7z0ttxRhyDVcn2mc3oEtVH4gLk2ZdDlUVFPHS+9Vp/NlDH0nla/Xt3c8fXLCZDQSSeyqTptTIiPi&#10;RpfDIhCZQurJWlLSL0S8xhTZGZBDMaSeCromgglRHSI7CUKV0zkM0ScmFWUlA9QHzMhwdXXH7e2K&#10;qq7SPLneU5ZF/B4Zz+W84f5+inNddDLCxuGkAAyGpPAq+1WePT0vPh34iSigirFKhYzjK72DPevG&#10;M52u2R6PuMJSUFAaS/dOTYUcPGnxxPuSAdbCWp89s3hnXr7fmFisZ7LTGDYjlAQTAcEEbBjsFblY&#10;fC61VXGXB5MOvLZz7NiSqijp2y4ZbxUcE657wFqt2ciRreYgAoGqFP3/Nmq5W6PU45C0nUSeOz6l&#10;D4yrgr2dHb58fctsMYdQxEOmpq4rJrYitCJv8fEX1xA869WKdruOLB2Zs6IouLl6y+mb13iL2Kug&#10;Gywf/to2sgyxyTRBkqaT8QgbF+5y3fHm8oaD90+Y1DVlcNRxToKW3g+ghRCNa9/3VNGrTIOf/uWF&#10;9G5Fq0xkXqxitKIxCPk0TsyLkL1oDU1cFAEyUQ0wvdL7NhehhjjhHW9+E2+U2w4+d7FSw6GhZ8ay&#10;I8QQoOslubqYr1it1jF5GWK5pFahGrAFts5FIjpJEKvu0rggTJtASg6LYYh6IWb4xnhtdZKNydr+&#10;+raQxzJL0Rbx8CIZNxmizQjBe2V3hF+xEXP5/NDYi6elHp5CPJ7Uli4eqoOgI92wHlZqaCFGVwaa&#10;4FgsVxw/OOLlq9PkSZqBJk9aBhATU0ad6+RZy88iJCVfrxixwihalyEFgpi8hgqNDuKaVFhNo4Nh&#10;xCRnmHDxT99csl637E3GqDcsuHJcj1549tPZXGiTul4ZOBkDbzo7Tj6tT/Xa1WlJ3n00Cpsveb+S&#10;EkIItF3HarVmPJZ7tAyiRJPXgLEqNfHORY3JBjtE9pPJEY5B7VNI+0uu/yugqHgoD52hja8KepgN&#10;n0jlwz3rtsF76ejVNOu4L0Q0bLlcR+w9a/QM9+Hw3mxhwRSMRtK6sWs76rqKUVBI+H2KZnzH7vYu&#10;d9MVd/MF9XhMXcN0tmR+dkXbOrYm27z35Jj5zog3FwtOHj1i1a1pWvHeQ9yrvus4ffmG1bKhqCo6&#10;1yUbpUOkzlIAyjBY6F3fMwoV48mI9apj1RvO397y7cUaO67o+5ayrglFEWEQXbQhJt1lQ/WxEiud&#10;uuoxbcA0DBaYycYJE7VTInav3aR0wRrQDL9+t5xiJlaA+UilIweAG1+WN9LG5h8Yq6EHp/eUD6yY&#10;F4gbJl9BjEMRC0S6rmfd9CyWa5bLlSRLoiAYPidmhphibtQRxwSzgcWne4q7QmSADQRR7xM53ey5&#10;GmNShaa1Nnl2Nm4yhUv0lTHhIfQi11JxuPxeQ6rrJxs2LZBJktFmE3YywzXD5gaWX8XvH+rnDOZE&#10;GREhiLxx10u9wnQ642B/j/29XaazBUVVJUhDl72MVRistTzvuatUpP4mDYR8SAw9y2H+Q41doov6&#10;TQaTzvsQPrJFYLlquLi8ARu9avRQyobb+YDzcHN3R9O2Axos6fvTqG04GxqFZbgkY+EaxbybDI4r&#10;L6bJJJ8m15nPFxwd7KmznOczjQ5pPoe5jKHxkffmfZzGM60J+Z93odUNCisx32cyRq/XTvYh2RgL&#10;+ASXWivy2eumYXtcs1wupBFPWaaertLPtfiVkYQ27S7LQpyoeF9FpFd2vTQdUQmYnGfwlNYwGU9Y&#10;LXuCNbx9e8tqPmexXOCBalTj/Fs+++wlW+MR00XHg5OHzJb3zOdzquoAQqAwsJgtuDy7wpoYdZgs&#10;EzEcN1kXhtJFqEH0laWJblkXOLfGlxWrlaO5WjA6OqSzwlQxmgwLmtCU4hBjRe+jdw4XPZ5gLN4N&#10;sHG0+ce7p/bgJtMi2UxsafJNF64mYwl2sGAzQ0Af3PtoEAtZHN55XHAJIx6Wn79r+PM/+S41Wtbm&#10;pC/kJCuxCm2xapkvGlbrNa6Pbf3iUkyfD/J5MTK6uLXdnfC5dfGptxMIyRgP8d8uNj8mkAxWSniS&#10;TGfk3NuYlLZp46sI0yZslhf5pgcvWOe7nlYIm0JPMm6aEBtsZLIXSro78rUGnurQEGkiTJUAVaYZ&#10;oHeO1WrJ4eE+d3dTyqpGPelk4AfrS1U5geSxZgkBdUyGRirj6AmaCT5qEMU9EK/j2bzn4fNpBFZZ&#10;y/x+zfn5LVVViwxuavuqDCD57sViwd39fXJ8pHn6JrvFq0es6yJ95eZ6HlpBHd84KGmexe5mWM7a&#10;gkU08kWkh9qoE0VamxImDgK3/D1R+iDvT9I61QM47e1BlPGr8g3DQyEdIoS4N4dRDRsHSbqWgbZp&#10;2JmMsNYmIw9hUAxVRdrzoOMX2vNaFCxztOspqwJjiaqygaLIe1ydnsKWQri4nzFfLGhbx/5kh92d&#10;Q0wRCNZT1SXOGe7uZthyxNb2CFtss16uaduOqqwIAa4ur1ms13iTo0udwQz1mvSbUjzIIv2ybR3Y&#10;QFUW4ESn/PTtLQ8+eiIJhhA3RVSnZFBBSRCmbe9jf1HlxMofQLFXL1WegTyJg7N7Y6IyG0YxSJM2&#10;S3IrUGOwMb/ROMb3hxB1RgbrL4ZWiqluao1kXW75G7HQZnPh6X0ppt/3PfPFmul8RduJ/k3e8GKY&#10;eied1dWDLIx4xWLEhhRDjzGOwkqXoOyF5oNZN8N4XCdv2hgTW8ZFY2Uk7NeCpxACdCDYqN14bl2U&#10;v2qDQWb5DHF59bYU8sk4dtbjVoMv4wBFEecrnl4aKWUH2qR70u8dbtbs4cl4Bgy3d7e89/QZ+3v7&#10;zFerwfgwWPj5ZxvXvA9aIR0PJr+pD691DrpxYfMg1YcKyWhq2jRGOBtRkRoly+XlPdNpw3g8jnCC&#10;e2fc5d7v7u9ZrddSoKYRZND1//WIMK+fvGYxSAAMIrIWHYY86O9EKcN9aAyrOJ51XWepCi/t/xLR&#10;wH59vagh9nGM0iEeHRyFlTTS1Ajz3cha50Y/D5nRZtSa6/NrtBD8hpGOQ4rzUnNQ13XKj2ndTt/r&#10;fak3H9L6k/3d0feB0bhGq1rF8GsnKelVW5R5LKqqYr3quL17S1laSluwu73DeKcmFE5akHqD6cT5&#10;7PueyZYcNFujiq3xiGbdUO/WdI3j9OyMxreYwuZJ1YY2w0MyrrUyBJWmlclwDvBjyqKkdz2tr7i8&#10;nzGbTzmoD/AU0lIrym1KBh6C8fjEzw65OoyM7WGcKFS6Im/uVNodkpGSEnwREpObtkCGgFQ9RBkD&#10;ykdOHkX05o3aRCOHj2JacftofJgGRr3snLiQ+1HKkmJ9FoN3ffQ44+d9oGulsfFssabrhOyu212Z&#10;M9pUO22ikBuKqAHNhkw/0yc9H0LAFsMFONxY0ReyWgpPfK8YsmBMorHWdZXnnSKq3ik2L0kmzX/o&#10;+7Ro6mvSDBC7eom2tf6tSPfp4sGhXPuBUTEy7uKMCd6bi5i+3ixbcz4mbkxjpNqVAG3ruZ/P2dvf&#10;Yja/BzuOazBCi3oYpQMkYIocdjutk4zrVglUOcqSeZSioJCqLRUs0BNKxswP1jXJwxO83f1/nL1J&#10;r2VJkt/3cz/DHd8YGWNOlZXZY7UoVkOCCEECxL02AgRwLehLCfoCAtfacSFCJBqS0Ox5ZjWrurKi&#10;KjMi3nyHM7q7Fubmfs6NBAToAZEZ8d59Z3A3t+FvZn9jsIF37+5wQ6DYaAQgU8g8RLZGQz86Hp+e&#10;JCwvYuSok84mW5/ot0+UXg6h0jLPnPyQ3lfFa1IHT0i9Cu0wMAaoyxJri1h7LufSqFyl8Zxz2CZB&#10;nUbXTd4NY0S56TNaCKozvDysMSTagekkrY+MsPLiTxw7iFO6IgGZXC/gXY8LI4vlisPuUYx6UWIK&#10;SdY6L8Rlcr2cH9BhQMMwUJSF7CdxqMgwUhgZSO7xVGUVn11YRIdxiGcuMLiRpuswhaOwwg82DL0U&#10;txhL13dcXp7LnlrLerWgeThigfvbDzJdS/NNIVaE2IQhoxY9IPtSirBrq3dUKqNwb3jEA26anvu7&#10;HduzNcYWYKrUpBMCiZ5XByj3RNIcAAAgAElEQVSrUIsXGQWnKCjqErpBFs5CGHOjjgiCLKJzuQZ4&#10;5qFbYm3u3MtLE4Li55R3PYfoIb2bekJE78qW2oubFeYPebDTKEHgqXgNRDkNowzt2MfQiljm5GJX&#10;o75LUnw+1xjnPZjfNyv6HFpn4zNNvJLq2pPXmgyui56ThzGGoEYmyhv12q2hLMp0T2urfI8YlUm9&#10;95w1cgrXBLx05IWQeFs0IsjD3ec4pTgI2TNTyASYeWCnnt3U05U+Bqkf9sDT447Xr16wWq1Swur0&#10;96bYdc4lxGovperApPXM+Qj9Q/KExaONZy1ryvzcPgNm087Jruu4u78Hi5RMRs/caQEAUirath1t&#10;2yfiK69dj8yhox/C1qfvqjKk0jGVd0KYKWd52pw/MEgjUT8MKL10OpI2J8L1e6d7pWcv91Pk5xeH&#10;O/dkKNe8XMik/MD0XQR2JZZIqjerCfKJXQuBQsXI6N4WODyHtuHyYkWxXNAOR9bliuWqxIWS3g3Y&#10;UYy2DIMpkXyXVKw4p4SNVdxrhf/AR+4bSx7i3jZddhhjN7bU2ZfCNhoC9aJkc7ZO9RPWCA+SMUKU&#10;Zq2hazveff+Ovh+wZZHh2rTu0YpH66gQWKlDAzQppJ6SCr1znqd9y8N9w2efGwKO0VnKUIqtjyGC&#10;pliV+lTawj1Y8UxCUVDWS+wYMGZIm5o96TnGOMc0o0AZizPaPZuFaI7F5TA2K/fJZ+KPnYtlQsQh&#10;EDF8dxMhTIJqTWqsUK/FBJtq3IMJDMNI0/R03ZCulxVCPoRK8pUTcyRcWb+v0IRixFNFNFXsM2Ge&#10;TKyRObzCrpfr+bVTNTD4gLMxcvC5aUoPVFmK8BoLZWWpYle0rqV0FOr0HPmdwhZKMCOwHvr8Enn5&#10;iVFTbFmvlzfMpBA4K9e8x6eUx2lt42W890LmNnoury757rv3LBaVwDle+DyyTE28zKT98p7pehuj&#10;+Z8phhw/m5RPvKaZViNFHBqRV2OiDMXfPxw7bm5vMYUX5RCvr5i6kpw1xxaCYb1ex07LHlNmg3jq&#10;HMy854/OUVTcHxkEfea8psZkBa7PPgxRgdlYPWVyHiJDKemKaUX1S/lpZveE2IcxiY5kd0ilnVMd&#10;YOOo0Oi1Cz6uXEca3WVdRwgTGAwKSirrqU0A17PdLBm6geBsvF6GPUMkhhsGKQkvyjy+se8HmRUb&#10;h4JIQQA5CgwI9/8w0LVd2lOiYyCIrWNZl1ycbzm/OqeoSm5uHqQrVyMGJP+1qAt2j088PB4wZRnX&#10;62SSXNrn+Rkp59uQD5x+2AXPMAZub/cc9i3b8yUg4b8NNgl46n5UReIclffURQG2iCGJp7AlhXUM&#10;qlySgbF4P0Qv3syUYIibq/wfnpxYmmH2SbFOlcbkEE7eSzlbVPADmeL4FE6QyGTOaui8NDKFAMPg&#10;OLY9bdsnXNG5EROUK38ioORrTcNPvV8R+cRBk5txjaxNPDGmzIpSKgryWkFkBdXqIpOjFvF8TKIo&#10;1gED3juCc4l50o0DOoqxKItJxUBs67ZOIIvoqSgEYG2Zp2O5DL+dfuWIIIUdGmRFemoxwsZkrF++&#10;lz1h3UvdXykckOe4vbvj00/fsFotGYYxljeG2brnfZayziwnk0qqJH2cHCZVRKSfzRQqOVKbPqOx&#10;Jr3Dzc2Op12LLSo5S8bEXoicb/Ah8PD4RAieIibgp5UbzrlIIzKiymMO951GP9O81VTRm5N/M3n2&#10;mF8Jga7rBaawFV3XJecif1ahTptpgX7AcdN7Kvav3ooh987I4sbIe2LEZG8MpSkiXw0U1lAWxYQy&#10;ODqcQRoFl8st4ziwWq347M0FF2clZ5sL/uzPfsb93ZHNdkW9sGy2a9w4sns68PS0Y7laYm0VeYP6&#10;hNsXEcoehzERG2qEoXX3bhwZJwZb4djFYoFGNZvNmkVVsFyULBcLDk3D8dCwXMln/OggvudyWfPu&#10;7QE3GlbrDU3TkIz2xNBOIzSV4xLmob8m3sYx88EH4P7+id3uEJW8jc0p6tVq002RhEjwPI+JsxP7&#10;XhS4lB9ZjPExTIseUFDsVzw45ThR7xujeDnZG4jenpygCA8R4aOJHE/pjkOy7AWBOJ7QFgk//cgi&#10;RpcghfR6WKwoTec9XTvQHQd8AFtkgiwtMZwq9BBywjRFBhOlNfOmUKxT1mB6DVm2WF9u59GMMQZb&#10;zg+VhPlRkRHr/Y1MTrK2IKjRUzkhTpfxPuYflD5XPP6yLEic/GpEozERpWNSIlafKT9jFkTvfS7F&#10;5ZQeYn7Ap1/Z6Ops4MwZ0vU9TdNweXHG+/c3krCMF8x0EEltMG8Gi+8xhTbU5WRqWLKyT8/D1OmY&#10;l43mf4sS/PD+ka4LbC6XaU08PrGYWmtp25a2acT4IjNkjSlT5KdDKprmSNs2DMMwW6NTWTbMa8tD&#10;eq95kl3/rl3RYNIkpLqqhV8pGiuDnis58yFCfFMHCbRRKCsja4xAuZHfKZ2r+AwWYhWPrplG1ZbC&#10;WMqiQvOB1noshSQfEQekrksWFbx4fs12u+Hd+++pqpJXLz9huynYrpf8V//1T7CLFT/5g9+P36/p&#10;u5Y//Q9/yj/87Df80R/9CYSe5WpNQZ10h9TALxItcVUW0rxHjuD6YUDpyCU6LtNZL8uSorQUBRgr&#10;WssaQ9/2cY2rGI0Xko8Igaq0jMNIwHJ5dcWz60+4u33P/rAX2fG6lanfNu1nqZuIel2miImRKBQR&#10;A+z6jsNDS3gOruooi0USZmn1jYp6lC5EmyYnIZ4tEIZAbSM9gg9YxjhrVQ/MVDEZhtjsojwg2euN&#10;SbGo7ZTdThOw2fuKKVoT+dU0DAsBSeQWMoh56m1o56MqUkssk4sei5eZsQFpsW+7jq4fIvUrsctW&#10;FlsPFmjkqJuRw+F5iDw/aN47Cpv/niYhBa1Tj9ecDMqYYczT6wblu8kgpbUWYgK5UEqBeDCnxGUa&#10;vkuOQYwUReZnUQ9RqhPGCDXkapgpJjyFrkJQY1akv4cI+akCJ+2Fwg1ZCeo185ppRBa4u3vg5YtP&#10;KErBNquqxJwoOIViTITtTGrzMem+8lkjVAr6jMqtYzQ8F/jCI7Jq+Nj71Og0hMAwBN7d7OLhFnkb&#10;g1YByU29Dxz3LX3sA9CIxhjDoqoTBUK1XLBeLXHOc3vzgbZro9M0LaOMx2IeOOUpWXJET6KV+E01&#10;bpJyYbVYsdvdirwboR/X/Jz3BqxQLaebG30fhYqiAhdvTXsdpcjSAzY6DUjXNoFIo2DRTu/CQFlY&#10;rKm4OltyflXw/HLDy4tnHNuWYlXw5Y/e4IeeTz55wfr8jH5o+OzNayigXi6oSok67+7vOL96wcvX&#10;nzIOLaWB9rDj8y8/47e++YL/9X/51xRVRWErvMvevCjrCu8cnRspY+/QOPbkfJjQUBdFGVkC4sQ3&#10;a7DeMHpPHWdh+6hjPVCVleitEDnssbghsD8esbVlUS+py4rx7IpxCDTtATPpaZAy6axHy3R4JlUM&#10;pxbXh0A/jny4uePVZ8+obU1hvHCqR2/axu5U8egDxkQIxYpy7Iae/tizXV9ysTnn5v4eAmlIRzrI&#10;KmCp1XhMHvzUCEwDvxRea6hrkgOOtSbl/PP7wbTSY6p4CNmfUK/ZxYoYnxSCNKkMwxgHe0y7ZUkb&#10;LOFsVhaQlfNUEUzvP90D9YSnfweblG98ZXIFQL5OrmfPXuyUniCt2+R++sdzmgiewxFCvDVM3d1k&#10;gPVZ1VAYpTL209p7pbzQDtZTHw4Eb8zvdro2P7T3gm3LdZq2o+1aVqsV+0P/kWGcwhjT98RDSLTI&#10;J0ovBZDRCESIBKNGwafrT/fAa7mpl+dsjh23d/ekrmTF79W4Ghn/dzgeZ3JRFAVVWeLcyHK5xccm&#10;nKqqqFcLXr58xYeb9xyOxxgh2dke5xeYe8352ylciVubDasn4EbHol5k2HCyhgLbAN5N6BTI58mI&#10;sdKYQg1I9jsNha2ibAhNhw8Bk3SKZ1EbFnXFxXrDV1++4vnLc/7wD3+Pr370nO35mvPLV3T7D3TO&#10;8/rTr3n47lvGELi8fsb9/R2WwBjGBIvt9g37fcuH239kuVqzXK4YvedHP/49vv32W/67/+YL/vT/&#10;+g/88V+8ZXOhZdjCeeO9dMkGBMYarIlllCPWlDOHS9gqTVLmydH0MgzHWU/T9jRtT13KDAJBA4iF&#10;LvD0tGd/PHB+fobBcHtzg7WW9XrNOHb0Q5dKgmULNUKCUuTQJ+tTxJJGbTrRGmfnLbcPOw7Hjmoj&#10;oUucT5EEOwCC2xZouO9iIm3oRu7u7nl2vuDi6rko8ChqgSC8JIRMCBY0QeFi+ZnMakzVCvE/px7w&#10;5GjmAx2Jl6YNJnqIpzXiGbec45paCYImeAIQDEMvY/oS//wsjHcnykjuqXDEDyVMPjKwE++cCK/k&#10;ahE9gKBwyam3m/Zlci3v8lzdFAYbUFzfWCMjCScHWOuZNbkbgmccJb8yhZ0gV0wotqqc+uoZOxco&#10;ihCpixziEBoIJg9mERc5KUV9zimMoF96v9OciXeeth/YbDfs9y3qnZ/KygzSmCg5/fx0/xRvzmWM&#10;k9rtZMlDul5am2igvfOUdcXd/R2PDztJcGNwo8Aihc1lkG3f87TfYY2hikyJ4jSUlEXJ8XhktVql&#10;M+JizfrFxQUBODbHScerRgnZEMmTRnlhitWTFJJGn+pWSbOPT9270/dUKt7gXYZLiTJrtVkrJtyd&#10;T4nbEM9EcJ5h6KnqirIsWNQ152cblqslF+dbLs63PLvecn625fp6w+9885yXrz7h0y9/myLI/g/F&#10;hqJ7T10LlfDD/S2bywv2uwceH+4pq5rNZkPXDXy4ueHu/omAZeiO/PpX3/LNb3+DDwPFouCLL1+x&#10;Lgd++s9+zJ/9+a9xTpy6qgiMbkgiIpGbjYiEx1DMjPt0mpo6jakzOsQEbAFd39G2HavVJlKlIwON&#10;Imrw/uaOcRSK475pJOdnqojzrxjGPm5ddhh0l0sfPSpjhETIBZk7ql4xKqxUtK1jtzty+clZJPOZ&#10;hPMWMA68srFBwDMOXfRAKrwzPN4/cnG+l+smTygrpNThOsFytT5blJiNv6s0tllh6uenApsMwtST&#10;YRquT732kA5rPjy5C9ZKCoMQhDe/78Z0PR9IjVVMrqkLb0xU+lEhnEIzU3qBMHmGXHYWy1SjdIX4&#10;YtOhGvO3nhsTweRdqg6YGjTB2aMiUhxxGi1gMCYrdPWKT73hmZGK3/dOpyvJv6tK75shJZMU6mQ/&#10;4r9zPgWwc/rivH/qeZMHvGNompbNZhnhRGa/d2ow0jpPFDthDn35MGmUA0IxqRpSxRhIkV3EHRKZ&#10;mDVCU31790Db9iyXa+m+JkhJa3zIYKBpG4ZxTI1UKh/DOLBZSaXN4+Mj2+02PaNW5FxfXYE1HHb7&#10;9G7TSVtM/iY2PhdQpJ8pvYPRDlgjCqbvZ3I6hRyF7z9XIMkZ0jyDIQSHsY7KFpSLinpRslgt2ayX&#10;XGy3rFdLNts1282a7WbF+eWW9bJisaypSsNiYQl+5MWb1zy7WmLMQO88wfVCmlZA5wLON9w9/IxD&#10;2/Js+RmHw44QLLaoeXg6cnf7wPHYxaEeS5b1FatlTXN4pCgNzaHhsG8Zu5afv30PtcWPATeOEnlG&#10;p2J0LukDRQh8pAK21kY6BZMgW5Un723sUJd1tdZwODa4WBihvEYuyJSr7thxc3vH+myLwXB82EkD&#10;nbWcnZ1zeXnJ27cjx+MRyHkUPd9latIgJkyiFZ4mKQtbCIWvCxyeDoTR44wB4zONbwgE4yPVrxxu&#10;P4IvBspCulz96DnuW5rjgeh4yALlZUiK3ofJ0A0Do4u8L2QlEcU0HdYEc0QLm62tjzNPsvCpqE8H&#10;WyjmropYj/wU85dQytM2fUo++eDjsGlVSuL1YkgcP+LVykZLbffcI9UTZ/Vz8bMfRQOTdZoqqmwM&#10;ZU2szRiwUlYYU6BTrLSuF+K6OhPzk3Ml+JERJHeGChw2pzuQ39ESV4MxRRogAo6yksThMPTx+5Zh&#10;HBKlbja2qjCS2kE9FGNO6TCUsyczTHqg72SP1usVx32DiaRRP/Ruaf8n76oQcTKEs4gpAjZBc1kZ&#10;rouDGkhN2SFy/wRJSr97dxvnCwuWrTka52WamLFGaqELSdA5N9L3PefnZzRNy/3Dg1RmLBaC2Zaa&#10;iJVIyxYFF2fn4AO73S7NMZ6+60yYOHmvaKBmXb0pUhOHbRiHXM4ecn/DOAwy4akUz36xWLBcVGxW&#10;S87ONiyWFWfbNdvzNctlTVWXrJa1ECAWNj6rnOGykq0vvDQaSbVJ4NM3r7jawNP9HYWpMUWME8xA&#10;N1re3zwwUrE+v2Z/3DP0HUUBw9Di3Mjls3Nef7qmLAyjaxn6kYfHR37+81+y3zXc3dzx/ftbfv6L&#10;7/jHX7yDwlA5L013SDGEm1Iaq7MaDC54oVCJIyy9jyP5IFbbmYjdu0kXvqFt+7gl8jNTiFYsTMnx&#10;0LA/HMQgLRbUtSAp5+fnPHv2jL7vubq6ShQq1manB6BUdjON2gVDy+37IYDH48PA4IUNr20O1Jut&#10;WHulLvCCnxU24P2I9yXBFbjR46tA8CPWBtoxMET6VBFpMMFBXLSQFEZUsCHOFnUOo/OMjYkW1EjI&#10;zISXPGivFxgbIaCg/478MkZ+z0yMRQpprSX4rCzR/xkizbCl7QbaPlK+eqEukF/waEmod5ow04U1&#10;JBK3QCTg+tijDJPv5eeaKF2fS+xSFIVCGzZ5+qfetXgUsup6XT+GRPObFXiGNZSnX2XEmiJCQxNF&#10;6CeUrNFo6uhG+Ywk4YrCUlZ1NKoK30jN9SIKrUzF0iomCMFhi1xVZVMOwCKlj5HpNFZHiVGMSsLK&#10;dKChDywXJccDCMeRwwWXDIxVughEnkJUcFNqg7gTaCGCsSZ2vSpcZJKD4IKHWDGhDdomAN7gDRya&#10;hg/v9pRFiS1kP6xJ7C4YLF07cDx2kwTfgr7vaY4Ny8UyzQ5dr9eyNsREZNwH5yXpen1xTd/3dEMn&#10;ydEY/eWIVTczO1cZ3jFxvSDEjt9h9LRdLxw7WMqqZLWqKCvhZlktliyXFdv1hvPzc7bbBet1xfnZ&#10;WvDrECIINFKWFQHDMI4YZBIV6tiZAgodYOMSH44pLJfXF2w3W/ZP/0RZLymqJX5oKV3H2Oxp+h22&#10;LFkttzgXeHzc0feOvhs4Hhv2hz1t23M8DNzdP3J3d8e7mztub3c8Pu457I/0XcO+OXJsBl69+pSa&#10;ElMajLdJ7wgcHSitxWs1XWXjTFqpSLORp8t57S+wBJ0ZHAfcDgYYPF3XYEyBN3GOdpCkdjcO3D3e&#10;452na3raY4stpQdmuay5uXnP7e2teOxFGfH/yDGG5DzKjEVn79LYDB2IbpJ2/GE0HA8t7WGgWomi&#10;IsSacKPZc/G0nfOMzlM4J7TD3lOWNsIcA8ViCfTyWR8ZGmP5FWpsjLTLuzEkagHjpXxRsC6TsHtg&#10;ovSy/MpBNLEbM34vBBJdaaK6VY9U3S99/4iL+SDNDaNnHIYYhvtEWpRhE5LSnpZKEiYRwyR0zkrY&#10;JmVrJvfOyj22mPs5c6S8X/53NhpT3DSujf8415DZIiefJRoXK2VeSRCYwkfEVnLF9uWVVA7SWiPl&#10;Y6KsQ6wSigOgtQQzGum6rugZkwyEMCFfUviDXF6bex2it21yUt0YwzB0tG3L+flKvPtUEpg9V/H8&#10;4zQxybrKQU1eu75/IIlOyCtyik1LkjG/e0D33oCxUoO921PEruDc4BXiUPqSvh84HI/JkOs0ouP+&#10;yDiMrDZruq6L1OBLjIGqLNOUoxCga1vGsuTq6ooPtzdZiae7EaPVqahPjdrHX1Vp+Mnvf0YYR4Ip&#10;ubq+4Mc/fsnLVy/47tcfeHzYCd0uQqfh/UBpA4tFQdsP+FEqS8rSiiOoeR4qlGAsIlyS6PWOqrRU&#10;dcX5xYY3b17x6WcvWa1W2P6csR8Z9t8y7G55ut9x+7Rj99jwtBt5PP6Kfdvy+Ljj8eHIw/2Bh/s9&#10;u+bIsW047lsORyk7HfpGZNvUgHjso4OqrlLUqB38p1/BqLMaYtSnHfc+5yYmMudDwIxjKqkMIVbo&#10;dTJ+NXhJcNsIoTnneHp6JARYr9fsdjv8OHJ2cclhv+fm5ob1ZhPHGI4MQ09u/hL0oXTK/5xkTQ+/&#10;TV6noQAj3v1h3/Fwd2B7dSnhfcQ/TSmegnNS9+ytvJDzLh3Koq5oji3NoeV8uU6KN1c+RiXv9TlC&#10;2vQZ9hpkmrz3Lq3gFDvF5NLP7AXLIcPLKD7jI05sbfLKpgo54YwhDpoIMPhA3w9CW0BO2kq3W07Q&#10;zg++lCLawkpNbEwmTj2maW4gwzCxTC+hINEYTJ4VPm7/165J9djUiAt7YM5XyIGaw0b5uU3mRyc3&#10;JGmlk3RDe0mapWvqPXNpqBvlua21uNEl4UNx3kk0oOu4XNZ03YAbBYY4hUgIuhZaSSOusrUm+hfZ&#10;0JZlQdO0rNcLyqpk7CUMniXCvCdYYkSa68hP1V3ep7zW8zXLlTYhORQazltcGCgpeXxsaYdxQtoW&#10;ovyKIQg+pKqaMbKXlpEKN7hA27XUzrFaLcXZILCoF6zXa6y1HI8Nw9ATQmCxWHJ9dcXhcGB/PGAL&#10;SXrO32f+HtMvXSNp7gmcn634n/+n/4F33/2amw97NmcrvvjiGSEYvn/7lkVlCKEHYxhiXf16u4mw&#10;lSSQpdy3js5hjw2eshKYoi4rFuWC5brm/HzL2dmGq+st49iwXq9Y1CX379/y3f6R5v6Jd98feDoe&#10;aPcDtw8td8c9D3cND08tu+ORfXPkcDzSdQN93zEOjtEPOD9Q2DLJaVnX8p4hJtVNwLWeerFITotE&#10;TAFL1g3aka6UxtKsqZ6+Knwv+cnsLUS4RhzjrpMxgnpuJAowjAjrQN/3dK3kQfa7vTRLlpaiqtjv&#10;9tTLFa9ev5Hu26Jgv9+nfGbcWMqptygHUAYWeOuTUBsfUgg6jIGnp4Zh8FQVCAZRSOlZtMHegHMy&#10;pcmYQDU6oRy2Mt2pObZcPsseo/5RRWlkdSTcMBZrPd7Jqkn1TfRq02LmFvQ0XFcPmQpyQBYwxBDB&#10;TAwHOaGWhjAHUv28jzXCw+Do+l4SLuQOTFm/DEGoRy/oT6bZtdbGiUMfHyT1YtJhM6SMffpdTNI+&#10;2WPOF5vuo5QozikTxGbmzyik9UO8OQESc6WWjc4iCKvJzLmymEgXGq2kQcmRWiEu7kzBqKKXjkHw&#10;hgj7hTjXNXriyKHKuCgpqssQUUw4lWVMFo5UVcU4TCgcpjKv+2Az9MgE15To1lAwj6A+euMYwmi1&#10;VQ7t8/dvb59ou5HtporfmzOgBgJd2woeWxb0fc/x2LDdbuPayPfqqmS5XFIVls1aSv8+3N6w3x8S&#10;H9Bi2XK2OePZ1TPatmWMEff/ry8j8IyxI27oKAvP+XlNXS/427/7jzTNgC0WBByGgB89y1pKIoe+&#10;F2/FQl0XVCVURU1RrKiXFat1xXa9ZLWQmRW2sJSFZbe74/3777m9veNh90TbdHTHhuYwsjseeXhq&#10;6IaOQ9+zfxromjY6YX3M81jGwQOOYGL9fozGvR0orFR02UIpSgZ5di8Ku67r6IxIoccUhhTBiLoy&#10;CDSoLFhALF9V+QlxwHzuBCZGxMMwJDJHqSQssZbU+X84HOj7ge12S3NsGJ1jvVzgvUQAz58/pxuk&#10;WmhRlpydbXl4vM96zxghKAshCEYcBdIFh40eW4j4nq2MLJCHx6cDQ98TVoKzKTueKpCA0HkOI4BM&#10;mZeEiiXYgr7tsYiH7L14+z5od6VPYU/wXgbe+ikEc8qXzexgT0+fKjJV5qLiMs2AQhhpU4xOeddQ&#10;XH5DIhLxrJz3aCG+DrDQMs8p9YK1NjJAfpw8nUUdZEUvuLc8n7Zkh6RAs3eo/DZi/aeQzJxzRXMb&#10;WreeXmzy/jCvo9bPOadYqDZ1qHcgF5knPufX1AhQFX2CXBSOMrFTWj8mZpYQHNK0mY1ZLqucK2Tn&#10;tGkqv1aYvKT2SmgUoTXNGhHNoqe4gKlCX8Ns8tpqY4tENVm29HkmV8rrEvQeYnCHYeTm9nFC6GfS&#10;e+ngh7btGIYYxVhLbZYcj0dC8KxXW+pFTeELRueoyorlcknTNHy4u6fvxYMXGhFHtxMv8OL8gmfX&#10;n/D+w7uZXJza5ZkCO/l+COK0Df0IvmCz3nJ+ccF3391wd/eEsSUujBAcVVGwXJbUVUlhYb1ac3a2&#10;oaxi5BQN8zAOtF3L/d2B79/27PcNj4cjzfHI8dCx3x15fGpo+5F26GW+rfOM/Ug/7hldAFcw+hEf&#10;DD70osi9wQ/ybxdkePfoxjRHwjNGB7LAFiXLxUq42iNsIGR8MnzbFrm2P6DRY4S9jMl6SymTjRRm&#10;ePXeo0OjQ9k1kQ9Sli4QJnFQSdS/LvfXPO1ksMlqtaaqaxgGqbjpulTiftjvZTB58CwWi5jcjc8c&#10;AuV0FJrWoICVWZrOQSECaV0BVjoi903HsTty7hZCL2wB42MwI6fCePGuxlGweazDxKoT4VMfsCYw&#10;xsoEAxTG4Lw+YEysxTRqsFrjjbifE56MUwrcOZRhGINYYUskIUPq9/HiEaoyFVIiqd4XGg1DQEjL&#10;+nGkH3vZrIjPKw5vY4dZgktCZpvUw3Tq7U6rgeSwq7bSElH5yocuRAIxC6OZXNMDynczrfyQTjr5&#10;d3zHYNJzZnhoCtVEpW8zGZqWVOr8T1Ws+Tr6RiZ5/UKzq3QDU8WXO3OV7TESl6ZrOOfk8BmRE2MN&#10;wU2iNQvGhkQ/K/cPOZ9kclVOYURhu9GzWESDaASSmfZFyPsLmZtlmnS2hBATmspowaSsMFJKKPGY&#10;x4OX3lkXD7IxFofHejgeBu4fdhRFIR3GEbpLJIEhNtY4oYUojKVeLbHW0Pc91jZstxsWdc0QB0i3&#10;w8iH21uGONO2LEsuzs9ZLpe07ZH9/sjhsGez2bDcrWmaQ9beJkKtacxhdpYC0cmIe2yNlAeu1xvW&#10;2yX9GLi/e+TXv3rHZnGCIAEAACAASURBVLVNnEtlKdOKxmHA+VFq/53n9sMju/2Bw7Hh2LQ8Pu05&#10;HFu6vqPvRx6f9hwPHUMvJGxChuYYvZTgGoPsQezEl/0LBD8QnKx1H3Nk1o14J+M3i1LWpCwKlssl&#10;ZVlgbWC33/P0dMQbqXtX8jofYBh1BvMCa6qYRxJRER0lDq2Lw5O8iXtPhGKcEzzZiMwbE8fzqA8a&#10;o7quE7hNCl3KNL8aP2JMiYxgbWK57EPMuQgsPg496+VSaCGCUEAXhXBMlWVB2/aUhfDolHpIplbc&#10;RGtUxooJ9VbLwuCKQDeMHHcNXF0AAe8M4nCFqJxjvacPmMjlIklIT1Fa+rETq0+gCPPpT1rRkUis&#10;jMUZgW9OvyQ69jFUyguo7zBN3AGpzEvddG3q0OStD5J0Dl7x4yLOjZWwaoy0oBA9STPlkwkfeej5&#10;ZrkTc3qY5mWfJYGp8s2f15dVOGDWURoVT64f/2iZxDgarTzRdYt/JkyCmgCe3h/NDQRRrDY1Y6lH&#10;DFOjIb8LU9K4+c/UCEwGgcT7JAI6repBjdCkrDNRL5x4ncYk5Zu0ksmGsCiKNNhBYS81NgrtGczJ&#10;ZCNm19ezoobbu+TWEEI81yEkmE+e2+LHnsJYHnd7nnYHrM0NM7mySbqoj00jnaXRIysKK4lGK9TV&#10;XddT+TJVk93f39N3PT44ri4v+eKzzznbboWz3o20bc+HDx/YH46sVyva9ijPS5g1S83flbSvcdcw&#10;Fo7NgZ//4lecr2r6dk879DhvCCO07UDbtIyjo2k7DscjzbGlbVt2+yOPu4ZD0wgl9zDQHlvGXvhd&#10;RhdzVehgnCC8XIWsuy1F3nyw0XkUjzz2ZlNUlsrWLChimWGNlqLKWRUZ0sakT9+85Onpkb/867+j&#10;Hdro3AUN9hndyGq1ihw1ut9KjiiVXD74NKMixXEhOz4hvofqMYN2Pk+r52LvQDxTISIZCos2x4bm&#10;eGSxEAqZvu+p6zrp46papLyAllVW9UIiEDvG+0OpuDKQ6mkVU05eXCz3GZ2jqMWr3e8aSQxVRVQw&#10;4rkpr3lRGIpCEmJ6eEFoaLv+GB+ywoSAH8do+HI9uiai5EQ7cXLV206GIamOk0Mfk1ghK/KsZfL7&#10;KR4dJr9H0MoU8eBcXNChd/IeaOh+mmDN95kryglOHyOD7D1O4IfgUuj+gwcvKdLcqZq9dxC4Q4Rp&#10;mivI94hiZVT5yH0Lm2emTpPBGpWcHnwlH6vKSg6j0bp5l963LMtUhaSJO4k8EkIxM4haSyw0B6I8&#10;jTHCN2NhHLIToNs0XcO5QTSTdZIvTRjrOhSFNn75zFYTIGifAFMFNy9zzRFPNvBzuoYx+gHyzmOQ&#10;aiFbldzdi/e6qNc/IK8C53R9xmi32y3E/ayqKjEcqqF/2u0kSes915cXfPXljwje86tvv2UYJJl3&#10;cXnOV199yW+++573729YLGvato0EYXFIzVzSotEnQaRKLHg8jvzb/+OPefnsirZraLuep/3A4XDk&#10;sD/SHDv6vqftGobRS1TiHePgGPpRFKXRfpcAqSHOxvV0CK5t8d5INBgKMAXGeKrKslhUnG83rBY1&#10;5xdrri4vKKzl8y9fcbZZ8Mf/z19zHEratuX583OaruMXP/8lbdtLx3Fh6doWNw5cnJ8xPg5pDKju&#10;sXNiZGVvHdZI17bWvWf9o+db99snOZufWSlpFKbXYmbYFQacog8CRzqOxyNd17FZrTHG0LYtit2r&#10;QzNGKFKqakaqsqKulxyPTTob5SleLF5Wrq6YJkaDyQK323U0Tc+yXBKMwcXEq7IdBuOwPlpexX0D&#10;lEVBFwxdO7A6W8k9PTGBoV48mGAj3jX3bhP3AyEex5zgmLEJTqISFaKQ5p+RDnZEqsQaxxJOjURC&#10;kPcdB5cMVXySiZco35lTruoG+rmSNUby1PbE8CBColz8HycxSR2op2MPMVpNEu/DyYB11HDkPZ4C&#10;JLq+swTkiaERxRxSWO9dNIQTCGPamTsVWKWUUN1ojOxtMBaCGPXC6hSeCVTiPcaWlFUBweUOwRTY&#10;5PWby/Dpu8SZwiE3NKWfTVYipqHl0Jm83vp+6p1NicI0gnKjdDmqVtRIZqrE+9Hz4eYBN5mEdGqA&#10;+2FkHGQsXdd1FNay3pzN7hvifYa+53A4EEJgu93y5vVnPD7s+HDzgaqqONueSeITT98dub48xzvP&#10;/vgU98J8rNw1xEuSpOsC3jnGwfPHf/ozSuM4tg1dJ6Pw1KCI7HqIOiR1T+MxyIhGlwYFxdyfKyLV&#10;h8cbS1UKediyrtmst2w2K66uzri+PuPsvObLH73hzctnbDc1z55d8ckn1/z8P/2CN1++4eX1FR/e&#10;/pp//ye/oCgs1p7RtUcMsF1L639VFJRF4JNPLlgslrR/1zKMY9InwzBgraWq6pRwT84mc0oC7z2m&#10;KJPOyroqohgmR3n4PClMnTCJMNzMKdRZHsbA8XhkHEe6rktltBrRaVXPOPbxmkOs0jGslht29ilF&#10;EeUcn9WJ9sRDV8Qa+Ngp6TyucFhf0jQ9h7ajWEttqbTgAmgji7TI+6CVD1InqXLUNB2LDYBYau+F&#10;vjRXYpjURj45wflUhhj+xIOq3vn0syHkcJ0IywAUEUvXvkz0IIsrnfhlpPzTM4zjCdSj4VhWKnMF&#10;N3lIJgc6GlElZdLPZ0bFuaKdfobknarARSGzWZmZeFikhGdeQz7n5on3MvFqScjkBae5Bfl7KQMY&#10;vdCfWquGWJOy6dxODrtca2pg0mYZsgdtcjlkAm6sXscRfCGNM7HCSQ7OvFP4Y3UV1z4aa+fFS9bI&#10;5zSKMBDHzsXns7nNX9ZuAl8Uk32K3dHTzk/vfXw89fJyLfT9w2Mqh9TPT//f9z2jk/LK5cpyOB5x&#10;HtbrVYoYiMro2Db44FksF7x8+ZJj1/L48MB6s8H7wGK15GK7oWkP9H3Pbndgs15zfX3N8XCI8jyP&#10;grKc5YhSv3zwdH3D27e/JuBjHbw0MWlprPy+TRCG8Z7AKG36Vn4m098EJ1+WGxblgouLcy6vNlxf&#10;X3BxccbLF5e8enHF1fmKi6szPnn+jPPtioenez777DPKCLtZIzJZlDLZrMDyW1//mP/7L77l7GLN&#10;p6+fS2XPi+es10t8GKmrms26pqoKLDvKopBRnfHMOucoy0pkLoicBq8dtfOzqfIj8u5SJVyInmuY&#10;6IG4qrOzqI6DOhTjOGIr9dBHmqahLEupFhp6GfhelXifiz5C8PT9GBW8w7nAoq6pqpqua8Ag1TUq&#10;QIlJLj6Q8wGQ7LV1lqoUimBCoB97jn3DNpxhncFYbQhSwTEp46ymLjZDgpXEblKuXu5nTUHAMwaP&#10;ib8X9VJqlhImUhMXLeYM4iKKlxNzAqrUQ6DAiscbE2Fei89TJUvEtk080JF3x/lAPzj6YSAQknEw&#10;pki4g65damQyeTN1bWXjc8v61JmeKvPTxPEcPkE6DS34mMDEmGRGkndITOidQEJyaE8jBCNGWMu7&#10;bKyjNgIrqSx4JwMRClvFd5UpOOq8eoghp8GYIin5hHNP0bJJplUMjU/DWhLTZlDOfUm2l6Wlqgv6&#10;fsg4P5O6dRujsAmE5p1Ub0nfgDxPVRUMg8kdzToE2BjZG6yS7GTnAI0A7MxQovh9hPxkUIwnSI81&#10;yrGkSXpJNh4ojaWIB8GHQFHKZ50L9OOQArTFYkFhC5q2pW0Nm80mndGuH+j6HgJcX11ji4K7uzvW&#10;mxU2wHHs6PqObigZRmnKs6Zgvz9weXbBzeKG47GJ7yo5hGkEp++fFNZEFrWD03lZc4+LR0Hm39rC&#10;RA50KOtKqApiM1xV1iyqDduzivWq5s3r13z1zWds1kvWi5L/8r/4z2m7HcPQ8eXnX7BayczURV3T&#10;HveMw4qyrOj6DpxhuajYHXdUqyWb7Tm2MCyXBS+vL/j0ixc8f77l9mZJXZRUtUSLy+WaqrAcDzt2&#10;+weaXqiZNVfkvWO93lAWZeyh8LExLkaD5EltSmchvpXoN5JDK/1CycuP8lRER02dRiFvEyNaYJOe&#10;6/uBruuwGOrlIlZO6awCR1WtxYn20m1bVRXOSS9LP/QTGCzkEsrsjQqeroMvlGdFT7xyjAy95+nx&#10;yLNPPLac8rZMvJNg8aNntLHevbAMzlNZne3poZAByslrPIExVFmo4cBGbNuTlUNhcw38hDpAFYcJ&#10;OTBPAw1QXFg847SJ0cNzQbDIoR8YR5c4erT8LWgkYSZcLnmZUMxsenimHr85OUiZO33upaZ3UOVv&#10;Yr36JOxTStm8ZtEEFvNO2Ok9TTQQOdoJs+axKSYtP4v1I7MO1CAecAAd2ybtoAbClEhsoiwU445h&#10;vGzrHAfP6xkZ/xAhlqIqD6GYv4u8dVp/o7DQZH2HYaSuI41rek+VLSIvyVTuMlNn3iO9Z1xLWyRI&#10;UWFKjFZa6bWF8vfhccduf8DYagKWRWMBuNHRd71UexWF0B4YmwjXlBUWxMtz48h6vWa73XJ3d5c6&#10;XtumjUpIIC6dMxyMpe0HFhRcXlxzbH6DlgLO9jvjWczRenlvWxQUpY3KzoCJ/zY6es+wWhQslwtW&#10;y5rlciFVLVWc4GRrPnl+zRdfvKCsPP0w8vNf/CPXF+ecX/0LnpUVb3/1gX/zb/4df/jTP+D1m09w&#10;ztMNI9uzC2ndL8Z49mDoO64uLqirkmFoOTYHLq83fPHFK6pK4GFfi64JQYgFm2FkGAaeng7RUYsR&#10;XoSLl8tlgnZTRBlVW5jpN6mq0cbLaSc75N4bcabiuQ/i9afzGBvgtGRZJu4Zuq6NUUVJVS8kP2Ek&#10;mk2kAPGadV1L1eI4JplTPiMgK/kpZDCFSLQBxft4Ua8vDrtdzxibooxy2EThlfmuBd5IckCi2Piy&#10;xFJz74WioChgGHO4G0+qWi19nEAe0RfiRdTy5WMTPcUp3EF22sQY5bLB1NmrXDbx972TEidllJs2&#10;Jan3rP9VD1Q9eYUspl6+3m96oKY/y9PgJ1QITOvg5efY+fOrNzu1jSY+76kXNivbPHn+EEIi1tLv&#10;Te+ha57vE8sYDYjXKnXesk5ZSYfI5zNNVOsCakSjEZa+5xTm0chQjZGNazRdA51WNTVMgq3n91eP&#10;J8SDOoV4RGGfRlRzuojpZ4uikJJCn6OQZGp8frkE3RnD7c2Oth1ZresUDen9JOQWmgJ9LJWnoiwp&#10;J/snimoghMD1s6tU9bVerej6WH5piB3GPtJ9hwTJ9f3A2dk568cHDs0+GS19Fn3HbHhJ+1JVJc+u&#10;rilLS12XrBYLqqpMRGNlWeKdYVGvqGoLJtNPXF9tqIog3C1lSXM88HD/xO3dkc3mjO32grbteGha&#10;/vzP/iP/6R9/yavXz/n8R6/Ay4zd5XYdYb0USOOD52x7RllYjruOvu949skZq03J0+0Dbhhomo5h&#10;7Fmv1xAGRufox8DT7gAItbYiAUVZUMdqFpUbyccJxxAhw7IyQjMqeRdlfeJAQlby2o2tjhXpPKfl&#10;JzublqaRzuW6LpMutNYmkkZ9hqIoqKoq9Uhor04ZGwgBHRoyOSAT3DTfOiouF2Lnq9SZ9710gFaL&#10;EjcaFmVkG9QMtBOFbQN0XS8eT4Bg5EE2qw13T8ep85AWL3Oaa9Y6pMMvCzhtEgqJ2CvDBJN3mFjg&#10;/CVhcn5tEweY6NxWT9+NEY9V4xRnb+ohjL93Ggmd5jmmXrYeomnZqL67/kyfXboHJaSWm4kA6IDr&#10;VP0SpkoyRGPF7L5znD+Hn8FMhsWcoNunuQGBdHKZWCxHISnzaDSzEMqLzMjUjD5dbLLTISoJ5oLp&#10;4ZgaQcGyXaq+Sc9G7FuYMEVOt1vvba3MAnVjyJ+ZGJ6EnBqTvLusAJnDGEzEK4AO0hBvLe5f3F/n&#10;Anf3BzCVTHQKkd2S6KAEQ9t2NM2RerH4yNBrtFgUReSsGSMLZc3t7Z1UOoW8Rxp9D8OQnKpSCwMi&#10;Q+LZ+Tn7wyH1FJxGl9O10/3p2panp0e++ebHPLu+4JNnFywWZTTMnq7tub19Yvd0h2dAF6IqK16/&#10;uODFsw3WlnS94+2vb2nakR//9ks2qzWH3YF//b/97/R9R13V/PSn/4zlasF+t2e1qCWCsBWY2Mld&#10;Fhz2e0zwrFdLhr6nb3tevHjJ9qXBu07GBJYV3rcUVZmmaRlj2O+O7PeNnJWY2xvHkcViOVkPTaZO&#10;mqBOInCigxKMjaWzk45nJud7clJUxUo3yUSGIqeTc462aWI0NmBsEXuR5jQlOjdWZGySFyGkkuHR&#10;DVJCmfFkk18udrAWRsv0hAdZrZn3jqbp2e8aNps1EBJvTUAWxrkAQbLmfT9SlGVU0Janhx3Lekld&#10;LTmEPl4zZbjwykV8EnZPq0+8D9H/zgpND68PklhVdsR4imdeXPBB6JGjgnQxilBMbBylDRoTkyOT&#10;SEQbIsTLV49WPbgYhMdnSVDUrBP1FIYR5ZiikqhoJLIwSXjk9+aHcXYd1OOed9QGdZuZeOPRoCjd&#10;9PRQT+VCFaT3Y3RM1VvRy8RKG4Q6V4XbnHg+6nnIGsyNn95j6qVnznmZMVrXFXVV0YcRHW+n1LQz&#10;rU729Gxcx2EcpUkleu3eCXuosVZK5EyOXDC5PDXLiqNeVNKlHel9hc8nD5LXZ5jOIBAvfeDh4REZ&#10;zxanROUnlbPiBdZpmwaDQAbaBavmxEfYhhC4vLyka+OEokVJYQ1+lH3ebNaE0TE6TzcMCf7R5/KD&#10;Z71eU1c1zo0Eo/tFXgOyM6I5EB8C/TBijeH+/o6+a1mslrx79x3XV88Aef7Xr59zdXXOMPT85rt3&#10;uMFTVwVlKTmfqrQsljXfvf/A+rbiff/Iqlrw1defcnm1ZrVapXzE48MTyxfX0itQCl7h3MgwBPb7&#10;PQ/3j9zc7vABaixXz66xfUNl1xRjwdtf32OKA871ojCDYRwcN3f3tF2fvWQjMrFaxfJWdQImMpoo&#10;pKMOchFlsBFG1LxbCLlrOjmuRp1U0vnQNVZH0QVPESxd39OPMjR9dI7heKCqKspSWCbrqk7PVBSW&#10;YegZx4FcfDHRBT4IC6UtikzP6106/IYglJmmTsrKR175UAZcP9Ifh1jQES1Y8sql6sJHK+idB4R+&#10;0+FjBLBmdbbl/vZOBMmAU2s5W7CoqLyPTu0kKZji/qzgp2CEHkhhPIzVCUbqcI2Rz7hkbYWwfxx9&#10;GvFlrdAdTHneldNl6q2p94YhlzB6kqc0ZZlMz6rXm2x4Su4FSWhOYQxVeB/9viFh3bLJMq91Gjrm&#10;hKFnkgFP3qmWn7ooyKf4veCVUs+emrHSiqiQujzBK0iylkmydwpf5bWY5wr0c9Mu5oRreuJUqRA7&#10;jzSJLTQGLg5pKEsreDnSrKRQ2+i9JM8JmMJGOhUzU27TNSsMqS7dRK8rqIIPYIJNY1CDVvyEvB5y&#10;zYLd4cjd0wPC1FxINByEutlg6P1AO/ZCiDUYDkdpZd9uz6hqUcREmHEYBqo4OWm327GoJEHrnZQf&#10;Leuavut5etql5ODV5SW+FO8jxqPUZcVqveTp8VGey4bUPJQHcWd4UaPZcZSZAPtDy+g6Xm/PGL00&#10;Q51vNizPzzgeeu7vfsk3v/UZv/87P+Iv/+ofWKxqVus1Q+dltnNwbNZbHh9ahqGjvDY87Z54fLrn&#10;eGhZLip+9/e+ph8H9ocGFzwfuvfc3d7y8Lhn9NLl2TYdh8OR3e7I2dmGL758A+NIvd5wcX3O5dWW&#10;797fyLs7gX2Obcf906PwyRTiuEpPR8FisZS9F+US1yuOI/SeoNAs2mBIcgxDbM5KzONJi2q+Rj5h&#10;MXJtG3/PBUwpCIHzgbZt6YceY4sYiYwp7+N9hLeT4Q90XUvXdZRlnSi0jTEUpWUcLWVzbNieS7WI&#10;Yu5FoR6VVAo473DeprKdaYNR13XCLBeHZKjiw6g1E+9iGB21LQgmMBpRqH3XRWxz4tV59dD1sPiE&#10;kYao0NJAEFT5z73kAClkFWU79/JUaUAssZu8DyiDXm62SpPm4wEIQZREUkpWPfg5Dm5OPO4fUuwa&#10;hmvi0pwcrNO/y+/OXkdwusngXhOVfnq+qWdqJDLxLv9sht1HQz1V8HJTg1Tu2FjKaDFm/r7p3dJ9&#10;4/NNcg/67gkiOgl/T/+uz6dhqVSYTL19PUYmvqfOFTiB0AA/eooqRxJEhWem/RVE5yDeR/8dJuuU&#10;vyZGKCjthuZIbOr03u2OHJsWa5fxd/TBxfgKSZXUaq/WK2xh6bqepm2Sk2CMiU1djouL81RqrMNp&#10;CFKR0w0D+/2BpmlmOG7f97jRidxGOV2vN+z2OyA7AQoZWGOS3OswE1lvqXYqbUFdw+X5kpvqgrqy&#10;vH59wXe/ueP7D3csF/D+/Q2b9Zb14pyri3NevLhk6KRq7f37PY/VgUVdU9gFi0XJL//pe7zzbDYV&#10;2/UFrm+5eX/P3//dP9H3vez7MNCPIx7Py+fPuLq6YLmsORw6/vbvf8EwWLruwIuXz3h2fcaXX77m&#10;V2/fszseGX1gHEbu7x84RipnPUyDG6ljRZP3Y0Ijgp6ZoNBb7AVAnLgQm6WkSikmRQM/ICuxX2Ry&#10;QEysBHTOEWxu0mvaJkX+AruYWVe/dp2HIPq374fo4Ai1hTDOaj9HoDwcDyzXK8pKandToi+eoHTG&#10;g2afTSTbgWH0NE3LOMgNvLWzw+yDozQFzgu5UQVSd18U7NuRX337SxbnW0B+rviXkITFJOYEhw+T&#10;MEeuH72TcNp4lOGR2TKnQz8JgV1ISTvdxLaV/EFOjunv57UwPqQ1ChFOUaU0TVz/f2HzEJM0wXyk&#10;+IKZV9rofNsfUpjpHsSSUX3wmSI1EVPX0tb5sygLo4nrPE/Ual15iII0fZcMl2g/hPwjGkA+Vtyz&#10;95oZ2TkOLBCOlPb6KOhVJQ0o0n0bMdG0tiFFfUWKfORAjLFawZ8a/QiJ6B5pqWLaz3gOtBllum+S&#10;3Mxe1hSK0+s8PR4YBseiJpb5zqPAvusS3UKIyroo5DyOkXvce0fXtZGOeUlzbBJ5mwGMtbRDz34n&#10;DVJVXSXnRjt+Q4iRuS0ZR0ddL6jKin5ok9I43ReNjAX6EgOxWi3omobz7Yrzsw1VWXN1ueHzz15x&#10;2Lc8HfZcX19yfXnF++8f2Ky2fPmjF3z+6TOCNxgsDw87vB9ieWxNYS3b9YLz83MWqwoTHCZYvv/u&#10;A0+HBuc9282Gy/Nz2rajHwdWqxXL1ZLRDSzXS4Zh5LCTIebffX/D/vDEs+tnfPX1Z/z5X/wDPsDh&#10;2HF3/0TXCRwSnJAjuhBYxs7S4KULXqkLjLURPdCcj8i5c57s62keLFfqTb8M2Q9TXD55xUTnynqc&#10;h+7YRiZUjX5DctzUYVP92Pctw9BjjFQBgeZkhJfLB0/Zti193wmNqGLKBMLokiCmQD+G4Nr6a6y0&#10;2vZ9JwT7yFBiH2KNcqFzDktCkBKusoDgLY6C2w83vN4sKMoS51pR9IS8YD4ryNSMFEJiWFMcfD7B&#10;h1jimA+cmfwneSpa3yxXQJJgjmFwuDErVzE0YXYAUjLQ+7Tx+fNZ0eshP212mh4ixb6n0UzOp4Yk&#10;Byb5q7HN9AT2SYqRqGjJWB/kd7XRldCOuYBJ5EoSzme4a66UQ0pahaA/08ocPzGyJl/fZuK2KY/N&#10;VBHqs+Uh4TnCUWMkVBdxDbwnzUCA5KVrA9X0uZKCxiSvSRXxKaHbqVOQ30V/pgnkvH/Tih0XoYD8&#10;s1xddXcfZ4wahUHnbfRd34MhkmfJz8rSxNm00xpuH/FYQ9M0rFYr2qaj2BQMvqdtOnl2a1kuFkIZ&#10;4v3sjwzPlr+XZclqtaIfWvUHZgY9QZFGFLNBkoLLxYKL8y2X5xtevrzE/nPD+dmaV6+uORx2eOD2&#10;wwde/N6X/PSf/5iriyu+/uZzNish/IKBP/jJj/ns0xeUZcEwjrRdR98O3D/uePf9DaNz+BEWq5IN&#10;S5pGcefYeDRx7Kqy4vLqjH/5L/8Fn756wa++fcvToeX9zS3nlxf85D/7iv/4s59zf99wPHQ87Q8y&#10;V0C99SB0K4t6GaFGj1SLiWy52AwZiEhnyLh88NLbIzlMncGhUVGy57GTb65H8FJdGH1VafcYhkjN&#10;HPL5J0OmPnI3EXWHNkQJcmIoTJZlG+cGl2509H3PerORRpUs5fFaWcDGcaQ04EYYx0C1MPSDp2l6&#10;Ntuod0wcZRa9YhlLJkM14oQvrA2xRLEXuMRJeKRNSppsTNOQkrKxeOMJg0ubowdYhTI+fEomEXSK&#10;VNJjKOYdXzMddu+lgkC4Ospk1YkHXLsE1aiIkOnQgOz5nkYQMzjkB6KMOSyTn9OHTBssjxkVecjv&#10;Me0rSEo0GmbD6X1EI+bcBBhbRO6OqFyNgeBTonnq0etnxGtQvnpdJzLkl9ba59yHidebrIdCIqeQ&#10;ka5Z7jVg5gp5JzJUlkWkhQ0ZUosHSw2WhrZ+cPkQRikT3N2oJZ89g/cu1qVbPq47IrFj+vR7uj7x&#10;+WPUNY6Ox6eDeHiECHVlQ+qD5H/GfhCPHWm4wcDoHSZIRdAYD3RV14niIQBt21HEDlqQTlJjYyOj&#10;nxdVGGsi+6rHGI+hSBwt2bwnvEGgLF1TQvQ+Cs7OVlyey9CS3/2dz/n93/8cQ8FXX37OT/7gS/7m&#10;73/Bt7/4DW9eP+Prbz5ltVhTUAGrCPta1usVY99Kg9pY4N3Iu/sb3r69Zd8M2MLy7uaGL794zbKu&#10;caPn4WHHZrlgGEZG72hbqSWv6pp60fPpm+e8fnFF1+45fPs9680Zw+j55LlUAr3/fsfh2EiTURqg&#10;InpnUS+Fc8mNSQ9p4tt5l3SJOJghlpIrD4948CpHitlHSdE4UeERPYzxvEz6dUJB30nXc4gwztgP&#10;KHsq0WEprMDryhKgDX/eeZxxKbK1tqAoSpkM1Xe9HNpJZYNgfZZYL4hnxNpKcD1jxeLVAecszXEQ&#10;il717NCaaxthDbFAZbAYW4pyMIZu9NLJ5r0kf4IDH73L2OyQlYZaMvX0pFxPFtrFg0V6Qa2iEQEW&#10;2IcAJs4p9XFCoKouNQAAIABJREFUTjBgorIeB0ffj6RzH5sW5ALZw3Eue8IZy5zDMhkzzt+fJh6n&#10;3/deiMKmMJIxltJWYqWjsRNjgLqsk8OrSZ/4PAZsyApa8OxJf0GiltVv5BJKCMpMkZT1lFtD7znt&#10;DUBD2ck9MUpdYNBZoX7yu8ono6Wx00TxHNJRAxS9UA/BhWQc3DjtEs7OQHre5Lj49BlxQAJKvmOi&#10;h28IE5gm7UQ8l/o82Ug4n5vmgh7+4MAX0TmAphl43B2xRgyvj81SRTzzTuXFOY57YRysKim1nHp9&#10;Mo3MsKhrfHBUi1pq362JdBMh8Ys75zDBg56FtO4y2yHESGgYoSqrSCg3pkg+0Tj7fIZMXNvRw9lZ&#10;zacvr9jvWt68foUPgbKwtM2B9WrFb339Od989Tk2QFFZ3NgT3CiYc5B1L+uas4sLCJ6bX9/xN3/3&#10;SwKWu6cnTDC8ef2SsoTd05HrZ+eUXcsweN59eOT+/o7r62sK+8QwOvrBc//wyCefXPP+5pbBiUFb&#10;r0tGZ1itV3z52Wv+7E9+zm6/E1nzuZfDh0C1WIh+cVKiS5HPbwjRv4iOtTqsJkEzontCHBoSCDEp&#10;GyLME7DpnORI1Uxk2wQDXukqAkVZ4cJI17eUtkpUGGWc1bs+2/I//qv/nv/z3/47/vov/56ykuld&#10;0rhlo7NjMRSUHknKjKNMz5li23Lg8uEeR4e1QbAshOt9HEf6vsM5Gc6bFVdMRsRE1+hkDFZRiRBZ&#10;axiHkWHMJGTZK2K2wEkhTjz7BB8oBhsCUrcd0plUDzjVtKsymHiz1hQxsYTkFyadhapwQJnfshJS&#10;Lz6X/OUa7Skmf+qxV1Veo+TVJw90Dg/o33MYzexaSaAmnqQxJnHjzD1ky7TTLl4l3jcbF/2stmfP&#10;GTXzvecRS04SCf4bUvJerzU1elJ2psZWI4rp+54akXxPpwnTJBfRCQjz3MT0/fV6EoH8MP4fkqeV&#10;YYswe568ZioTKktTOdURft47ykIqYPa7vciKlnuqwYs88QD1YkHfDylhWi+lXt7GnhLtfgRD33ex&#10;xFLKJVU2pzS0RDjT++wQWGsobe6M9N5TVhV1tWToDyl/IsPK5W198HGAewSajOPNq+f84U9/h3ff&#10;f8AWXhw5P8YmKcP1eU3whq7tscbQjI73N+942D2xPTvHYOj7EYvh2A78zd/+I9+9f6QsK3aPO37n&#10;t79he7bkiy9e85vfvOMv/uofuLy4wJiSh8c9T7uWqmyBwOgM339/w2K54OHhwOLFNU3fczgeAZlk&#10;5V3Pel3jnKNputn+S/VzwXKxxEUvXqHCBAtGp3FmdVXyVclP9ZA9/RBp36f3VuxfquFC7J52SYar&#10;spaO59ElmS7iYIN6seTrb76gKv9bvv2ntzw+7ZKjqLpJ5bs0CDHS0PXUVZW8zJR0i4KtCYUk4N4l&#10;gZJGJ2LIHq1aiJwMxggkkOaxmsSZ7Iaew77BICWOes40oarKWB9aD5Diq0kxJU9b/mhopMRkKRyf&#10;HHCpiFElYOnaPiVcjfEzY6eKYQrHuBhKJ2E5SfzO6USzspwakTmsE1JliEJkH1l+M0/qClwjo8vy&#10;QuganEIfc7hIrpkTSbPPhqzENZQ/jT5OE0sQqwTSvTLebk2RlLZ2e04Vswx/kKqeH85h6H2l8ssH&#10;gfu001W6W3NuRL3qU6WvhvAUGiKtmDay6M8Uv4/4eBQlkEhwGF2KROSzyAdifsB5uLvb0XYDVa1N&#10;NlKiHAATLMMgPDTiwQsNsPeeoe8pqwpswMcc0WKxSM8fgnTDFnGN66oGY3JHOCL/iacJgR+qqooO&#10;20hV1ck4CKOlvl/2UPXvWfkH3r27ZRwCTdvxV3/1M8qi5N3337PZrNiebbn9cMdufyB4qOua5WqF&#10;tXA8NvhgaLuBVV3y2afP6QfPhw879oeB3e6WZxeXrFYr9vs97969Y7c78PbtDW4sMdZybHoCMoUq&#10;ULFar/Ah8O7DLf/+j/6E3/2tH2Mt7PYtVbHAe9jtjuwPDW3XMcR6cpWBYRhYLFfSaDYMWbaNrKJW&#10;0wXvU7FFOqMTSGbqgyl2nuTFEMt4U2wYz5U0NxJpwoehF6Mf9V6BVMlUVR5tqlTsZ2dbDvtHxr7l&#10;66+/5k/+9C+yOpzIt7WW0kbipa7rWG826UFVURlUOWoyTBj9yrKOStLQdwNuDBRVHKgcSAIjTHFS&#10;jeOcTOkxhcU5WNU1z55d8uv3exKMEM+Jj0pevUHvIYSRlPhDKRBIBzzfNx/mAJJkcen054Ot9wGa&#10;tuX/JezNmiU7kjOxzyPiLJl5tyoUlu5GA90gSHARRyRHJnI0Iw0fRqbFbGRjJj3KZJJJ/0pP8yi9&#10;ySQz0fQgjYycEZfm0iS7m72w0Q00CijUcrdcz4kI14O7R8S5hbFJM6Cq7s08eU4sHu6ff/55ztIX&#10;1Lla6l9yCyEU41MaT1go9hX4ui4RPb2x+L15h2UxPTCy0FsVzrdfvL/9s40sZFsrhMT2rA+9cxVi&#10;cya21W7i5YuItPVZRs3LLr3qr4KkXufB12euxhsqJQyBYDQONhEwZlZj3xhPAECuNRN6OAtu2jRe&#10;aKa4jleVnHj4jGbMrNF5fY+Mp2H9sr5MN14gkaTtIKX/QT3o28j3+Ze3SAnonIjyOY1wOEni7GQt&#10;+2D9bXUM9D7IOaQ8lzFhBno1zs45lcYluOBEqyZHlQQXr4tRk/sSNbqSX5LEsSvfuxyXWqsAsOYz&#10;pGjsj//4e/jy6TWO04QUJWcxnSZIDadQJL1z6MeAs/M1NucrBE8IUjGHm7sttts7zJGF6JAcDoej&#10;tD48P8Pt3Q5Axsc//RwxM8ZhjZvrHfrBY384ASQ058zine92B/z9x58C8Pj5x5/jg2+/g3FcYZdm&#10;DEOHX3z6Cs+e3eGLly8BDyBW2nbOVgBV919KGc5TtRdlr7WLa8nuk2St5l2UQ9+uQ6ebiJjUH6Wi&#10;Yy8Rlcd8nEpTb84ZKcncVNFVKnDiej3Cu4DPPnmK87MLnJ2fY7+9/woUAghJS3qnaUJKEU7bS7VL&#10;3TyPotORgHl2gl0FJ11hjjOG9aoMSnHrQUXK03oPUmbkHHF+eYXN2QWmT19KYQgl2OlpBtwezjxR&#10;C0UJpEqTWQ2ia07gxuADaGXkbePLJMlmirOEcTlZ5FHLnwFhPTwM8YuR1/sluGJMpJ6AddIVmrCQ&#10;2Td0P9k/qitS8WznqoH7asNJBXpgcIlKYFAN1eDGMFUxnuJF+kXiuJUOqIsypQTHUsxk1L6HkFGV&#10;O61smNIMWydPdI9yFVMzY6JGM8Ws0I5fLMz6enBQQaMibg5JsudvoBZu6Z8EIOl41UNHEq9uObcW&#10;vbB4KHp8LddOc1+cTWq2PrWsUfH0b27v9bhAgXaMMmsedcsysjGwsJxQI0giqfz1QVgTMc4Kkwbk&#10;xNLLVAvRRKs8116ypPBNkj1GVGU8utAhdNL0HM0aKF4oWgjS4+X1Ht5dI2VVPCRXa2KSsEySNGfG&#10;atNjtRnROUmu+uCw2mzg3IDr6wNubm9xOCQcDlITsNvv8fLa4/z8DJmlung6JXR9QOaEFCOYPZwb&#10;AOpw9fgKu90R0yljvdng/n7CZ5+9xPvvfQPDIFTRH/34U/z1D36E0zTBO4+ZJ3EuMgtc1Q+a7FQW&#10;Hxc8oMwxV09Dq95rxJTZor9qOGtUyeUzBGjDMhl7pwwKcVzkkAbBuptinqTQNASVZGCplgY5nF+c&#10;oe96HA/S6/fqYoO7m1fFyFsi3XuvFa9OSmnnSZqAgEwnvHpoZizsAqwdX/qBMaWM427C5SNJJGXF&#10;SYMLEOnZCc4DGQ5TjAILecKzF9eIAE7zBHKDLMKcYG0GsuqbyOhAPNQkFbfuwcFq3o/coiv6JhJm&#10;2sDXzcxgxBzBcNjuDjgdZwzDqAYecMFkavXrqerRV28aALOqGlY4RTaE0v5IcOfW26Wy49WYqCdg&#10;G5k0VGwx9Yr1Wy0Cl3lxsCIMRobCAaT2T5+hNI+2v/vq2T1MXIpn75CZgFw9YPFm22jIFQ+orE5w&#10;MfAGodUDU7zy+nxeueyVbmYGLUaJ2kII5WCTw63SOO1zjrx6P23+wsmGaDcazPg164HQjLuylZTq&#10;5rxHyhFdqFWE9ko5g1MuQnClPZxuWjBjfzji1f398vt0vYBFamGehVUjm1PuM6j8hy4vpCTiYKRO&#10;jTREpyJKFULArB2lYpYIo2DIZNIbbYN3HUM13sEHDH2PaTpKNMUWVTV7CLK3PTOefvEUn33+GayB&#10;iRwWVQGxPZg5yzOPocM4DgjBYXO+wZtvvIHpIEWUN7fX8CGU+ofTFDHOE9brDil6THFGGKSpticg&#10;8Szow5wQBkLXARwzwAnkPW5vT9isRzx5skFOjN0h4pOnT8GQJuT2ijlisz4DKCPFCRkqTAc17PYM&#10;iggY7p4bHjwDMAFWVj9exMzM0eSyzszBsPVbOsxBBOXmeYLVy3hvzqHYRKN8kiM4F3Bxfo4uAKEb&#10;cJqOeHR2jk/NcdIxN0mP0hkqpYhpmjGsx7Iha7Knvop3ZLrhkBMqztpizSmzoAnP5UFlozCAmAEK&#10;PW6vX8H1QbBHzvA+4JTnanQKmqFYaVYc20JkG2gzaGwnmNH7xEM2PmkdYKUYkjQMePXqBlVsC4XP&#10;XHB2qlKhrdEohlYNc/G0WWVXfRUha+EVR5WyZlGFXWuRDyELz5YYeAsLlGu6Zd6kak+3h0f9r/6u&#10;eo/VCKRygMl1ZNNLB3kuvH6ivMDapT6hXs8ODXL1gLUis5yrQqEZ2vb55Jkq26veIyl0V6WAU7L8&#10;UcXG2ujEDsMuqJhWMx91PcsZJclOa0puxVjL6IJI8OmYM7J65ElPrxJcOI/Dfov9/gDv2iYhFQY4&#10;HkV50jjrbTRn35OStM2rSdWM0dUIyuYyplm9UTEybQvIEo03a6iMLdvB0sGoogyb++rUNLetUX8S&#10;U172lIbLeDhWYh4Tz9gfpSnQ7f0WN7dbPH91g2+9/x7Ozy6x3d1jc7HGelwBkErhzWaNcfB48fw5&#10;dvsDzt54G5wZH374Hr788hnu7+6xuzvhN/69j7DdTtjuTgh9h8eX57h6tMbmfERwDi9/+CluX+zg&#10;XEBS+2IS0evVGgUuNZjNbA9V6K3dm6/ZARaboyah/ggo76vOB5ffVaeJSrRb7J4TB8c7L45Jrntp&#10;GAIeXZ4jxRkxZUQGVmdnSpyxCKFKqRSp4ZTkJDFDaXuuNRLte7NPZWODgdM0lQSpLYrQBTUA0AeR&#10;pyf1NuecMSeG87LY+n7AHIIUh6Dd+No7Ngstj4iQqZaUZM1SE4nnyVQ9IMD45ubVWZGKBNH73RH7&#10;3QGXl1cwtcsQ+jKprfiXFWQZNmqbzBa7qG7KoSB6I6+/JESvhliwTwcL9dqxtvcvi4eqkV4myd3i&#10;8y2v24xje5DYzxms/VXr/AoMY591pay6xeCLfk07RhAqoHjETnFJK4SyvE4r32seevV46qFVPecl&#10;hCOQTftaRkB1UwmLx76phs3MXNpb1kNIMkIeauBLKaN5EPV7cpY5tDJBGU7pnAZicGL1UO8xTwle&#10;uwzZnRhxQKAaX+SCh2FcsK/asbAwXCphG9gKkjyMKepYW9n962PbGvni3OWMjhjjOML7DnMUjF/j&#10;LrAZfgZM/6kcHjk397mwagsvmAiYmQF2cMEh5oy77Q6Twkvvfv0dnJ+vMM8R92mLFCe4AIxDh7PN&#10;Ff7h7/wGvvf9v0ff94AjfPvb38A7b13iz/78e/ji8+f4lY++hcuLNZ49e4WPf/YMh/0J3vU4Hg54&#10;dHGJv/3uDxBnBnfWPpMR5xlDP8D5gHk+IZnOx4Pxavdfu29aY986e+3zV3iy3Xc6VrTc63MUQUTb&#10;q6T5C+tZYdezJckccTodcTydAPIIfYdh6LHfHUHBo2UHhbJhIVzcOc7wvlucVuWBwVraDGnakUQp&#10;MjPjdJTMdeck3FuttLPN6QCDJnIGcpKqV1gonaWgKc4zspPejnGaxWiWgVUWCUyYX3j2BjF4R2BQ&#10;6bPptIK1xd/Nc85MWpTFmGPCy5c3AJzoL7u6oVq2jEEHbSQg+4gUYlIIhs1Dr/xv55Yc8OVraczN&#10;wNpCsnsnmAFrrqHrxUK/1ki2DVDqYi1O7tKgfkVS1d7f3gdRXcz25XbIlc83cI5wjqWij1BzDuow&#10;1Q3QXHf5DPWQXb7qgWebrUA5rkYPNvYFAlE10offIdXZHn0IWvbEGupWvrx3rhl5iZhSTCV3lDSq&#10;NEhE/i3c7ZgZHqQCdlTuYZoSpkm8ytVqjcPhgMPhUL+FqDpeZHPm0PeD3AMq4+d4lE5NpulESu+x&#10;xH/mDPYtlbRSgnNOiEmE5ULoMM2T3UB1FIqgXePZg8FU9W3suSrLrUaxbOwnB3DSAiLKOB63eP4i&#10;Yp4nvPuNt/DGkysgMeZTBK63iBEAHN5/7018+OG7ePrZK8ynCbe3N/jGO0/wzXe/htu7e6Q548MP&#10;38M49jieMn76k5/hyZM3MI4Jf/lnP8Jf/PXPQKNDmmZwBEAZMUVcXFwqQiCecuupt+u6dYzag1L+&#10;aoWFhjmkxT5oryHLkspGFPKBK/i75PZsf6DYLTEDGt2BQOSRmHGcapI2BI9xtcJudwAXKEiuE+xW&#10;CBDJyjkiqJF3Vg3JdRPLwpdwfY5RPJBeZEw5MtwodzeOI6bTSR7O6QbMxkvVkuHMiHGWJApEbGc1&#10;btD3PfbKFzaKnD5eKVO3RWyVhbax6bWJMOMjXrwlaxNn7HYH7LYHnF+cg7wHIAvfeMQGl9h1iiet&#10;02kShKyFLjJhS8/6q7yo+qqwgBm+1thVy2KN1RUr10NFimCoadtY4aAaYhuf/yHzRPMM4EVor79F&#10;i0FLRKTeBXhxrWIsG8y3ejBqcNB6wQ8iwyze72JUmve1r7LZ7FpsGD/DGZVbjZ/dr0UQ9nkz2HZ/&#10;zknHIue0cJ8cXGhrAPSQszUMWY8x1fCaZVeVewIJfHN3t5M5ctUZyJy0YXtSJoXM9dnZWXEmagEb&#10;F3hLQm9rWELIWf4jWPFiJ8wa2fVSzWnwmXrdVAruqkaVGfwQBB4gUBljLvsJGtC0cysNsasvK4Y9&#10;q/MjFb5JXR7FoFNq1pU82zSdcH1zg5gmxDzhG19/B0Qe2+0ep8OsieaIN59cYRwFUtpvj8iccHa2&#10;wcsXr5ByxNNPRaFyng7o+xHf+uDrcHmP//lP/wb3B4BWDGhSNWVG8D3G1VqYgZqMLnBJs17M4ZFh&#10;a2HTBqKB2RxzfhRBKAw2G6GGEm3OZ2YwZXFytTuUIxN7rHaufY3DiMuLSzjPmn8RFt44jCi3weKQ&#10;Z6eYPLOcEzEL20H6uDbPQFzFnvRhsw5WVj3t0xQRTzPy2uPi0SNwFgnM4Hvl1AvcEmNGzATvCZ5C&#10;4w2KcU0pYRwHbHd7gDWjrGPaGqlyrjnTfQEq/9VOXZ0o3cDSJNWWrrRkE7wzyAkM9cJ0k9XJq4YH&#10;cApvJJjmvlScVsPYYnB2ONgCss1br8fVkLResXxpuVbtCKOerGIM3GxCiaqkUTlBjHtGHV8znJb8&#10;NE8M5T1N5OSW+LsVRpEW54ihqEwh77WozPIR6gmbF2cecNvBPqdc8Po2kmkPifbe5HP6LGoAyTlJ&#10;UlHLfFEKJmm3gTIPVNAX50j6kRpMo+PvQwA8F3VU57zOsXrBOgfJnAxm8VyyHPzmec1zxt3doXhT&#10;bRKzncf2ZVDNcmwZlcVkyf4kz+sInAne9Zj2R4FaPKl0OKSy1eiSSdiDjp0yvHQuCAXfrzUKuSRM&#10;SzOeXPeVV6lbc5iMESaJeBVa02haJBYyEietn8mNsWMER5inI25uZlm/kfH219/GsOpx2h+x3zvE&#10;9ATHU8b7334X73/7Pey2d3jx6hr3dwcAhGHw2N9JPqILxoxy+Lsf/j1+/PHPBXqLDGLRxkqZsVqt&#10;QXBSAFX2YVk+yCoTUI18a1fMOH6Vh28Rbr0cEUCasrBiq3ZvJxVnlIhIxyoB5FKthNcAIKUk9ipH&#10;pETNWHp0jc58iZydE7iGYRllqX5dr9cV7+WsPUTRDIROo5ZU55wxxQmJI95660304wqf/eILTQKI&#10;p6YHFwzbNu3jlMwwSOOD3W6Ls/MN+j7gcJSqOCs39l60PcAVjzcP1uAE2+hGU7M3sbiuxTgcjxNu&#10;b24FBzUGB5nWSTUsRRjNBpNFLxrUYnJqqBQ6KBRK1BDwIX+1hSIe4tHlPVhKCphIli26gsvTMneS&#10;Nbtv920vu5Y1CGFuWFNkMcrS6LaJz4dhbMkVqJBWTgmJs/TVtGRsu+As+i9QSUYgX37+UKTsIURm&#10;z0BkUhDVMNkBUZ7RWa5EzapRCaE0NmdeqTAYzBg7LzkdOdySGk2lODKj8x4pRcSYkLLlimq0lpLp&#10;re+w25lSJJcxcBquHw+1h6cd+JYoW4yR/tyUJNfrjRgRT+g6h8PugLfffAu/8Wsf4HDa47t/87d4&#10;+sUNuu4MiQ9Ngtsoxlzu02QGjB5Y7qU4s+3/a02JtfokhXTEcRGvXRpgVyqwPTPDIaGpGi/PaI5H&#10;xO3NHVJiTCnhg/e/iTfffCxdr3IAcsTX3r7C4yeP8NkvvsTHH3+C4zHirbffwtXVI7z37gbf//6E&#10;4wl4+52EH/3op/hf/tf/GzfbGWEYcJxO5vUBJE1TYozSto+Xe1UivuValN9bgSJeO6TrnjFWVLUN&#10;OWdUDMD2jtgSQUWSrjUHUI22pumkHbF8gTYLnAYI/TgEpHmCwH6rIofhbE15QihYAeSUOR6ltL/v&#10;66lglLrWU7JCihhlchMDCUDfj3jx4pUWYPjXjJOFh2ZUhV6onosDUpaqr83ZGsfpFkKDS0pnk04s&#10;LQRQMdkGy1qMvvyP0UwACK9e3WKeZlxdXiJzLs2IDYdtJ1gWrBp+C7MeeOvSKcqpRMGSdliv4drh&#10;Lvf/EHuu9+AKc6g19sYmMaNY56nyn+0+KlRVjaTMdc1X6JRWzxRLo/jQuJNzRYTOMFf4ZrHbZOgA&#10;2PO1hwdQE9h1w1eoqh2PFhc1mMGgC1FqrDBR0KYJmVPDjDFVPvGii6EhwKpvHWmTEO+kpIfz4p5d&#10;M3FtpSuzgWhAaU4Oh5vbLba7A1zoizGsXmHGNEunIhsH+oqxzhpyOedwUjnilBKC9wh+xOmwxz/5&#10;J7+F/+6//ed4crnC9fUt/u6Hv4b/7X//Q3znL34selB28DeMrEBUIkqbfztwnBNueoEIGge36EKp&#10;Lk49RGWtEBFIo2/JxTTrjgjcRH4GCYENUiRETtjudph/cQLniF//1Y/w6HyF4+kOXfcmjocD7m96&#10;vPH4MY6nA773vY/x6NHXEOOEZ1/usd9JUeabb76BP/g//1/8xV/+FL5bYZr3AoWAMOeI0HXwweN4&#10;OCLnWCLlhWHWw689AMzRbf/evsrPF2w4+Xxrs+p4CtQ7z8pW0uhaci9dWQOWvCW4mpN0DsZCyidZ&#10;J8M4IvhQogL7Lkm82g1mLpl+CR3bUxfLF4uhTyxViJmB7e6ITz99WrBS8xiLJ831IZ33EK6wJpaQ&#10;kLIQ++c5YlytMYw9DvsjQugQpwlU7qgdVFmOOS2FqsqNNzgYK3KYUsb17R1C6EQlUxeqeW/2mdxM&#10;snyfSgvDCg7k/0TaDDhb/qD10lsP3fixtR/jYkPrq1AU/TLnYDmBiic7tB58awxN48U41dDT3e66&#10;REJKQakeVsWei7aGGvb2gPbOl/fVw7YeIiU6aA60JcbeJKu+IpJpP1Pngcrh5rwrRtiDEJQ8IPcl&#10;Inc+uNL4QxJ/FrUoRm2HNjI8gkQ/TitRYBo74skTK2TJUtyXdD2zeodJ2Vo5Z+SYcX27xRwZ694v&#10;jB2RKFMCKGJih8MBfd+j67oHUZQ24/FOlaLEmehcQIp7/N7v/jr+p//hv8bp9BJ/9uc/wnSYMPYb&#10;/Df/4j+Hdw5/+Kd/i6C69Ja/AmMRVTon3nxKqVa+JsP/Xn+1hlAvDPWcClRFjuDZFeMtldPy8LWO&#10;ROCk4qApAyvGhLT3+OTnT0GJkD76AB988HWAHG7v9/B+hcerDb7xjXfwJ3/yPfzgBz/BPB/wg+//&#10;FBeX51itB/z4h5/iz7/zI8REIHcCxxmYCVk7cq03Z0gs3HijELd0Y+ghn7lSTNu99W8dC12zVpW9&#10;OFwVb6bivBhZo2L3YgcFCjJarXMeyDL30LGV/Z3gGsll5oxeWwRKo3c9iAkI4GpEpPYla0Jo1LuW&#10;IiYZC92YjkSrmrkIUuUMHA8T5mmGC1IExYpTFiNSmmCIal3oPE6T0RYD5lloPykmbPdbXD2+BOeM&#10;/eGE3ndaaRaVqkZ6eJimez2Q8lcMPhQLzMzY7Q7Ybre4urhE6KXaT6KEWBbdshrUjJGF/gzvAhhL&#10;TrNJ1bXYvPyuoePhqwze8nf1ljXaKXjo8nPtIVGuSTI3yEJ/M+0NYVDVCkvDBaHG0cIg0pOU2bwK&#10;lIXJMNxQCosc18OnhLlt0RAbZLLcIGVMycbGxrDqtVfP1hT7pHlz8F6gGJVCFohN2FY+hGKUvevF&#10;2HjF00mr6Ur0Jfdnapht7resWyT97kpZTMpGKWc/USm840avZLvdAaZ4KoMJ9XKKR26CgPM8I86x&#10;zFE5+JOqk+aMLFSTUmPx4Qdv43/87/85Xjx/ir/+7k/w80+vcdwf8OjqEu9/6238s//0P8Innz/H&#10;z372FF0/gKPCMhZ5Klxj42GFOWIklmuxuAYs1FDvJU/RakHJomnXZFVVJY2kl9GZJGINQoK+M+UE&#10;T4RpnvHpp59hfzwhMXB18RHCow6+J1xcXeDy6hIfffQpvvNn34WnAO/XSNHhk599gT/+47/Bze0e&#10;3kmFsOkiWcXoMK4xTyedL3H92n4OAmNWB4XROI5l31keUN9RIld1jhr83vYMQwJec0zNKUhabQug&#10;qSmxKKsSWWX5uKq7lS2nIDdiTk3mDGdfyMauKR4NMOdZdSEsDHeiuW2bVG/A6efSnBGniKHrEaeI&#10;PM1wRlerf7eTAAAgAElEQVTLLNVgKZd2ZTZs5KBVfPZkAY7m4gnstwcwER4/eQPu+hp313dwvkOy&#10;ysLIkhihxhBwa5BqeC24fgLIIbPHF1++ABEwjtKAgdXLZZYGJ63hrBOlc2h6KkUPhZYTJDFB491a&#10;yb4ZuK9YUGSSBa2Rt7Gi4m2Uhy33sSyFt7yARGcVa6+RDQFOKvRY5U2L54i6mcnugyo/l9FATs3Y&#10;PvRuCFSEnEjvk/TkKAZA78l5r2e1L81MKrQjVxCcXcLTEKRCthwkpLBN8Pqfk/d6p1WkAeXQ1e3y&#10;cF5NJtigEaHTkRpBXw5DC7djiqI5npJ6bCgS3QxG33WYY8TNzbXAQw5Fx8TmRQgGYtStQbN1ubIE&#10;PqsD1Q+j4MbZkuAR49mAf/Ff/WeI84TvfveH+Pjjl7i922OaEo4z4/ruGr/20bfxT//j/wBfPPsD&#10;8WhJC9CIC3/aIhVZYzIGXdeDcLAd9Nqrjfhqm0iG6U7VPVEFzuz/doBJu8sK+eVstEMxXilFsMs4&#10;zhHPnj/H6TsTepdxtvltTPMLvPvuNzGuevz27/wqPvnkF3j2xXMMqxHPX074q7/6AW5u70BOdLJy&#10;JsScAAekOeHs/ArEwHw4Akxa+MSL6DrnLLRXmLeeNWlrY1XZZfZ7NISClg1TInr12s2WsL43pag1&#10;NSpvEBnWFjKRNN4pkC159F2PcSV9aHMCQqjXDX3AalxhdziK558ZIC2Gshfr6SFl11wXvW0KnXhr&#10;owANL8TDJUwn6aw0nHnh7T5MVJT2WTbZVszDSMilobYOD+5utshzwuM3rvDmG49wfX2H42lWpTah&#10;De33J+GLZkt4WIK0eg4pSfFV1/W4eXGH+/stxmEsHmjO0inqdVycGiNqFYLq6iq7wd5rXouxByzR&#10;VZIx5p3lijnXxFqlJ9rCKCE7KpRB0PXk1XAuDoqv2pJcooiK7VW7n5v7+qrPk67actzYc5qdbn7W&#10;5hWq9r0Zd0CqYy0yEO/ak3jShp2zeiqmFR+CL9BCp54KQPBdKDBMr5GYrSUx8A7BS7NqRjVkxbnh&#10;lsMtnpc5ITElJLxO9bQxnKZY6jFYoyXbZF3XIXPCq+st7rcHBG8U5GV+x+QIJLeSm0PJa9KXitG3&#10;oq1hWCOnhN12j3/6j34Lv/Ir7+I7f/pX+OTn1wihw6NHjxCj6I8f9hHf/97P8Zu/9cv49V/9EH/6&#10;Zz/AOA6qE1+FsTgnVfN0SLMcauv1Grc3N2L0zaGABS2VD09NwVRZbc16bJ0PcyJsX4rtV+giZzgn&#10;lqquNCN9APN0wvX1Nf7oj76D4+GE/+K//H3kzPjkZx/j+fNXcncu4OZujx98/8d4dXMD56RdYkwT&#10;ctYmIIlAFLBZbTAfpybhunwGYLn/7Hnl7zYSy2StefqWWG2ZUXaAWjRjsY3ZhVbTiVlYPXLAJ6Qk&#10;CAcKmQAg5zGMA8iZZpLM33QSVdFxWAF8U5wyH3yteIV9ObE0584Zoe+VFmehfGMQiudlGsgOaeZS&#10;JMRZmgZ79dbQNDjOHEEknX2sVNt7SfokjoAjhVAY9/c7MBjvvvsO3v7aExwOE0rpPBj3dwfc3u4x&#10;zTOmWSKBrAp/1vXG5H1TYrx6dQ1mYBi6BwmvNoGbXzP4hfuu3jT5pfTwYpHDNnD7WRu7+r52Qzw0&#10;lM0bmkPWAqmmFvHB95cDIaN8zrynh68lpPSAy2+uuP7Rvg8WOTXeefv79kCRRV/vQxAifSbKIEhS&#10;M6ggV1DIRd7nEJxDFzxC0LXkSY26QDdd3xdPX3TsPULn9Zq1oAmgxVYu467wYPBeGFxEmCiVCkjb&#10;sE7HfZ5TiSKzJUJDh77vMU/S1efmZo/pmMBUD1U7+ESa+wRmEb4DTD+m0zqLDMCDsyquIgPssF5t&#10;RIzMA//wd34Nz774HD/56Wc4HAj70zU4AWfnG6xWK3B0mKeMF8+f4x/85kf44Q9/Lkw1ZbNZzo0U&#10;j5fiwKyefFf29yKm1PVphswiFzGQTd4r5wVcmvXfRnywsQdYYEU08B24RBSZM4gZzAkxEe62J/zR&#10;//eXcJ1gzs5FvHh1g2fPb/DzTz/H5188w939HtJqNGOeJ7VL8p3zPOPx4zeRc8bxsIMnUQVl8KJx&#10;fXtQLQx9iWwMIjZJl3rIo6w1W2PQZ2rWP1qnjAtt3KJ574NGjuru24jrd+SkFdTZK8TWw7mMcRzR&#10;dx6rcRD7BIZR7ELrBdpDxVm8ZR86uTi4tA6jXDcta2HOPCsuHzPipAJJFrZ4g0KqFyt7rnb3Kadh&#10;uQ8AnBEIcKHDfnfE3//k50Uhs+sCvHPouoCzzRqrcYXtdof7+70kwBqvidRwgIDbu3ucToLR9aGT&#10;zZdFdGkxO8ADQ9WMkSzLMlatp1eMndkwkrjHflf/zBoeVlZIxe2Xh0DB85qD+OF3Plyg7XXaRVsY&#10;FagVowvjbQvQnq9U7QKG3bb4IjeHV/vdrSSBacGAAOerFgyTQH7eB8HZVVrYaHwAazJSDLxzDn0f&#10;0HVdUdHs+h7D0OuitsIyuUZu55QMF66QYWaGY4KDQySH6ETalQEEIkwxlucrR3cGpikWTN7gFoAw&#10;nU6IMQMOeP7yFsdTQj8I/MAa8To4rWKdm0S1cM7Nw6NSfAg9wKXBxjgAw6rHkzfO8cabG/zwx59i&#10;d0zwPcHNHtvtAffbPS6vLnC+WQGZcTxEvPfBW3j33Tfwd3/3OfqhR84nGCZvz0YE+BAwTRO6rsMw&#10;DDhNp7rGyrpXfztzgaBy8VjLtlvqSqn3LkFd4xQUbrpHExdWSIe8wjnS3Hp2CXFK+H/+1R/j00+e&#10;4Zd+6T3c3N3hk59/jrv7PVKO0uGLZ8R5BjjBNJg4Z6xWK6xWIw6HPRKLvZKdaOt8adjtaWHQJFeP&#10;X4N2mbWiCa2jw3iwD62g7UFxHUHrF1o5BSoEkgo3AiKVId+dtPHPPCd0Afjww/cxzQlwEfMp4fkX&#10;G2RE6XxFYt9CezMWTDC0w3uSYgqoSJWFujkJDmodf8QTTWBPmJIUNXhXRb2oaKNU6MIREIJDiigC&#10;YoCE8pws0w04JmT2yHNCnGcwOxy2U4E47rs9Li/OsVmvELzDaZpxOHgcjpOouhFhGEZM8yTe/jSh&#10;73v4ziNzhCdhYliVWcGjLQRrPHBZGKT9Y7UyDdBE3RLyeAj32ORWr76W+lsi5+Fni3EnWwQsydBy&#10;xbr5BLOzIgvRsy6Gwy299IcQTXvfhpGaOiW5qnpphWmWCK06fWaQnOLsRgFFOdCJBCt3zkmCSA+C&#10;4J0aeideegglKT8OA7rOcHVgXK2wGnoQhC/sHMm/vShOdn0H7xTiIWiD+QHjKJWAmRNijOJxzxGn&#10;6YQcI0IfwKobAsXoAzkkzV459eLmxNoeUg4eM8bH4wkxSYVhyhm3N/flULW+CBaut1HdNE1wTnoz&#10;FMNXjIVRXB3m6YC8Yqy6gDefXOJ+t8PHP3uK61dbMBi973F2doa7+x3u7/a4OBtx9XjEer3GZhXw&#10;Kx9+Cz/50eewxu0GkdpBVXMlhGEY0Pc9jsdDzW89iPBK4pCqtyrvMztS2SSsm8dkP8p604hQjKce&#10;amCIBr44A3IuSKLRErfMhL//6af4xWdfiEyC8cQYUkGfJjHylihPERmEs7MLxBhxPOxlHlhb7jkp&#10;4LJIfrlvH1K0bRyqlIEZddundT8vo+Octd6o7hixsTAGnFy3dfYMHivjqOPRBYEFQ9fjH/3j38R6&#10;M+Cwv8ftqy22L57hL7/r4UInB4NvVCgl8ST+RkoZ0zRjvbZqRYfKMDdmgvwnzBoxDBEOxykWPRrj&#10;WluzaxnILLQwSP9Hzg3t0QaLLcmUJBTPLAwGKP0QQI4Syk3HCcfThMePLrFajar97hBTxJzEU2SW&#10;RicpCZNhNY4gPWREIFAbBajYGhFEihdoNqV58urd5aX37ah6/SW+Mjyu8WBkrGtlpxVbPYRLisfd&#10;WEvD/YuXZO8lEqaL/dSJJGvWcUNZQKFc9yFuWsNlKp5XxfAtfiGtppWt7IMr72VAG2KQGnU1+gR0&#10;KhNg/wkG7RGCV29Y9LJ9kPaIQxcwjL3ywauO0DAM6IceLjissYYPQToq9QN86GTubQ6Rsd1uMceo&#10;1w7IDIyQ5GWaIw6HA+7ubrWPgsBPLnfgzFpMVQ/+DBY57pjlv3lCitIr1iIx7xxOxxnb3bb0OZBx&#10;9yUhbnxoS8DHGEHsJG3psxTEKJPN+VAcqZQSvHM4P1vjs6evEGPG0A949eoWL4+3OD87x+M3LsCZ&#10;8ejqEl/72hnOzlcY+w4fvP8eHj/6Hm52O6mGTU2uLDPgKm2367pSI9PmWx7mbCxRbQbL3mNMD7JV&#10;Y3BHNnql6QDV/g+ltsSOB9biTF13XtcNASCVobAcHyAG2mConFUPXo13SglnF4/gfcD93b2iCcV8&#10;CV3Uzpxy+NXo9mF0bI4q1OGy6KPu2dZh4xKR6b90nDwYwJxS7eTFDHACsW8iYQbMsdT7kAhHvnea&#10;E07TCY8fbzCECzy+OMd77zxCTwGRAKvuDy2OTBAqZKIkyaH2Qe1hqWbirXhonib5fYY2CKlGkerj&#10;2mMKjx5QDi8jzREYB5icsAycsh10BsgLf9cq+OScd4q1J1xf3+J4PGK1WmNcDdIejDKADsfDhBQz&#10;TseTlgX3wj3NDGfiYhZ1FZzS8LgqhrbEzalAGGYwawQgz98WoLRe/DIpWwuFHm4kw7958TPA2BcP&#10;YTbz3MEMdhL+Wchfdd+bSKEJS4tXD1LPGOVZWlzbWu6xxvm1qtHBwemGFMkA74UN0wVfDgDnDEsP&#10;Im0RPIZ+ABHQDwHD0KPrevRBufAKqznnMAyDGPWhL4U7lpjkxUpjMHtszq9wOh2x3W6xGgcM40qr&#10;gQnUd1gTgVPE/f2dzFkQZVTHAX5ySpxksfKRsd8fkNIsWG5KYG7F5OQS9/c73N5thc5JDsxOvVAx&#10;gIbHex/QdSrbwe0zOIDEY5WxrXpKRIRxHPH0sxe4vt6BqMO4XiMT0HUO77xzidU64K1HF3jvm2/j&#10;8uoMr17e4urqDO++9w5efu+HcOQRc6z5KFufyho7nU7owpKvv3AEbRGq+21R4kNHRoonW+OHYg+K&#10;A+OXuSQhq4bab0Ej/hYqbNduLvpBJqutplu34TQnbDbnONtscDgcEOMRpduVRSCNUurDffrwVatc&#10;m32nzKA6Xvr0hUjQfr4mb1m57cu9SOVZpqlqFgUXam5Imc8xJ/AUcTqdEGNCjgmrVY8wBMCpPdLv&#10;Ldo1jlwh55vHnJp+pIaZt8UtAGDdZWwhJ23MLXuvMVwa1mQGmGRy+nEFhsM0R2x00TAA1rJ1OyGJ&#10;COS9eNHZaTim96kJkJSB42mLwylite5VsGfAbicVtCF0OOz36PsOQ9/DkSZGFfZhZlXjU7ihnUhe&#10;JkQtbGx//xDbbif24YYxg/nw/S1ebr+zw3Exls3LwvwlG0QO63rE1srOdqM0/gxgfHEYTly/U7jm&#10;MokSAckY5ebZAPHI+s4jdIKzW4Wvc4APDsF79MOAruswDh36QSoPTZ+j76SPZ9/3GMcRoQvo+h7j&#10;MEiVoi8qZOY7adqPyvpqxylzxrgapZn0fgsGYVytlBzA6Poe67NzpJyl2bZniS5ZoJ8UEyhnJCJM&#10;04zTaRLP0xFy1sSzq8k2AuH6dovjKaLrRh13y0flgse3cxdcALIe/OY8uaqjL2uPSnJ4GEd8/ovP&#10;cb8VAb/Hj8/x/nvv4fJsjW++/wTn5yPWw4DHV2c422ywvd2hC4xvf/vr+P6PfoI4W3Rep751GpJB&#10;tA+92CYCNBiPi5F8/UUFymnWuO0RW/uqJWR+kdYuw5RbARJdqIYNBVjxT02A2ugLYYKK3MS4PsPl&#10;1SOcDnscD3udN4uw2rX/4CBqnKf29+WfejDYz+peqtetH60ss9YVMSmDxfhgKYxXDb/Y3pQiGIy+&#10;D4hJxIg2Zxv03YDsIpgYU5zVPj0w8jCElRlgJ5zSJF1rOvWyxKAKJa8YlGYA5jiDMUjYNHPVR0G7&#10;cDWcYfm78x6ZCHOUAqcqtVl1n23FqA4+nA/onbTKMk9V4CIC4HE8TohpxqNHV2A4nE4TOGfMKeOw&#10;P2LsRxheJxWMNSy0sbDmJlwmt/6+TEJzTC9+DqAqP77ezNvuV4xlKP9+PSxEMbpKwIdhfcuFgWbT&#10;6X7RIiqG5VIIosboFvfZFiLZ5vXOK9pEKsolTUuMYmqRAZFUmsoh4IuTEIIrDBlJHjn0vS9/D12H&#10;oe8wjCP6vlN5Z4L30oZtGAYM44C+H+AUrvkqTNhaJkKjujqHZY9AysAz+kHW8P5wQN7vsVqvdd4J&#10;Yegxrtc4Ho6IcYJ3DuylE5MDIaaEOEcc9kfEyMVAiBfMmpwVjfc5Jtze3gmrwcmcmRPkqBonu8d2&#10;TZSHA5DS3ERSkJwCHMbVAGbGzd0Wfdfja++8gQ++/Ta+9f7X8PjqDJuzFVzoEJzHOADd0ElXqUB4&#10;9+tPcLFZ48sXtzXprnAAWy0AmQKmiPDNMSqEglL5rENbHaGme9zDtbuMQfUzzMvCM13eINLoKCE3&#10;EC7nauSX10azduXvRKLMOqeEzWaDs7NL7A8HTPsdwFmgNVc98rbBTevMvUb/bOcc2vlrYTOqqWq9&#10;/CW5wejDsi9jmgsrsTiAkGpZR640kVk4YyTPaVA2B4lunTpU+2mL65tbiX5jLDcVvsq4GESQVSeG&#10;OTb+XlbcrBrhlJMmT1mr+Wbk3BUvE8WwcDkwOEOSbWBpWcYJiRnJLlsuX45P/WFVzIsqdSyJ3Rop&#10;zDHj/v6AGKWCNvQdXr64ATNhGDtdVFqM451+Ra1uJYVaQGJ8qPGw6iJbetbLRWihWS7XWy4Io4pp&#10;31Fumq3YBNh1dHNZM2bV09Qh0eYclgJtDkW7jHcWDlrUsmQAMVCwcvtoaCQLHHn14mtxEJFw2IPm&#10;Ibzy2UNwwsvtArrOo+869H2H9diXDmM5Z4QuYFitMAw9+kG89mFcwflQcxDNmC5WgBpn65RTRl3n&#10;UOyW5hRIHAZmRtcPWIOw2+2w3++wGlew3MGwGrHarLG9145Yemj7zgOYsT+esD8e60bWP4VYQIhJ&#10;It5pFo58nBJ6nxHCoIloiWgmbaxjO0nofgxLYTOkB7Dh/M45IDPWmzWYRf77+ZfPcbZZ4Zd/+Zv4&#10;6Je+ha9/7RHOzgM4Mcb1gJwsAe4wpyxV5Cni7GyFJ08e4/nLO8XApZiGHME1UF7O0vPVeQck0Yp6&#10;KNpX3HSySMVyOXUvtLapXN4cHq70yVxqaczImrS15ggb47u0VQ88Z0h/CKKAq8vHGFcDDvsdToej&#10;XIstN9Aa+XpA2bw8PIjtsG2NPZgXa9J+Xw1/awOU6qyf5awHRarrQD6jNqJ5LCOXiEKuNoyhgOPp&#10;iONpRNetNBIWOz0dT4gTMPiA23lGryMTzGCB5IQ1ehpnoVKmOcF1VHoWkj5FMVg5I0ESUGAg5yiw&#10;CtX3lQcgKvbeMaEPUqIuF2ZkqlxmJuiELEWpwK4kcZyWAEtuoHoZOTN2+5NWfcp93N5t4bSPZAjU&#10;8FGXpeQMa3btyiTVsLbFH+u/2+RpNeSmJU0LilZdBAyTUWgXkrxPvWbLD5Bh61LV28IjdkEHFCYH&#10;A3AwT8I112NYj1RLqTrFX623qemVAyhyAOQAcg6dDyX66LxDp1CelMM7jOsRofOSvBukkjOUAyCg&#10;C0Fpj+Kx9+Mg8JgVK5UFXqyFqo7WTWWHq4Xr6leCuJFEMMOp/7bEXtf1uLjw2O222G3vsV5tpPWk&#10;8xg3GxxPJ6R5Quc7RJLwl5zD4TBjuzugFSUTPBYAezBLQ+3dfsKrV/fIc0J/0WnPUtauPxH39/eC&#10;eSsXPQRzJrhIf7DuPWagCz3SnFSu2eFrbz3Gb/zah3j0eINvvnuFq/M1xn4NooSb/Rb90ItUuPNw&#10;qxVSEi2qFCPGYcSbTx7jhz/5BDlqM29vCc+AKj6muijOgygL158IzOJ1mrff7oPF2rZ1qH+HXdOi&#10;0gqEAqq9UnsvoEa1ZHCDGeRU3lMhSUMfGHDCvtqsL0Eg3N3eIc1Ts6dSuScz1m2EvoRUHdDQbdto&#10;vt6D5VGyGKqCO8nB38LUVjhmsBSz2TZ5S8vAMyG9WiCY9Rpi5FerDULfF2fHBy/UZAb221sMwxnW&#10;/Qg+7mGQalAboQa5PAeYpXtKzhFSGLuEZyRBUJMLKeVS5i2t0ezAsAeHyhxo4YsqqAUfkJJUsDoI&#10;5ScnlfNtvk/OIVIPjRGTTIb3dsIq5qVhJIGQY4Ij4RkfDkeM6lG2muY2yWWyNa9ftembSUIdo8wM&#10;KpNTF0qRFSZtrpGpcFsrbt6GhFCqVxWtqouqyhQXHfomKiB1GSxrXwt3JEIqHGwWydEir1sORtOw&#10;4dKsoDOPm1npjMIw8UG+OfiAvuvQeYfQO3R9Vw7hs80GXdACpeDhvEfXBfRKYxzGAcPQS35An8Tk&#10;IZxG/lyeRyMdTsXrsffK4dE10JMKqZW1DPWgXPEo6/g7nJ9fiKHf76WIpO/Rdx3Oz86xvbtBzKJg&#10;SR7Y7k54+fJOuxTpLkVWYySeiBMsC7vdLY6nE/pxADlXMHygCrs550pTmlYUrBrJaiBEI0auMwwe&#10;3/jmE/iQ8erFK/zSt9/G8XQA54yhXyHOqVzTeYmk5sOE4/GkEskOb7/5GKuhwyGJwQakeYlJONi6&#10;qrBFXW/tXhFJB01StsdvG6lCHbVS6U6qp6IEAWLh2jfRukkhiJ6MJSfV48829ktWWAgdQujR95Kz&#10;macTjkdJslJhVDQ2iGuVebEtzZ/yav/+73jp87zu/dexzFmInqY7VHtOu9cuJ+tKDnaxVapcq+PR&#10;9x02mxUILPbNAS449ORBYKw22kIyZWQvUoqFJ086GO0g55ywKFtGnfQ6mTKQKVkBFOE0nbDKIzyo&#10;GVRXvGJia6knBVHTXDW5HbhoObVJTeeE0iHddWpoZAnF3CwIaENrhlTS3r+4wTzPOD9bg2DSrlUr&#10;xgyA4c+tImSJdMpiaSYws4pgVdy4QAjFUC+ZM8uopnoP1hhisTh4SV0rB5j+rLAAyK7nymKzBJYs&#10;EKcc9cq2ka5fGsEVKQHVfWlgGUeqDdMJ7XHoOnQhSAJ7PejYiaHYnK8x9oMkV/se/ThgGMciHIZm&#10;jXHZ7MKkinPCfJpKk2gz9ilHpBglqkniePggXOG+H4uRLqXxctEKkhWHqpmfzNhsLjDPJxwOB/Xy&#10;O6zWa6T5hG3cwfuAw+GAL569xP32ALKOXITq5eqcxxjhuh532yOmOcJ3nS4ZKqG7PdMwDKXKMaeE&#10;SWmLFnURUNc7EULnpd4DEU+ebLC/3+Ff/sv/A5/94j/B7//+v4+ri4RhWOmzCU+/J6ALHdK8UzjT&#10;gSjhjUdnWI8dDvsDRMeJCzQZY5Qispy1grcDdnUttmvfBw+YSNtXvmROq34NA7nmouRSGSBr58kP&#10;9nolJ9hXOIVkLQfUdR28l6gypYwUo8qkC0eeSOoibL/YmpMOYFVC5Kux/mqol//+Kkpl/f3Dz9Ro&#10;Rw8zXXttAyHQw++loscvDl51XoyCLuOpLRUhrMi+83h0cYaLRxfCZEOldausgYUd4iWTGedkbfBc&#10;ecgShVjMAYFY5ihUoszSMcopN/7h5DtRbEKcJ0C91BSlMbLpkajrBRiJTb+KylWqgcy5bl67L1P9&#10;Mw3wm5s7DP2Aru/qRWAbsME/9cRfeFa6QMxAFqPsfFnkr09SLjTDgleijmNloj3wyrFMxrlmkdtE&#10;m1f6cDGZV1s6K2lU4wOVaEH+FA/eUy1MEtVGGWunlMfgg/LWxaALD90JNbILWI0j+m7QDecxxxmX&#10;V4+w2ZxLkjVYcxO936KkaeMlp/10PGGajpjnBGbF9PtODyBxDLLmI5gZSYuZjscDjocj9juPrh9x&#10;dnaOvu+leIualcLqnKjKE2eAyCqnpXHN4XDAPM8Yh1F+Fo443u3w84+f4fnzO+0VoLUaJB5864mR&#10;kwrEFy9vwIwmWSwOQlJSgVWZhi6g76SoqxQcqtQuSKK6ru8BghaLdVitBjx6dIlVtwb1K/zB//Wv&#10;8Y1vvInf+72PwDk1Sf0stNXeY55mZCY1hhlXV2d4fHUhfY2d9bTNi7VnTplFSnboGMWS2ZRnrXJG&#10;DXkTgVlCP5ufn4Fa+S3GxxFpZO7UgMs92PoU2ELE6Ypz2ERrjKy1L7MY+WQFTVaI5CypqGuuVtgu&#10;D5OvNtzlcCr/pgf/5sX9NIbltf35MF9hOltqeFuTJHu283oQVUea1QAyxDHOcYIrqgEMcEKcjwhK&#10;TZa6Gck3NnBNsUpIJNzwlKXIQCZQDZx6qh5OvRUl90cuCzllhg9BLykT7+Bq821ixAmqyR0bydIW&#10;ctExVbla26QPBxoKSwhtUyIKB4eUI0CE40Gob+v1CsGZgiLK97R4WzbYQL3znBKkU4sp1KFgaQlZ&#10;OcIyWa956yW6pEZDWp7RvMAa4rF6OcvOQKbhLtNiRkWhK0C/P8Ord05QCQcYG6YmVZ0TrXWQKToK&#10;97bzuqnUgIfghf2iHntQI9+pd8qOMIwDzs/OMAwr9EOPru9w2G+FGrkedZxMbpWaEnaLRqSYaL8/&#10;SNWndxgGSb52yiqoB32t07ADlFmw5mk+4XSS/169eolhGLBer7EaBzivsJeNOTLAtRo3cwRzhHNe&#10;+hFPR0ynHY7HHb58fo2//8mnePnyHgxr9GIHVIUOLJEHkN7DLYoUbLNGnXelg5pzTsSygq53guLx&#10;QEGtXWVmMYBxNeLR5Tn60MNvHM7PO3z22Q3++m9/jN/73Y/00KlOhXNyiM/zJBpSUvGHcezw+PEj&#10;uJ8+BYO0gpnhm6iZiJpesdQoaFbYw6Aqg/9kT9U9QFBmlnYMA0Sau0TjLK6hPm2zd7g4bjlrg/Rs&#10;WjYCZ+asUgBk91z7qFrUxFo1216z5DsaB+PfZpgXRp/FxgmTqn6eHKnevKwuRoVrzHiXZexqvihp&#10;zqeCl8oAACAASURBVBIOi0id7GMKTZJG3tD1RiJhhKKFSQTnOnTdgJQzppyw2ws7zHfGkAPguLJr&#10;xOqzEOlZutUvtI5Zi5P0bnIm7TwjV4tzRJoT0JEkezjDZWV/6HekeQa8lL6nE6lXU0n+1YCrIpvp&#10;e+hkmTi+bPx6AhPVz8rJ56Xs13fY7awAyuvJ7hRjzwCchqgmd+pLAsyElYg1MVa+guoG13C37aJk&#10;HodtkrqAa0/X4mlAz1YwKCv3PDcHhj6fNNyWP11wqg0iuKJXOVKrCvTGkSUoBZJKZWnQBCgA/blD&#10;5wSq6UZJFHZdwDj0GAbhqTv9TB8CesXVe4VIvHMFzPOhx/F00ANXCl0E7pF1xSyY+jzPmI5HTPMJ&#10;znmsN+cYxlHfKwNIUC+eJRQljYWJSLB3Eu34YVzh7Cxjmk7Y7/c4HA84vXqJ4zhivTlDP4wgUjlr&#10;J8lDoQ3KwDsa4TADLmE6HfHF0y/x2S+e4YsvX+HVq3uAJUoRPSRZlwYZ1LyUOBe399IJyuaiTdJL&#10;j4ZYDv/MUjVL5OFItXqcQieJF+ueIfUDl5cbqV5GxtlqhcyE7XZSo0FAw5DxalyleUSCcz0cOczz&#10;HqvVCiH0mDnpHvDN8yi0WiDGAIaQA7LSD7tuwDCMZbkXxpnSn2tUYAwybSqetGcqUA5qKtG4tQC0&#10;xuiAHSbGsrF9bjBeG+Iy1+1XbIDcTOkNUBEINaKNgbfXMqlctzzVzQ+z3JWf3xQX2Xu5+ZNQmDXG&#10;pJNCT2dfWu+EuXjz5RBSfzGQAzmJWglSj9QPA7zvMc97xDhhToSAoP08KqGkatdYyKEnlw22eObi&#10;yYoBqUNUkzJSSBRTAtEgmFJMQOhgyY/MQFYIxQy47JvQFDdw8+CvUxQNHydNLNrijNpQASBNYlZ+&#10;+O3tnSYQFbMtp63MTzIJBuPGZ4lW2qIUg55YoSznJOFUfFWnCo+5Sn8u1SQt4nh9UVWvwbwSKvi4&#10;hXbOiVgTci4nvCffSPJ28h0sIb/3Hp3pxHjD4x18F8Sj917Ev1Tdse+CVKA6jy54DKtRPfQe3dCj&#10;H0YMvWiaWK8AoIo7MRg+eKRDxjxNIAQxVklyOikKZm+U18wZm80am7NzBB+0BN02FpWNVQ/LB+G0&#10;HcAawYzjCl0/YjNPOBwExnnx4iXWmzXOLy7gfQck83I9nGMAEdNph7vrG3zx+TN8/vlLvHy1xW43&#10;SeMK18HE9wDdkw3dLysUIGuBcP3qHofDHj50mvAuSxkc6xq1JL6sD4uedfp0XL2jcmgDQN8HPHnz&#10;CjHN4JhwfnahSpjijLG2OjQ812nR2DynsgaYhWHWDz1W6xHT/ba4vszQpuYPmXCEOVZjU6NOw+Nb&#10;54cLi8z2a3sYlgry4vED0myijZLs8+oMOen9KmvB6mxef8n3tIVRqPdHggLY2HIDjzyUk25zcfVl&#10;OSQqa1RQDRMYLNkemFVvt3mNJqCS1rFxamse057faY9XIanUKnqGrIfVsAbYI8WM1TAWW3t/twXQ&#10;ISeSJuD6kJlZiqEMKLFBYAbYySlq+JuJLZk0aWYSRcqStCM18lQKm8BAypDuLB2Q9ATmLAwc2UDL&#10;ibN5lgWuIW7j1UJPcn7wmXYwLdk0x4Td7oD1ei2GyFWOuUVhrN69c0419qmoD7ZyA2WCWbwf2MQy&#10;I8ZZJjwzqLmvlmpWcf92YXIRpWpDV8sP1GKkqpVeaKPOvMrKhXdOmEtBFR29lwSlc/JcoQ/ohx5D&#10;6DAOQnf0fRDjTYAnYBxXGNdrSZ4qFOOU5WGFPe0gEpmYXUbfDyByWK1WikNnnE7HsnlCCBj6HuQ9&#10;xpXg322yuZLrlmtiedgDJd8CmxcZl76XCGOz2WC3vcd2dw9wxtXjxwihh8sZcTri9u4OL56/wNOn&#10;n+HVyz3utifMpVdx0vkVWqglwMyrbvFcJlJIgXFzvZXkZd8/MHACIVrvZDG6HkEdoBQN1GoP/abF&#10;Izl0weHqcoMcZwTf4epyA0KCFZyBFR6FRm9EiHNEnJOOq7DR7u8PyiLa4PZ+KxGoFR6xGXLpztR3&#10;Ii9h7TnFERJDJEwwBWKa+St7tDGcJTbX56mGlGEwqF235tVsto2abHaJbecu1kWlMDfv0XvmB3aj&#10;dfsfYvHLw2Z5YElUWX9nYmPmLXM5Paxat1m3LCmpDMY0zwjBq3O5XNsyPg1LSteKJZ3BjKEP8MRI&#10;MWGzXoNIUJSXL17B+YDj4QQtpBU3NKsnzzayi4NZwgtpBVgrwcibPE7Fu3JmOGWllIOAxDsGyblc&#10;aENZLFNKCdM8w3ddCfnNC7eQrDBmnDXINu16ZcSUDVebj+QskccwDnj5QrTjxZMR736hIQ+uSpJl&#10;MbgyUTLQFvLJ2ih9H9UoWZiKtrw6c6FNvn5Q1AVmOKEIeRndy8ZCaZi+Rj9dV4u+jC0j+KvovPTB&#10;q7qnBwX5XD/0KgYW0I89BpXq7btOpAMGpaANPcZxwGq9Vm1/X8JtEYdrwlzFZ2OcMR+PmOME73uE&#10;vhMK4ZAFV/YOo19LhWk7xmI1kCzJDOg121L5171CAA+U/KBKe6xwjMxFCAGr9QYhBIxDQOCM2xfP&#10;8OL5Szx79hzPX9xiu5swnTRhJ9u2FObY4SVNnp3KOAgEYcyIlORNjIjTEbi9Pai6pqyLVv+EUzXc&#10;KaXCmw+hh6NQajIM0jOP2HIQfRdwcb4Bs0SVb711hWFwosfTB8Q56iGcSxQpEgriBcPJYTSdInwg&#10;nJ1t1DekQj0VA1P73nbajIWO5gLqPTmLzHOptbAosjSPrxMHp5GCGcN/16swcNSoOWdgg9GaHzLf&#10;qicvh4LaHf1MXT8oa8+eZlmlXu9b1tisP2vyaXpP9crVSBskW+Hvxq4CYJLewEwkazUD3oUSvcIc&#10;YHDt/SCnACyhndMM7xh9L5H6xcU5gnd4cXeH/W6L88sLTPMJwREIDhERjnyFa+zmVIwU0CRdylm7&#10;5zSDBqEa1knj4uWJ8qHCJWqsqxHOcFlK4BNnzNMJgQBOlerUbm4zMgCJdk1CWZSmlyN/t4bAhJTl&#10;BMuZcXe7QxdC4+laCCxYcaZaelwWuOYebExKhNisXZknDavIFlm9t8TWBUmNeOPZ1BWQQc7DwWsZ&#10;eShGSnjxyl+3SliW/qkgIPS+tE4k59E5yQsEL5g6eSk6G4ZBDLz3GIYOw9BhNY4YhhF9KUhaFell&#10;g6wICsUko2nJT+w5Y5wwTSecThNSjHBE6HqPrutxmiacTiesViuJjKgmnZYbxOh0liepQ89qaNnG&#10;CjUpvvTWCOSd1FQkwZhlChlIM9LpiE+eXuPp0y/w4uUr7HYJp6kaiYwGcjJDBIlEoc6Kc1Ua2rxO&#10;W88xSoObm/t73O3uCkxjBs2MiMgDUGmMI4wh6aUcPIOSQm8auJMxonSx+aDPmRjJR1xertCFDl1P&#10;Ig1yOsFE6EjrHuYYMU8C9QmJIiLlCO88NmdDqQY2/KLsf3OoEsNrn2bntKjGBS3GyxUuxYPEJiCG&#10;3Q4Fsj2zhCZtTKtXbnBsLj8rETorVdAphGzRQ7OaJKdrMKcZdq5rjhuCxUODrfpX5uRX2YIabaC9&#10;/wd6PVakaG0My3nSvilHxHmSPcwNoGOQAkidTpGUsLEtPo8WJsKLllQYejx58xJxPuDLZy8QOpHl&#10;zmmG7ztTpwHwoGmILE/ltLPAK8WbJvNQNBZoPU+SgUpZvAPLjgO64XRAhcVEmGNS7z5rb2U1LbaJ&#10;9S/CxKraz6wbu0JzmuFXPi6zls37gOk043A4oe96mDa1VV6aZEGRONUNWcMvrtLBZIyB5csSylYf&#10;0G5qY1Q4By1jJovkSjKUNIIgJ0lKp8wZ0w1xunLJCcYnOuliJELnpXpVw/Vx8CXvYJrqQeUFCMBq&#10;vcJ6vcI4BE1IruRavnKPM7hsDiv3Z6igHDNymgumLrpBjBA6DMNYirWccxiHAafDEbSyRvCNkZfB&#10;WYSxZc4t2mWgoJqLc1Hpe42hsHyFR4aD9BvY7fcCxXz2DF9++RK3t3vMUQ5DOzwsGdrCDgDXXBdp&#10;/qgpmGnZNWUNOAK7gJu7exynIySJaUSCWkE6R2F6FdkMIiA0htUMAzGYcjHUMgeErnMY+g4MOVjW&#10;6xXGcY1+COhChyOkNSKr5wcwTqdJPXmlQSaJAnImrFYdgncyLqiyIy1JAEzofCestrrb9BrZfKoy&#10;etDIGlzzXhXibLF4ub+HUW37p629OoaAcd+dJvuZuZEjNtfE7rVVhGWUhvJQZpTdX87lu2AHrMEt&#10;ejlXnqUWgKEcIg0Fk1GkGupSN69ek8pWi6Nru7CAQKgFYA4ppuKQEsR5ZBJGYz/0WI8D4pzwzjtP&#10;8OzZU7y8vsd7770reQ8QutUI5x1yZCC/pl0jDyrt+KRYxpTzRL2vh3cMsDYd5npCZxYZBKj3bTiZ&#10;7QyjmhEBc4pILFKgM4tejS0YZhn8nEwVcQl/LPSey0DKxMxRIKG+73Fzc4OUIoazM2GlaDMJC4Wc&#10;hU3N4magkUywsuUqH7BIGrEtrPp5pwYTGj4KZbEq/Lli4CvuXlQvnR69WYys8NJFy8UOJ++FPRs6&#10;KWUWemOPYfBYr1fS7Urv1fuAfhD4ZXN+hn7sEQoM0/SQNWywYeWAbQ5FpE5aqZmHJXTHvusLNayM&#10;HTNC12PSoqauH2CIc+vtycsVj4i1krkV7rC5rcuzRklEDA+FCOcZh90Wr169wi9+8Tm+fP4Su+0B&#10;x1MuDayZpErTIqXCnFIv0ebQkoT2KtDBwpCgRH7SkzXg5voOnKRw6TU4jlkbNaOsX5mfNjlrVFz5&#10;t82T5YmGccR67HE67TGlhNW4wtXFOdYr8ehzBvrea+WqRBzHwwlzjEpldpjiDECcg/Vmjb7vMc3H&#10;hecpT6qwAYu2Peth2rqBssZR9qo9b9nr7fXKj5eYOy28YfPGCcxtf1UT+tN3MArtU3z+GlHUObK1&#10;os+hNkd+Kn8vz7tw3uovzPCbPUIb0aM6rmKwxYCTseKa5ymHFxopclK2XHOgGQVTmGhm/O2wMUaZ&#10;Q8wZVxdnuLxY4+knn+MP/9W/wcvbV9icbbA+3+B4e4PdYSp2I2vuMDxMBjo9qczzXY8bXF1cgX3C&#10;7nTCaljDGSvFTmnbgKliYiXpCGiDDVLVR9247DT7L4UpnFk00HMuC4NKWMMwJoJJt6Yop21maMss&#10;yXRbMcV+L9KiofMS3jQCWQDUWzIvsqpGZm4aUucMH4L2D61yvkAthmk3K7Ni0Y6QVYhIIvhabWoH&#10;iC146fMpa8x5h9AJrbPrvIZu0vDCK8Y+dFIY0/WV3tgN2jzDh9L0YVytMK7WCH1XjLE1aMlaPFPu&#10;m5QIxjVxfTwecTodAUBbwkmi1BY2QNohq/G+9O/jOOJwOEhBD+rPH0aNFqKaA/pawlXfYfKw3nsE&#10;x8hxxvFwwIsvX+DZF8/w7MU1XtxsMU+iYJiyHOqJ5+IsVEPiYd1Ja/J7+b22dtt8it1/K1QHAIfD&#10;Ebc390Kd9Esjb3timuYaEUMVWs1qSSYd1etENRYOCHA4X0v/ztNR6s+HLuDsbMSoUs22ZmOOBXY7&#10;HCeklNH34jxI20Ip0huHAf3QId3vEUKlT7rGmhYnzZ6/WGv5qyOU3q0yV9Vhaj311uOt46rGE8v6&#10;knbc6ozU7zCdGNZ9JIwdKnu4ri8zILJnjLqIss4an78UST14cXUo63XlXrteajkKy2hRKEWvXY+Z&#10;JUHP3CL8iydso1qDzIoDrUnYxBmP3niM1WrA/W6PP/zXf4qLqwv8h7/7OzjbDLj94oj9acY4jqCc&#10;hBxDjZFvA56WmrdZr/FP/vFv46N/8AH++ns/xZ/8m79BiurF5LpZbIsSEVKaMUfRzS6OEQsOKc0l&#10;CMiEeJoRaET59AMvIC8GGAVKMKeyLj4qkxw6j5Qi9ruD8Hnb67VMDlkl5TrW8SmEWskafD0YllLB&#10;FTeUCRNjJWqMYlBFBE3a0kHDsRKC6XgJb10jC02kBi/6MUSAJyl5D0OHrldMvbfNrUVO3ktR0kqY&#10;JcN6pWwZ4z+r56GeCpVxE9zZ+LRznJGiNJk+Ho9wzsl1+16aSHi32ICCyyqdtbpGgI6D9CadMAzj&#10;V2wg89VRVnbLnOBmHZCyhDjOOG3vcXt7gy+/fIVnX77Aly9usN1NWrBHAHlVMASgZRGCIBCs76it&#10;bZlXGABbvt/m3qAV+51FrSUBrJHY/f09drsDFjIZqIdekWhoYKaUkmCzUE+4XLe5NgE5MbwH1usR&#10;nZek7jzNQIh4440rXF6eFY84BI84z/BesPlpqtED54T7+3tpOq6OzziOAN/CHBaAUPJ9um7E6XPF&#10;zNYkoz0Jl0K/xTPy0jjyg328WArceLmo0ZNtbTvg5d8NGweAVYJaow3GA8hE11F10Oq92aFaOPrK&#10;rljscarECZOdMAhPoMtU1wQ14FGJAOvzZb2X/5+wN2mSLEnSwz5b3uLusWVmZVZVdy1dXdPdgwEH&#10;hEAEIIUiJG888kdQhL+LOOFIXnii4AaKkCIAwWn0cHq6paeXqsqMCPdYPMLXt5gpD6pqZs8jexAl&#10;WZkR4f78PTM11U+3T09B0SmViRIQTkAGCNA+HufQDT02+yPW2w3OL17j9dUrtJVBfzzAVS3TDxd2&#10;2SMlMZKvwl1yhucjPm+e8Te//CX+5X/zF/if/uf/Ed/8xdf4N//6fwXAiZCYOCzUJY4YRxQdsJTi&#10;3Ux5ALgQEGOHvqvQ1COXeyXX0mRkZcrF4s+YVB6Ie628JqAIZys8P20xjgGLRQUyEZFsOkhqzGLk&#10;jlUeRyZGIgIRWv+ahVe/ylg+UpKSDYX3jjtq5azmJiRGVhADpayMxqAYYJ1LUSvvZCqSg6k4i66z&#10;TtuZTEaqKi6HrFthdJzB14zq+NDqIdM7z8hJjakqqb4/oOs69F0vIQiP2WyeZn3q+3TNDWQBwaGO&#10;pPYpH0zAcPndwPN0I2U0mBG7enwaCzcYiQnlHCQeTgH9foeHxzVWyzvc3Czx8LDFfj+iH0dE7rEB&#10;hDc+xkEOJNB1TJjHzVm5PErLfOXbjAApKzFdKWOYogNG6354zxPNQYy4WT7i0HXgxibptyBKiHcY&#10;BmhLfUkpHY0qpPIzdbc02c11/bO2hrWUqs+GccC7N6/w+tUrQfFsWM3A8wAo8kwHkhDgGC12+wGB&#10;CE4aumazGtaJr0S5cUmBSKTAis9IrboxktfI65PCJyeKPKSnEMKt4lkz0tf1p2RkePkZnefCCkLm&#10;wJHpT5FlKULfq+tN6b747GooqXCWUsiNKbSNYbeEu/F1TgbBwqdehdzHMyKMani4uoiiehbZK037&#10;SSRyGfh+5bXJu0HhAaVjlJ8l9eg4BokxBjyvn3Ezq7Db7TEc+XrtjHN4h0OAd+IcgiuEQLbseJX/&#10;G8FjFJh5L1r87jfv8W/+l/8N/+3/8AFffPUz/LN/+nP8x//4K8xmLcZR3H/jEMYRIUZUjqfdkMyS&#10;TMhXTDQBcJVDCISuO8rBTDACALJQJzdXkZRNAqmdc8rbrgnNzfMu0dxyranQCqcsCvJnkSJTdceQ&#10;rLWWzGlzCRGj7xSTlWsbcDFSGqJRCX+Et7DCz8FNSdmoeOeEN0aMgZB/1d5zssca+KpCXXnMmhZN&#10;U6OZtRx7b7k6xvsaTuqkczKTkthkRCLIOK0jMA499vs99vudNEc1aWjHdJgwisMp19DDkniO9HCq&#10;ouR7HwPH86t6xu4v6cEtEpBKuEQGNTwMRfT9Ds+bR9x+WOL2Zo27hwdsNgf0PSGS7IV2KQMYNaFl&#10;DIckIgDJMYwSD9fDU3Zgp9iv7iuQ+GUMCsXFWj4pIF2Krgu4WT5gCBGzuuJ7CaOUJlp5TYcxTevJ&#10;w1dYSclK6LlI2CZ7fc5ZjGNO7hMZjBF49eocr1+dy7172RdW8jFG9N2gF8M4BHQdl4pax+HL+ayR&#10;5+EPVY+jlJkysahGuvS1GSWHJBskSiqCCyosQdhkVSbH9E6NSQNUFGdEROIO29NkbHptkTMRySy8&#10;Kz7Hes6JS99SBzLE4CjgS+BOrADvd87d8GyMIGW2HOHO/lYGAoVVSWBiMs2q8A4ntCWibJN+0zJg&#10;raThB2SwIsek23Z4fNrBVx4Xbo6LizPM5zMcdgOetgdYBzRVxdcm6eqnfIspBgoRqEjENdBk8A+/&#10;u8N6+3/h1etf4dO3n2KxWOB4PEKTrmQ4vBJDhKmEgtQgHZZJu7BhS9oPAc6K9Q8RVoZpU4Q00xSb&#10;KTaijJPxYWd+HWucNG+M2Gw3PKxbwp3M5MZKKDM1ykKK66cxMBWInCBjxMvEXT4psfxvXisvpF7W&#10;QAZHcyy9lgS2lc5T9oCEZ91ndsjUgWodrLfwlcd8NsN8NuOhFvM5MzvWDfJ4NkiPQg4p6P1QgdAM&#10;DHs0kaccMbnXAdZYnJ1dSqmlF/eX5LAgIw5zethEsBUhQWVbE7CMoL2vMY4jqioC0abuTMFnPEDb&#10;cEhi7I54fn7C7e0Drq/vcXf3hKfnPfqRMIYRRkpWIxFISmaD5EVSlEBQHUVKiF3DDUbAhnYRnnY7&#10;UhBkGGKiZNC15FNtM7oUQHDY9dhudrDWMa1u8nQkTEYRXdenJqjyq6oqQW9SPWYKKo/kyrMR2+06&#10;9GNk/ncYdF3Em7fn+OTdHOPQobJV6tewlufBHrsueVadJMIBZgN13mA2n2XkqGtntUdESmfF2+MF&#10;jmnPpmGGHBLhx5G4u+6J/C8FM5KhR1JoCjD1fjXclUNYjGQne5JhaZLD7ElKUYGEYLVyLRr5fAnv&#10;YHLf6s2EFDJKYTqrWtIUAv8y/MTVWwIMZLu1b+hjwAInRyqXcetHyXOKF2Stw9PjBpdXZ/jk0ze4&#10;OLvEj3/0BrW3WC8fsTseUTU1mpqVvLZ+ehVMSh9EaUENcQVEZw/Yj3O0B4NueUDf36GuaxyPnSQZ&#10;AysakCCnJvFMl4k2jY1p+SRFAlXKyyJioDKVkHXe2NI6lj+3EuJxrsZ2u+F5mJVPv4uR4GWAgzGM&#10;sDXxCjBhl+ZOogikuoHaCCNQAxqf0zmn+n4vcWhnmVcFAHOrS4OSc5kUzDknZP9W5poyB82sbTGf&#10;zTCbzzBbzNHOF6jbhrnZE9JTaVbhnjiIIkyKZBiZMA0rk4Fxe71B27RYzM/g6joZtZwgk5p0q9l+&#10;Sh+ZVwLJM5gIenKbbepoHccR3lUgCL20VWUQsd1usFqtcHt7h+v391ivN+gHAMIUOQZGIyGNhiPE&#10;wIaUoipgkxJbuiZJVkyRVJzcclYiKvNMz+xT2dwkfBPlbIiseefx9LTHbt+z6y8LxIl4Rcf8jJqc&#10;17XQhidjc6zXIXsIqcxXBp73PXA4jqhq/oz+OOD8rMJ80XCZpM1o2xiDfuy5Bt+z1xtGCXdwMTfi&#10;CDR1JQ2MlEjI+JnL7lSlPGYPJowcwsnFC+qJ5fVKYEDDEVq+rKE9Q+nnThudBIjwZopCjtp1DqmP&#10;p7SnfHkNi5Gc2wAN6+jcgailkIo8ACjfUKlhk2Gyev8xBV40wKBeyqnMl9+a4tyV/6aTNTrNg57m&#10;HU/PtL4PZLB+WOPbb7/EX/3Tn+Hdq0tcfTIH2YDVeg3jPGpnpSQ3JkPhoQErdavK68sCUTDo+z3G&#10;sEfdnOOw7xCIy7WIpQHKBKkIO8aIQBGu6CjVmJmy+HXdIA0zgqyCgfZnKE88u6p5MPgL8wdNCvHC&#10;rZ828L6SLldF46fZfXtyBWRlpotvyqRLrs7h63GDlcbdtXnJeZtQu4GFt0z5Wtc85II7IvmaTV3D&#10;Wou6qdA0NapmhovzC5wt5nBVBVcxnUAEcVw4Ak5QKUenRIw4uJsMVkIg4JLW42GPvj8ihoCmnqE9&#10;m6OueTB2meCEUfdTp0+V5WUAKObz8md2QlfTOQ8KMSkx5Sq3BoAJOBx2eLp7xPXtHd5/WOLufo3j&#10;IWIchH3RAFE4bjgsrElKkqSWTbkZIpk6ZNUPlYCQDCNXmYwio2WCUFGfggvYjMRPQBogyo+Qw4i3&#10;q3v0Y0TVeIjjmtZePQeVo7JuHkRCR+2gHV46ASsNhzFGGtwc+j5itz/graBvLW+1poIxHsaPUoPN&#10;sjWMI4ZxSKXDQftW5HrGAbO2hfcex2PHXewChctEYOUr+KrC4RhltKOHLbSaFdI3/rdNHEREGobK&#10;cuqhnEdZaZUDxHUvKbmCOZynydeUHI8RpJObRMmT5hAwjfeXa67KPueE8jWtZCo5x6aGSs6FGoXy&#10;vORVOBV/CZXkhG86MydCZQxSHwIVgG26HpS8hxgDLi/P0bZMDvjm9RXOzms8b/a4f9jBGQ7b6QyI&#10;OPCH+GmyKe1M7voiQgWeXD/2HeziDKO0e+eFZwXBh4lR4BhkcK5sErt5ESAHBAuKXMlBxDNU2T2E&#10;ND0BSu+ZEbQgipE/JwS27FEW01lgGAfs9wdxV2jSpGNA8N4m167kh0luWbH4zjlUPgt/LVz0IQTU&#10;lUNdeXgr/OeSSLU8bJGbkSpmdbSVk2SqT5wy1nvM5wvMZi3m8znXLQvNrjFlYxJXsDjDa6DIhEAw&#10;UQ4JSBQEkPj9Y8DxsMd+t0MkwmJxhrZpEkc4Ie9bcojV8JHE8AvQwhjgROmLeERSDg41koICEWFg&#10;4aoK4bBDf3zGfrvDh+tb/PB+ibvVE7bbA+d0oAcsYBwZzVGQpKflA2wsV5uobOj95/xJEduTzdRQ&#10;U5lEL5WKlsGqsuf8ixV3Tr1ArdwBh7PiCOuB9XOP5f0jnJP9EZnhbeA11NBGOVSGvUAv8ViTy3a1&#10;Xt8WeyPrH2nA9qnDm9cLhBgwxohhCDgeOhiQMGVqmMliHJgUzjce1hDCMMIZhxANxhhTMr+uahy7&#10;QQ++KCYN11E2bITsgTo3WUdjqoze5TI5fxM12II8pSvH49Xb1zi4hjBUWWulSRQ6EzYolEIgrFBF&#10;RxQEZRPDcSKwJDpFm+twYmT0IZJSjro2fNJKbclhrfLZsxIhEHsXoGIIkv4pPkcoPPJPylkFB7Mr&#10;hAAAIABJREFUfK/WGCASjHU4uzzDbrfB9vcHfPH5O1y+arH8/hb9QKiaCn0/wFRSsSdGzauAJ8Ev&#10;NkwfKMQRBp5r0+Wj1c3UwSLK6ZJdIXbZUQi3Zp9J2OfGcWAOEFG2EMWmVla1B0WTEmK8GZBJSkzE&#10;RETwtcd2s8c4DjibL+CtDh2wk0OmQbwca2Uln1n/2KpXlRflTXKAOXbetjWXOQoRmBGl7qxJzUlO&#10;yiKNZ552Zy2aiomzZrMWzWwuyn3BzJCloSWtpZXjYXJJIYmi11xCVKGWJHAgQnfY43Dcoz8e4asK&#10;52cXaGfznOwr3PoJchDEoMY6nVMAmVcmLyFJd2ZysUWSowmwiKhcQAxHbLc7fP/hA5bvb/Fw94Sn&#10;TY/joFQZDmMMac2JtGsyptbzhMaiHiJRyrIuIRbHQ16fqHptlhd+TgUN+UESknOOOWZInPWgeFy6&#10;PInzAASAjMFq9YTNbg9rIgxFGFshiGJimQro+y55MbrOiraZUgDpb4tctpeqmIjLeI0h7PcdxlFI&#10;9qzFsRuEYfUSdVNzjbxj1NkfOenKPPYR++MxKVlj2J1v6gqz2QzPm50o3wiQTWuSEq4wef9PQgnq&#10;5arcqpLWVygqJ0MYTzhnVJZhACPj7tQ7i0lhM9jIw+45rCa/4QS77IcaFN3YFPPWhUxzAVD8PH9N&#10;yQR1WIo+p6rhl0g8J19FoCy/jjSqobE/WABB9sCkNVBjny5B+R8K4pM8WCPcUg6b/QGLs3M8Pmyx&#10;vLlD25xhCD1MZXmEqno4ALyWDaVNKdyptMiiUEIsiqNkU2OxecxfE5JHYJBr3XXRedPkwBCw3+/Q&#10;1BUyplR1lvmXrckND2WcXRNT3J3rsd8xnzkPh9b5pdN4Zf43QWOp1kQOu4iL77zOOuXGFa6MyZzs&#10;1lk4w2WTdV3LH559Wtcedct0s8MwIiKgaVtcnF/i/OIKs9ksz/UUgY8nODmRRpUISZSY1XhWIXIx&#10;jNhsD+iHHn3XAQAWi3O08zmqqoImYcvO3SyoBeI5OcTJUzSKtJHgpQop/3uU2CuBxg67wwEPd/dY&#10;3txgefeA5d0G3T6AyCOq0EdpEAlR9hpaus+/jiroOUGaPZliVfTA0LRJKXua+pqI1MEvytQZgyBe&#10;XA7/aOITiKPO6+XVjjJ4er8P+O7773lmga9kkUjQHn+rYSItwStDNxo6Eg2Xz4kxafSiboqVMt/N&#10;bodhHBhAxJ4r04SbZuy5TNOZGkSRk67Woqo8xhHYHbtEl8L3YlDVNebzGSBeMhvSiLJDO4U2k1dk&#10;XjA+Kst3euYonP3JuxRfM8XCkzir0ElT05THXWWsDB8lxacXMKf6mtKFS7Ss3rt6x1ngpwo8HztK&#10;v1ODkc4CkO6Tr2levJ49Iq38KzzK8j5N1qGTr6J6yxhdQjZSvN4DfvrNz1G1FY7HAX//d7/lIo3a&#10;ggKH/yrvAcP0Dx6Yhmv4AXRB+Y+1AGwOuWhNc+ke51mlQmeQNjdfL0ZGXRWywgakvt1AmA4J0HFi&#10;hbFR1E1p8fgQg8DUBVWLMEbsdgcZLC1NSVYYM8U6Wymrs1abGkgMxJR33RgmAWpq5vhQb0DDPHXN&#10;naVW0HxVeeFbr9DOarSzSoTDoF3MsFicYTY/h6+qJFxJTevyG2RFPyG9nwpuFijeg+54xG63xfF4&#10;gLMe7azFfLFghkOpljgBLen9pwL28melMVAGwNyRzLJKMDZiu13j8e4R97ePuL5d4e5xi0M3YhwJ&#10;CAYxcolhjD14UDHncBQ5kyQjy2YxEqSrtMpKi0sFwi9J50R3JwWaET3zqRviKVpqRK3+Wyo+UpxY&#10;SnIVxUO+i4iwtsL19RLXtyspnzXFOok3E/OwZl3XktcoJbe1J8Top2V5T1CHInxVYX/scOyO4pUG&#10;9D1ht+sQo0EMY6reIiJ0HcfZvXfohxGHwwDjPGwc+TmthTdWOjfVeIvqLLa/XD9AO9qz581hU3mN&#10;sQLo5DUJSVOy3NMwT5Y1m5Ry7rnJXmaWwxfg5ER+S0Wc9uOFPBMgPFjqpWteNAOG3OE6jQAU1xX5&#10;LO+tLDIp8wGknpvRqqncl3D6XG7CRiuekhjZEAP2+z3aWYP9YY+//du/A2Dw+uoK1hI8LCgQD/iR&#10;kCARZSWfXZMTpS+/NIa7vLhyxRaJEXmd0hKIP1Qmt1Qpq6Vj94NSnTtIhiEL+lc3jx8u8zmcfmUS&#10;H5MqR9p2lhKt5aHRTVMqAid10U4ZG2sP7yyYEdExKVTlk0Ew1sI7m5qRuDxTeWUc2rYW8i8H65jf&#10;+/z8FWaLM05KA8LFX9rzwmui0lMTxW4MdKC9riOAxCd0PO6x3x8w9iMWZ2c4OzuD857DAyYTIenF&#10;Sa+rWOgjyD4JLEqlrwkgVkZs1Ed03Q6P90+4+XCL2w8rPG/2eD50UsHD60gxIEpMHWSA0YDI5Tgl&#10;cmw2D+MuDowp6sfleyQ5kkSxNhilngpNCCoilRmoZCXhmasbdC3SgTVZthSNq+x4Z9H3Ad/96QNC&#10;IFS1Tq8qvVAkxMsDuPP19HeTkAf0WUxO1Mk1jTEy2Jxj0rvdHlcXV+AmssCFC4GHS1R1nRKpu8Me&#10;2hrf9wGH/REGWmaZw1pt27DnbQDjnNAHmzwIjbTKJVe8hDDyFlhV2iLJhYJU9M/DQiai9eL5Wa4U&#10;wU+b/rOxf1nBk2R2ovhLFM57ouFjZblUQ2DUE6V8HqbvzV9l3nHyuwKpl/fG+6WWo5AtUfinMjFZ&#10;n8LYl2AKkDxh5TEMAx7un2CMwZtPXnG+EDyJDwHwMDDqeQPwFGNSLnpYJoeeuLTMSGKzGzvUTVW4&#10;TbLRRhtU5JCFCNLDnn2lxNHOkRSLYSiyz8hzLQkoOEUUGZg0hUk5SbwMoj4cDjIYw6VOVi1TJGTE&#10;p/NbaxmmoU1XXAHDNATe11w9YyAovYb3Vqh563Rvzlm0wiNT1zUaoftsZi3qdi5j0tgyW5MeMkEO&#10;EeEkLElQoNUZWufO8UpmThzRHzvstlt0fYdIhKau0DY1fOUZXVqXjaQqICmDS6pIEJMiRkZ0+h3X&#10;Y4OQSv1gRhiK6A57rNePuL2+xfVyjYeHZxz2A+LI8XQeDOP4YI5j5iJSFJMIwQDj5BkF5aT+WUKq&#10;29YzESkKrTN0EaHUyGEMXLpqrOJSpa6aKE9jGFgYypU2SM9vACtdn7pk0pELFzGOAd43+O6Ha7y/&#10;uclDOgQ4KBrVarEQODmqe2pMUZcvr3MOCXqqJ2yMTz0mMDxKs+87WEvYbHq8vmJagu5I6PoOIQ6o&#10;YNNAnL4fMfQDZrMWNiVhR1R1DabY4G5OMoTFooZxFiMRnMgL6fKCQ2jK4Gp0zF2Sn7KWXJWjSrFG&#10;zVMgRF4/VaaqcE8jFgXckd8Vyl+NCmKaLRClQCEDmWwgpiGXUmuqchf3T69Lp+CH5DXyZEbzksXT&#10;CRjTvGGkgKD5BlNU9qEMy+o9TI3KJI9rcq9LoIhKSk6NMzg7OwNMxMXlHNZzYjv2HYeUK+3p4Gv4&#10;crVPFTyjYXZnIYsZwygPBjjvQf0RREjllGOQCDMR05tKA1CQgwanqJwXeRxDWrSYBjFQ2vg8eUbL&#10;6HIzDcl9e+9wOBxhjU5FYloAa3mgcQSluLqXeLszzAXC3OwVeyfgeLy3HpVzaYC19w6zWY35YsZl&#10;jSGmEE47a+Eq9gxm7Rx106KqW0kMF7G8UpCLdTaigMs90D0x0mWpPNVDz12q/eGI7ngEjEXTNmga&#10;z23tGmYjVd/lB4vxLW6D20WEWjoCHF/UA8lVFsYRhn6PzeMT3n+4xYfrFVb3j9gfOlBwTEUcJV5d&#10;CClBGQxNUpYlS2KUGK06F1pBoDS2JslBvuOY0ElGZSwT/Lk6NyB7LNmLTN6A1oCfeIYEGSBjOYHH&#10;JG5V4Ql43D1s8Kv/7zcYQ8Ss5o7R0i/TA8yINysMSp4UnwHvePLUx5DjaVWIMUwzDBPRHbgSxkmo&#10;pO8GjOMA1C1iiBjGUSYDRdQVy7/SQhtr4LgaX9hRIypvs5yKLJb9I1AJNVo3z8qUJKyiMXbNeeRY&#10;vjqjatAoEeBB/tY4NalVST/TMB1BvYfsBSGBwKSjDbjSjDCxFiUfTvksulcJYgsQUp1T5u3Kl6rh&#10;U49WtpRvKupn0/T+kvzlvc33FEEFr3yS28LITNbHIPVYxEiYzWqMoUflLXztYYzDSCOiAYeYjYIX&#10;wNd1jVFbd0+ETpVoWhri8VXsknk4m+PnRIB1mpEvdkEQSXKl9QAbSMkXf59aj2XRQ4GyqGjUYauc&#10;J9j4ihOch8MRVVWx52G5ptfDyPRyL/QBEqqxFo33TD8gTUy+4i7UuuJyx6ZtJcELnC0anF+eyaAO&#10;AzI21SDXTYO6aYUWoBUFpk08kkR5CVWy2/lCBIvnVnki5kA5HA/Y7/cIPXO0GGHXrOqGa5iLNVT0&#10;MhFuk/sA9KMMTBqwrAPTjQkI/Yj18zNubm6wvFnh4f4Jz9sDuhGIwQG2BmJA4hlJtcVanSDIHcTV&#10;EyLsmRCKJB8jmRgiOCNKRvYwKros5HIaz+U18t4hl8SpIhDAMEF3mHhN+qWJ/L7vua5cTrAZB+H2&#10;t3jYbPF//4e/wePTMxbzcxgIh42W4qZTzUnGEIbkEVhn0noomjNWFVoGPHnfC2UC5qOv64qptAmp&#10;bb/vhzTHdQwjxtHjcDjyayRhPA4jnJMyRwHjMQZUjUfbtkxHEgfAZpnUMkpjTCoSSCJjTozjiWxP&#10;QGIJNUrFiRMlnH6XDfcLZasCq39TVmL6G/WSyve9vEbxVXiJGRRQIV+FvaPiM5A/24Ay5zwMxjAm&#10;Pp/TL+W5KZ+ztKgJ8JW3WISCDCyWNyssl/d49+YVKqFY4XnODtWsRb/dQYiYUtGLZ2VVkvPjxSKV&#10;roXSXupBZSufapmk6iWHXIYQpH6YE2ZK7qM0aXwwhevC5htTdkA+7JloaHJPBvC+wtPTBkQRTV2j&#10;8h5NWzHNgWOaAN9UPGTDELy1aGsObVgJ9VRVhdmshfMWtfeYz7hRZBxH+KrC2dkcTcOozlgHX9Wo&#10;ZLB1XbXirdiksFhRZnN/qlSmyC0LyMtMe64p7vsefddz16GgQSfJNedqaFhIFfzHXFUjIQwVUSIw&#10;3YCNsDaiHzo8r59wt1ri5uYOd8snPK13TC1gHCxxGM5ilCldNgEBHRTjnIc2yHBdeYYyJZLTvc3e&#10;Be+xd05mxgaO805XbrJ+2d3XGGguf0vBH1UaMJP1LBVXlIYr3fNxZJoMaw2GLmC5vMOvfv0b3N2v&#10;sTi/hPUVxv4IRZowEgMV8BICr2WgIPsv1BbWwrsqGdMXcgE+yCoR1hr4usYQAxpTo+sGjGGE97zu&#10;wxAw9Dq5iD2a/eHIbZqGk8bDMEpoKqZYOYekCGfzObx16KhjlF8YT00Me+nd0PBEjo9n1M5o+6VS&#10;fZEoLZ/19DXJaH9EQWrlk/yfkpebv/7cZ5mPnitMkHZ+HyagIBvaUg+ePENx/wTCGMdJAcEUlAAT&#10;bx3TNVBwfBrOAthA+KrG4+MT/tMv/w7nizl+9vOf4vziHOdnc1jnECDemVdwye/1mbzeppLE9BCC&#10;qso4EvOI8OYPgRFlEEpUIkjdel40nT5ULr6iXVWK1krbfswIPS2GriFE8Sd3hmvZnXPY7Q9o6gaL&#10;+RxV5Tm+bplrhpNKBrAGbe3RCHFZVdXwEuY4O1ugbjxiDDg/W6ByPIChnS9QNQ0a38A7h7pt0LQt&#10;nKvgfcPx/kJxKM2pFcQYkyeUhe6FwCVBUzTBsXN1d8M4Jld4GAaMIcBZl0b2VXWFummm5aIUJYyZ&#10;y79KQWVjJVHW2ON5vcZqtWQK3+sHrJ936PsRQebdjoFgbJDGs4BgZKpW5OEvyUVH9tj4o/jfky7O&#10;AqEpBauuUX4vJQmfoKrCZc4xVlGNVqsSivpuha7iHXKdsoCVIgygFVucn3FwxmF/OOD+4RHf/3CN&#10;9x+WCGPE1as3sL7BMHQIiHClxyL3QgYY44h+GHLTz9gzm6BhFknvPHQCWzprSeYzbw7Es+n7Hlgs&#10;EEKPvhvQtDWI9uiOPQ6HI8YxoqodhnHE82bHE8K8Z+6pYUhnV5Pf3N0ZZRRkje1hl+RD90u/DwLS&#10;xjAk2eHXsRfHOTc7ka0s01NPskT00xg5XrxfkbomixnkZsOoIbDTg0TF9UyhQybGR+/oJab6yJc+&#10;D+d09HUKoNJnEecJQgxgDDvtOUh/8kqcfDZNwcKf8UDqukEIwJ++W2J/6LE4m+P8YoFZVQOOvXsd&#10;g6nFLknJ61QgouwWazw8GkY2UZR4CBG+osSFzs8rFQ2kSUJh2UvoXkst+SDkmgSOl0e5Rt4giEus&#10;B5k31hgDb3gmqDXA0A/oux6LswWapobzjMwroRkgEKzjipO2rtDUHGtvmgZVW6OdN2gqDwKhqedo&#10;m4Zj91WNpp2halpYcIy/EqoBvskic48SPahSzRa7FOqXySf9u7TuUyQxDoxsDQHOGMxmLdpZy0O6&#10;qwbW+kJhBOQyx/KeSNgNgTgO2Gye8Xh/j+XtI95/WOJ5c8QwRmlEEZQectxV6AShzUgBuRZYFS1F&#10;QhTCOQOJu1NkD6BASJHY+Ec9p4Vnph6fQpEUqhNkngFETgSyctWQh3hPWlNPhFzZZWGIDafGkcdB&#10;5gs7h74PeLh7ws3yDu8/fMB6vUY/Bszmc7x9+xZ10+JwPHKFiUxDLo9hEoEgzXVJYeVB4DEG9ELl&#10;7RxlpEwZXsYQQJZnunKTVkAcB4AI290R88UMZCL6PmLfBUQYmEjY93tsth0uL1t479AdBnRdD1c5&#10;aeaSQeNyW77yqJyfGM1TObY5FpG9U/Basnwq4VtW0uUepbCa7J1B0Z1MxdkxU1nVZigYI/BHCMdQ&#10;otQc0nyh4MHeR4whhcdIGjFSFEL92uK90LstfpC9ixKsqYjya6NhBtRMl5MrpDTxryEU6UeVNToB&#10;gCbLq4a+Wcqi3IdD5Vq8fdNiDAf8wx+u8dmPP8HibAYKDpWr0NYeznieAQHAf6xW8/SLDyxbmXEM&#10;CCMnApUKFcjTjRjZ5PBKUgQkQm5VMVhRyK4YXCviYy1GpTAV4bfGgCzX2lsR1KryeHzcADCYz1oZ&#10;Js2zTp3lxpembWF9BSddrPO2xmzeoG4a7l71DszzXmM2m2HWztDOFtwlKuP0ooQcdCZsyi3AZCFL&#10;a1gIYeHq/WNxwj/n4nIykNez73oQEQ8OmTVoZi181QiNchQDy8iKufGDrBPzjcc4YLfZ4251jw/v&#10;b7C8fcB2u8OhGwB4EDkMYQSEs5uFlAc56xFIh57wggIakJ4KQ4kKgMTgk+PnynFYk4Yx57VBEuwS&#10;5ZXoK4SYQzyyZlynrT/XaxVoyLJ6SINThAeIm7ccvK+wed7jdnmL73/4gNvlPXb7AyIx4r66vMK7&#10;d+9QVTUeHh9wOOw5/JEMUBGvlvsexxEgJd1DAgb8lyYcpy34ZegDZKV6LKLyDoaYadVZi/2hQx4S&#10;b3DsevCovgb3t/cYekJd1fC2wrY/oOu5hj6GUcqNJRdmmUDPVy4BvKmnhdz8Jw1czpgkC4aknyDJ&#10;awYmKv5pNKDqEdWdxsAUij4r5zxtTq6QL2+o+OyTc0IZAJZnR41IuoMCWLGSlnr1Yv/Kv7Vn4tQL&#10;LT9XFXpQ+SZK+13K8MQ7K7zJUtZJQZj2aSjoduqRcgTFVw6XF3PY6gy77Q675x2++PxTHALP03Cw&#10;icHXGJuVvN5M+ZUtt4RNpARtHJj8KEDriYWDWeLnWWlNEUJ6WOH28N6jbupJ2OOFi6IhG3liLoHU&#10;xhyDrutwfrZA2zaoa4e65tCPd0wMVtUVfF2jqiu0rUdbObQtzz616hnUNWazORbnF5jNFnCex9Zx&#10;fsCon5nDMuoCFmtWhhT0kPw5u3mK8PX9L1B+jOh7Hsg8SGZdh4NUVQVnPSiaVOrLCFMme3l21Q/7&#10;HR7vH3BzfYPr6zs8rrcYekKMFoHAJY2JwU8T8Jy0M0WSLVWICCWFuvFA4fomtDNtYQ9jkGYyodMl&#10;SonaLOTTpJvmejK/DKMyDbOoLGn3NBIKYkOXjp8ag8ghBgRwd/Shx+1qhdXqQdZlh0N3hK8tZosG&#10;F+fnuLx4hXk7x/HYY7Va4dgdJPSUK77oRMZDZKbJUwNYyvXp1Kny79MvTkbzc3pfcRgtRFRVxdw/&#10;Qw+Ak7P3d0+A4eE71hgcjl0qWcZIqLzj0mZiz7GqPaoqE++VMmiNSRQNzspQFmsmr1XvKylTgesk&#10;oYwSAGmoxaTrAqQJ+ck1S09Wz5B4CUll04v1OtUbirTL8M/plxqH4idyLf3c+NE3Jk/B0OTeqdAJ&#10;H6uBT0UHJ5U/pWFN6yb/1ms7yyR4r15d4Kfffol25nBxscB3f3yP1c0dvv3JV6mZUz1i/QRf8moT&#10;vVys5LkQgQx3XY1h4DF+EmfUSnuPYqNEuCMpstMZklxOqdn7tm3gVdAm1pJvMk32KS21iWjbBoc9&#10;j6y7vDrjenVv4B2XiHnv0bTcAVrVNeqmxmJeo7Ks5KuqQgQwm81wdnaJdrFA5Wsgde6pNVWFXlrw&#10;jNg/pqTlJoFCGD+G1MvvTy36OI7o+w77/Z4TkRTgaw47ReJKEO8BI6MMrI2oHEBxxG6zxXK5xPXN&#10;CrfX99hujuiOI7qeXUZrDUYhfOLHZCUox5sRWgQLsQgspXANv8pJ45JOh2JXWA4x/wZRyJ0UcXO5&#10;ZRGHtzkOXyKlEknZgn3U2szhz+9jb885B6HAgfVaIcJyPY4R3lawtsKx73C3fMDtzQrL1T2W9/c4&#10;dh0oALP5Od69e4e3797g/GIBELDb7bFcrXA8HMVz1Xm+YvgNEkdJGeIslTzfa0jrUB7oF646GMDE&#10;GFMolGPknECtPHDsBq6OqZnTZhxH1A1PQ1sunzA/dwBGEAIOhw5EPPuYPQuDIErZuQqGLKoqD7LI&#10;ukDAWyCUQx3Svsj/WUHHqZokVcaqodnoR0NS5lgqt8lRmOx9CRTSddXbV+3/Yv3yV9Lt9BGDUPyf&#10;RVhABgqG2pitjxELVl6GZGAO5PqljvrHoiLykaLbche03hnLhXZZS9hGVjjGiB/96FP8d//9v8J6&#10;vcLl5RUodPjD7z7g4WGNT95eJFChXqxBOeO1QCNabZMWRdxIC4AsT9vRDDKvB8cg9UvDKSwoGq4p&#10;rldYs9msQS1K3qAQND1IyV3KnoUivcPhiLphXu1ZW8OC4J2Fryq0swazWY2mrVC3LdqajUBb12hq&#10;VvLN4gKzswtW+EQcdo5R4v3KV/2y07a0utNNmr6mfN7/XLgGkzAX4Xg8Yr/fTCb28PxZC7aZ+jOL&#10;GDscdlvcLVdY3dxjuXzAw/oZu32PSAZcpWxBViYACUc7CZdLDAGpOgeC4E2Oo2uDGysxPegaKtHn&#10;U3dTww75PVpxNUFVRikXpJQQSDIznVKUKy6M1HmzIuGyMWN0i+T1gRNgzglpWjRYP2/w/v0NPlzf&#10;YnV3j+32gBCBejbDJ+8+w6dv3+Ddu0/gXYXd5oiHBw7LHA4HLgFN5HlIB4gByTQfQ8SJymEcMuok&#10;8SCQETxXIeUJY/o7Tbpyz4mu3QhrPUbhhD8eOwx9j7piQOK9Q1XX+O1vvsff/933+Of/8qewtkaI&#10;Bk+bHcYxwLpKZEeYKrUWnoC2bdJnZwRdlnAiKTDea3mdrkVyadNLJIyTvVpVogAjetXAZUfxFAzp&#10;BU/0ucqE6irkz0QBuPR6WsKaLsS/1KdM/xUfl4FW6TkkHWAgswyhLdulJ/exL6LciJl12/T3U6DH&#10;YT1jbFGLISNUycBVwM9/8TXWDws8rTdoGofnzRa3qzu8/fRSQusTdQufd0etSH58A0zKNoPwz4xj&#10;4IpB0npfMxGKIC7hOI6AlLSNqfRSZp6KDm8q7taD4Zh3OSWeIApX2AmdMai8QVVzrHgYBlxdnmPR&#10;VnDeAIa7XOeLBmeLBdpmjrrxmJ9VHNuE5WEZ55eYzc/gfQNYW7iMKpm66UlCEuLMLIJZwk7DLv85&#10;S54PkwpwrqbRr8pXaNs5ez6BUPsKTdPCVZywi2HA7nmF+/tH3HxYYbm8w/pph64LCCNJnwFLeZAq&#10;KD2cfH9c3qf5hnQgQVDGPn0egEBS3pqphc3L55HYJEHLazk2D8p0tSEE8Sb48CT0JM1RKVyQgEYR&#10;GqGIGDhP4eXQRL1nMjCGZ12OA7B+OmJ1d48PH66xurvH09MT9j1Q1zO8efcOb9++xtu3VzibnyNG&#10;4PFpjeXtnzgEEgPTXRTVM6yc8yDwUhno7FYiHtDhjBwrkLAUm6SguPGM0lpP4rUg9kKdkONZA1ib&#10;uoQB9rwOh4Bu7LDd7PDq1SXul0/4D//+11itnjAO36LyFuMw4HDo4CyvoTEGEQG1rfIAGmKeE0sq&#10;KSz7Sm1A0TBViTwniJOfHKXhZ4pK+qbPgxyO0WgOpFub1OuPMU0tyjKm/56GSDJA5N6ZMtQJqGOQ&#10;1DXvl4RZAmkCFvkon4RKgr6+OL9686XHjnTeKf/bQMBhKaO532gC7Ar9oYcr2b4J+s85qkRdbCxX&#10;OjiD3Z4b4D57+wbD8SCen8Xj4zNgHLzQTYeokQSjM15zxl3dUEXTBpJgKhD/MA6sCpwcAuX95hew&#10;sYB2DWYUWypGIpmoJBS+YRy5S9UUtdxlTS4U6XHzy27Xo6o8Ls4XaGrHCr7yaOcNLs8XmLUtUw00&#10;NdqG2/3b+RkWZ+eo6hbW+iToeUOyNOSNQvIiXoZa5N7+TCgmv46K12NyqHXRjVHWOgMDi6adp3yF&#10;NVwJMA49Hh7vcXf3gJvrW9yv1thuDjgeBqHm5c1lT1My+pTjgIAk0yyjcDJiygnF3vC9hVFQhyjb&#10;EEMSRkU/TrnjxbPg5FjRUZoQiP4NWOeF90Qohp1JCzN9rSbHhIqZCGEkLgG3UsoZuXLKWoNxCNhs&#10;jnh8WuOH729ws7zH0/MTjscela9xefUOP/v0Nb7+6nNcXb3G0A+4ub7Gb/70G+yPHbqqQWtlAAAg&#10;AElEQVR+AIxUnHg/IRhj2XDFfeV94xmnAOcPgF7KXNWbFfszQW9MFcBNaCoPOeQDwRomkZGFAFAR&#10;Jj0cBtyslliv9/jhhzv89td/xPLuGbaqMQ484ON46NB1Y6K5CDEPpzeGaTaMdMXGEJjMjzcGaaSk&#10;yqeBUFwXMiznMdW9ETIipPJps5i/DHmenpnTc3FiAFTBCvBQJZvfo55FkdR/0flKL/h0gOx1ACia&#10;wZCfLd1fsf8io2kucBEqSQq9fNbyw+L0Z4r080/K5xaABKAfI7abHd6cv8Hn797g7z3rh91xEM/O&#10;ItKIMfbyTBxGh7YS82PIzSbrZRLq1kPedR3GfkA7n/GD6Bg2UnrgvBd6WJQ3JjPz2fx5gvwQ4zSZ&#10;J5UijBL4ca1hGuFxHHF+fiZTUgysc2jnLc4uFljMZ2hqj6bhAztrFlhcvEI9a6VZR4eiTA/f1Ahl&#10;lK5hh8yQmPeqvMJp/P1FfqP4nFJRABq/1lptseCB0B132Dw9c4z9+ga3yyemFe4ChpFHqGmskqR8&#10;EmIotIUll7LF5CLnQwEBJ7naofgL0MlKlBN2anRLQUw/NezSKuWssxqzL5VYXiedwarffyz5DAnP&#10;wTCSHWOUcE2VeNVvbu7w3fcf8LBe49gFAB7nizN8881bfPXlp3j37hUsHG6uV/ib//eXeFw/y+g8&#10;l3iOAA5dRX2iiQKS9aIc789/+H5DiBjHHiEM4Fi4SYJi1dAaI7MLprLyUkby6D1G4hZRkuyb/RGH&#10;Yw9ja3z/wx2eHjew9RzOMoeTNR7b7TO6Y+DmPcf5MxAJ/QVvU9tUqcmPq4WE4kKftgh1JKRfKENW&#10;DzSRAgVOes1pcGIqM9PnV6M+PR/89An2pfuxBf2Bonlbom35XAMU+5ibugrHdiKPsl1/FrBNlDwk&#10;DFko9hxumuqDMkyjoSYdTan3wZP08mcQEQwZkZV8w2MIWC5vEbse580MVUV42uxwPBzhnQF3Kion&#10;v80slFnWspsCEo/hRBD7rkPXH7FYLNLgDAOlEw7CQsgPPI5ZyQNSBmcMrJckrmGKTBBNDhBP5nHs&#10;2soCGUFaQTyLxbyFBaTLtcXZ+RzzxYwHIjQNYAnzs3NcXb2D8zXPllXSL5Gm0zjen/t+KpB5syZf&#10;KqF/7veTl07RhVWSqzhgt3/G+mmDp/t7ThLePmC7PaLvI/rA03288zCWEDCC4+MjuOfA8SAXaMxX&#10;aoVNrnbIDkwxzCEJoaJKnXsbJ1VF5WzNadhCrinF7yRaQuPM+rhK1KQpnCBhPECYSIXTnz+CyyOZ&#10;4yNKmMGi60bsd1us7h7x/fsPuLu/x353ZAqKixZffvkVPv/sE3zy5hJ1XePp8RG//tWvcf94xP4w&#10;gBDhKgvbVBzDp8JT1CYWgJPPMXuTuapGQ5S5T0CfDUAR0vm4rKRCBInLl8UG3FegSojzEESFkQBw&#10;PHL4bbGYwUsBwfl5i7byWMxrxAg8PDzLAzGIqyqXFI0xTLVgnYFzkm+LHO6Sm02oWcMnPLktN5ol&#10;haayAYBJ6wmlIixxqRo5S9nol0q2VG5pvYxJvDQvDUZW6fzJsdCFWa7zKwsFm+xFNhzpewJgi7h/&#10;+rLQBr9Jfk09sxMAO7nP4vq6DyHmiVhR10fIG7VM1poMkkjko/Ieq4cb/B//+7/Flz/+FhcXZ1jv&#10;j9jvD3h1seA524b1JyI0XIN0ECnFaA1kwCYrCz25hm9uGHqQNCcoUyERVxYYwxUuyvioKBjgm9fY&#10;rJF1UyOgiSsedIHURJAGLjjPKD5GVJVHW/Ofum3RzmeYz+do6gp1xW7L4vIVzi9ew3hmzbSKXAFQ&#10;UfFQbkJGErnWX0M5L5V8Fh5jTEoq/XnlnlRsgQKlQea4wf3dCqvbe9zePmG5fMJmv09jFIOEDQnc&#10;EJHr1KN0ncoowAAQs8CJ0FnksBdSFzOpd6T3S5r8NLL20+5QYzSZykot45USdeVwDUj5Z6LEbbPr&#10;6nyuaddu2BgIhhx7AQnJGThfY+wjQgS2mwNXxSzvcbe6x/NmgyESmrbCZ59/gZ989QW++PFrOBDu&#10;Hrb4/e8/4P7+AceuA1Mfc+IqRoM4qhKgRHssC8TPKnMRuMY8D4AAMOmX4HXhtQqBvRcNY5brpMhc&#10;Ka4JmMi8GgWm/vVFaMVzM5TlPfDeYxgCvLO4ujzDodticT7D2zeXuDo7xxc/foXj8YjHpw2c14E3&#10;nHxXagXnlCAuoNFu6UJxa5hCf2aTPijCuuB2MF07lWft/J2Ie/LXkQ3N9BAV52Pq0ZVfWcpEbtO7&#10;qGig4zPCozNz1ykrfg3VxPRsp/egHoiCHgWeshoTiuJE5RB5z61EGFi2i7kIMU4iIVxhpuJm0+/T&#10;JLrigfVe1AMZ+h5jCLi4uMT7mzWet+/x+pML3D/c4Gm9xSevLjAMI8ZRQnAgVvJ5QQ1ghYeceBvz&#10;4rL2i9AqBikZcpDqg3xwycQitEGF8JSLya4ICzbgNABAwCDc8hrDiIxLZUi2R+wPmDUede1QzWrM&#10;z+aYz2rMZjV8xeWTFxevcHH1CWCczL020tgDEbZpfHUaky/xB6Bj46bxQQ3jKPKQNZNkSVSKXigN&#10;qgY0+LnGcY/jcYOnhw1ur++xenzE8u4e+22Hro8YA6emNFGpYSNr2DqHyPQRWmIYVeGIgnQFlwiA&#10;RPZlqKQOMIhG+hNSvDEmZFl6M1o+mDhi4NJh43uLKOOh7MZHaB6doMoxgsP7Uh5JsRi7x211Tsoi&#10;Qgh4ftjiw809bm7vsXq4x3a3x9BHVM7jzSdv8cWPP8fnP3qD2azG8dDhhx8+YLm8w9PzEREchnG+&#10;5oMf2eDo9jLPDd93iOpRRCDm6i4CAMuyo8KjxlANI4mCDsMgDVL8Oj1W/NxGl2WiwEr5c5YHPQQa&#10;ucsaYHI3o2yMQqR2POLi6gz90OPh/glv3nyCuq3x7rMLvH37Gh+uV5xjQB5Eb0k8DMmd8RhBJvhj&#10;I5AwONKsMsvGgPtSkO9ZZCCmOcxIJYWafuXzEJED4AKxKCajp0o/r0VM8jcNe6QX8LqKR5Gqa9Om&#10;6DusDIPJZ5VEQcvOy/4X709nHVxQYlg+ovT0RAFC+TbymS5DWBY5jJd0ismjTwEkNlU1nsZqxz+J&#10;zs3CQ3LNKE8xdD02+y0uzyq8eXOF3//De5xd/QWcAZ6f9yDLHnEfIqxjSmmfFrRAdnp1vS3dDFWQ&#10;BK6wcd6nGDqIrZKxOoMTosBLhSmLpIMKxJoQEcaodfFCe1sMa3ZOsssg1N7hAB54MJu1/KepMWtr&#10;NJUFHHB2fo7F5RWMdZKENBMUWiJPCBrX15X4APrcHymj5AcOYvS0xVuNBU+bgpT2MVCK6LojDrst&#10;7u8fcHt7i/u7Rzze77DfDRjiIKEkTpJN/EQS9Ucct8sVPlFa35V4qjBCIybKeoLUZSkicc+CMXzg&#10;dTg6itep4Sv3MXkwYji5hZQroSBZfU3kUeSBIdZqqIYpMkzM5bIULSwMQhwwBOZEv394wIf3SyxX&#10;j3h6fsTx2KGq53jz5hU++/Q1Pvv0x5jPZzjs97i+vsXj+hHb7R4xWnhfw9d1mhWa8xB5X9MZlXro&#10;Mt+SXXrSM1yci7JzV9eBD9YwDND+ihI8aZgrf0nlGKZNM1PlYFOCVr0APk8R5AzadobvvnuP+4dn&#10;NO0C/bGHdRHHbofl6i71FCgCzMNvGDF6x+rEa7UPuy1JufFdGuH8z93GVJS0pueHyhPz2eS5EGIZ&#10;Sc6V1qOzlmeZnCB2ASSpdyItuUqenDNV8nw9U+osWfdprkcdCgNtwMprzuuu+oEoe2pJFoyFRbby&#10;Rg5QjEjDgz76RYQXTGrlByMbB1XpVLiVWvRAikyIcOyO2G33qODx6vIcu92f2LOrGqzXz5xDSwy4&#10;nMOZjP8jYEICVLpmGQFzeKY79tBaZf2KMQDkk6utV+W6Z58SSWnsmyGMMQIhwplxctCCCBMZ6ZAM&#10;ERQdnAWaipkinbOYNQ2aukJTe1gLtO0M5xdXsL5FIF1E3UAJwST3if+nrJlqeXI8tSgrPUFgrDQl&#10;EkjpR4KIR1hDnOXuBuy2G9ytHnF9s8Td6h7r5y2Ox4gYndQxW4CcJKmDJL/yGmqZWorlpTpy3qRR&#10;4TKKe1RaAZJDWbiWMcY8aJillBtfAKk6ygKuB8KIAUu1zeARiSzsMXtBKYyhcIAVVQjqGRgMQw8v&#10;I/qCFPUe+wGPj0+4ubnDze0dnp522OzWgI04X7zCL37xLb75+nO8eXOFw6HH7e0dfv/7P+B5s+Fr&#10;GAfvZ+wlxcBdmsW9ZK+tMIQxJjI5fSZ1Y0uu9LS5grC0BNEUSieMI5QnpQQSqkC0ezgIkDBFKWZp&#10;DCJxJzg3HbLnwSFRIELq7V2NMQx4eFjjcORGubqymM9b3D88YrPZwvuZlKmSlNUxMvfWSDiJFX9V&#10;e2YwlEqf1FEMbgr0NA33leunMpKRt02KFibFF+Xs5dLCfB4LnVIodV6MpKLTezgmnZP+Ws6r912u&#10;o/bohCLsqNuY4u7SJBbK81O6YJNnVtifn2Fq6AoZI1XWAGha3fOxUNQ0bJTBdpnzUBAZRg6x1Q6o&#10;fY0YeKZv286w3x8Qxohx4EhIEL02iclDL16u9Qma15+OY5RSI6dvKyzkSVIum+J0KNQbIxBTsob8&#10;OgJgiflRIBU5YQyIdcTr11c82KNyaGcN6kYVvIV1DvOzK9T1XNw14X4BARQQxh5D3yPGkRffWnhb&#10;AZZH1bFbxY1DquhVued9oUx3ACPut5aNstu/327wvFnj4f4Oy9s73D884/npiMN+BM9ccTCGmQjJ&#10;RAxhAAVNfEWMGqONAVq6B+QkZUKcQGo9RyknBSLSPSQS0jirRFkxdfamQxEjjJmyM54KZPb8dH+j&#10;/Cnqv4kSvTS/Vmrc1QuxvO/9EPC82WG5XOHmdoXV6hmHwxEhRMzmLX7xi5/jJz/5Au8+fQ0QsFo9&#10;4pe/+i026w26fgSchXUVyAZQZA53gEAxIJCFJhLLJF4J47KXpmFGPazFe4qToGtbeoLGQOLb/Gyq&#10;Dk/b2rMCErmPkYvSCsWkX5G4fn11d4f9bosvv/wC4t5ymDQSxuGAoe9wNrtEXRkhJauwWq1hbQVf&#10;OSByWbIX0GCM5AskzOIcD302RoCPO/UgNfw3vb9JsjjZQO1s14fE5EJ5NeOL60z3InuS5dpHZIOS&#10;QoOqc8VjUwoS9Uw0j/LRHFlx3/rF/Rp6b9n45NcbGd+p5chF4vjkkVVBp+f7yJ9QhG3kDrL+NYD2&#10;kRh5VmOYxmUYRpiKaasJFpvNFq+v3qAfgxDaCRumsTB0QmtgFNUUi5wQpfruRm0qpDmEE2ejDPlV&#10;4iltbBqGISkRtVDZMooxCNxQQASZDgWkbLUi+5FJuuazBjo9aDGfoZ23MuaPULdzzBdXIOMErfNn&#10;jEOH/rjDcb/FYb8X687IrXI16lmLum5hvYd1lVQ9CPpBRvW5bhowTp8TiGOHzfYZ6/t7fLi+wd3d&#10;Bttth+fnPQ5HCcNYz0OtARgExNjDmMhzUEk4f+IAIyPsjE5pQp5YD2iXoAhoFEGxWSBzV12eqsMJ&#10;2SivzTkEVWYltQARsRCZKUqbejFIHoeGomRIJJKrWdwPD2gmOOcRIw9cX92tcf1hibuHJzw9P+Nw&#10;PMBXDp99+il+9rNv8PVXP8K8qbB53uD3v/0HXN/cY3+IPJAaBOM9YAghCqUvsStuYGGNl0oFjf9K&#10;66DJ96feJhcaTJtWNLKgikLRnSlCDQwGY0q2MfUEU0spMVmJXFWedGQdTe4jLSufK4oIMWIYBtw8&#10;reGcxY9+9DmscxiHAYtZjf/6v/oX+OFPKxwOwNvXV/j22y9xc7PC83OHppnBGlbazsk4TKgx1wqp&#10;gUM30m1OYJ4cRaRGpqwRKI/cTCyO4uVBkorW5vAWTvWdPpUCpaxLpJ4sv+6FoiRQJIwKvAFG+JQN&#10;Lc9NFmqFNBBZKldQGBEoePyIwk8eu+ik0ycoBhLr06Tke2GoX162MOAluJDflX4AJ2MDICE6Ywwo&#10;VZrxOlsZzD4OIxBd8hg2+z3evnmHfXfAfrfH8XhAiBFe9LWfIA4qrSXSIqpFohgBx6h3HJk3xnkP&#10;CEOlsWD2QwMZaMGVADAc0zPACUrMqNQSAdKUAXBJIPOqy+sADD3huD3i9asWQ7Bo2hmsdzCWE0nz&#10;xQWMcxmJxQ7dYY+n5yccug4UtBpC3G6yGMYRu2GLqj6gsjzGr64b3grD3bhkPLyvOIHlLGAihuMO&#10;u80zHu/WWN7eYbW6w/3TDvvDiKGndO9RDISJnPjTAEZC2VFjiI6Nj3ScxMTIl91NVpo27RUkFBIp&#10;JME0Csay85SUOiKJm86vjSDAqTGRwdWpXN4U4TWd7KRGj9/PoSZBVjTCWY/Qc/ip6zou0TOM8Pdd&#10;j/X6DrfXd1it7vG83WG/H2Cdw6vX5/jrv/5L/Ozbr/H6zQL7/QHf/fEG331/jeftBjECdV2DR1wO&#10;uQNUaYhJq7u4asvJwA+NRydYouDvFM0nBaTfq7IS8j3DWDKHv+T9shcUmCAshshlrXQyl0HyMxwj&#10;5ffyII+c4OOdMXJ+PD8LRfRhZNkVWQEBtjL4yVef4C9/8S22myP+1b/4K3T7I26vH1DVFVwllTxW&#10;kq7WgSKjOiWvIGPgYOEtj44jo+MbCTrOzliCIaVMDipyIh/870gER3w9zermkl1ViUheVFp/guTd&#10;ili30gUo1GWoglSqmsBGBojGABQ4OXnadaayb8TlTXGIIiJBEvLxQtetADLfu8p39t40uVwOy9b4&#10;eeFUyzplw5fMWXGeVd9qtZwT2oRoymfM1VphDBiGEYE8LBycIRy2HTfF9gF3qzUOfUCMNd85K3vz&#10;Quj1Bl64U8XthjBiGHrU9QLeeZ4vKEpKlyHIWEErvMYlJYA6BpE4+aPaRVFlFMHQLD+7jhHjOODq&#10;1Vv0PfGIP+9gEJnRUsbvAYRh6LB5vMNuu0E9m+Ps7ArO80T7jHg5jBDiiDEEjF3Hsc+eJxz5qob1&#10;LZrKIIYBh8MOT+tHrO6WWK2esH7Y4Pl5w41JIWKM4o1EOcRQal7uMNVSuSyISZo/gpqliilq1RIj&#10;m0zYxu/nKT+niT1Gr0bWWytiyiS5njvI+vL1LYzVAycKTqqEspyUB80IMOB/j+OIMPZwqGGcR98N&#10;2G33uLt/wvXyBqvlHfa7IwwMLs7P8Nf/xdf48psf4fWbK9SVx+PdI/7Pf/c7rFYPGEPH3ay+ggMy&#10;uykMdCauyhF7SjFVrpD+nhciy/aLw0dQXu9J7F5ebOTwlgdSLxSDDA0x/Nyps5K0Y5JRe5BkMxml&#10;xOBLaJgzVWkV96C0ye/evcXs6y+xmM+l1I55aMYB+N3vfouvvv4Es9kcz5s73NysQeQwn9W4vJqh&#10;PwwYRyu5HIKtWaaYRZRDgzwL2abRmzl0q54YDzzX0JuifBgj+lRr3UtwEFP44TQ5K7pWvs2fpdct&#10;9aquRznJS2Pyumr8fpZZc3KW9OJcxTf1LqdANt+rNYapFygi5VsUuxswqLCZbjtdbwIQctVMKTMZ&#10;bJH0g0z5wbjU3OeR5aUeiCZ55xSYO6wfevQje2NRdAsQsd0e0A1MOyNUgzkmj+Li5UJ9TOkTsZvc&#10;9x3m81mxM9zmTQArZmN4PqUMRAaQyYXkOmptWNlovJjDQGpZo5QRwkDGa408z1Vax00EvK9TmCXG&#10;HuvHO3SHA+Znlzi7uISxHsqjoxuhSjIJLxE3GRnAIGAcD3h6vsX1wwPuVg9YLdd4fjpg83zEoR8S&#10;NTLBpClKmmBKScqCc9wYnaKjcWBRxieGtlx/raoAtMKB9yBqPWghqFOUKUfBMkqXqybBJZJWaTLM&#10;Da7oSu6JFY2FMXp/088KUjteVQ7K1x4lLNX3A1b3S3x4f4v7h0c87baIMaCuW3z9zU/x488/x1df&#10;foqLyxY3N9f41X/6NR7uH9F1Iyh6WFez4Reqh0hTwMHPWj6vGkHd36zkCVQMFzfFGkzXmY1qvriG&#10;Iz52FrKXFFOzWeazN/A+G0JXhIjUQDKxmp18FlQm2d2Fcw5vXl/i6tU5hr6DASeTQwAuLy9wdXWF&#10;w/4BHz58wNAPcK6GtQ6Vd/jJlz+G9x6bpx0e12scuw5GkqvseVkQGJB57xJhmVHUZTh8QFJNo2sZ&#10;Y16j0iP6x5qA8t7o+uVwSKlES/E3KbYeU8czkCkMxJZmRT/Zx2KfjNwzCgNe6h7VZwXqMYZkDQrv&#10;Tu9XQyfIJyqBgeIMnxqS8vNOvcFS2eu1XyRmIVVwVseN8HW894Bz2HdHhHHAbFZhs9vjaduBzAiA&#10;+y0mdfKlMJ8eqslrjEGII4axTzcKBCGLYmJ7gBX8OI6YtQ2HWyQ+rw1S+hVJ2AvFbT4l3ecHZEXa&#10;HXsEGYDgqxw3r6qG49sAjvsdDAzevvscVd0w0rRZ4ECUCFKtBWQ6IMYQcDys8fy0xvL2HverNZar&#10;O2y3A/qeefRhDGIIGATlADwSkYzh+mrD+QEQ5xdU8EOIk0NAgmY0ZFUemFJgNfOfjGQsjAKxAPCw&#10;gjK7D6RGkDgVKlKYKu8LxIJ9qviIQur+5FBbZklkr4AQ4ygT4yuQMbhdLnH/8Izbm1s8Pj5hdzii&#10;qlq8evUJfvL158wb8/oMh0OP7797j3///1xjs9kjRg6ROeMR3QAyPRAdDDzKkX0vlG0pm+VhFZQ1&#10;8ZsNG6/0u+kV0tqU+Y/Ts1EeRn2XzlLgvZl6Y0QloR3J9475ZD5i2BU98mD0CAegdTNUdY0QRtR1&#10;AwJwfllj1jaYNXOMYQdjZuAJTcDxcMQf/vgd3r77FO/evsLbT19jvX7Ew+MWIRD6vgMPX2eEz2do&#10;spiYeptIMfesqPPX9Bm02uX02Yp1o1yYPfXqJ35WVvq6tyLXrFT1/kw2yGL0U/iZgFTCqT/I1v5k&#10;3U0yJKrfNL6vH6v3oqEj0rVK4LZMGGcl/zHln2Zkx5wPm3ofCga0gzjLdpAJcdZwqNk4C4y8728/&#10;fYNf/u3f47e/+w7GIeUA88SAk00zJqOlpPBFqQDcERgCT50ZhhG7/R5n5zP87Oc/w8XlRWoi8FJL&#10;r2V2p24KEbf0a1lgtnhIZX/6fYgR6/UGfTegbRs4zwk2J/X51jipxIm4vHiFqm6ZFdFoVpyVuXL1&#10;EAaE8YjtZoOnx0fcLq9xu3zC4+MB2+0ex2PgcInJNd4h5PWxxJNgQFy5EKOTOKMoZuuSEE5md6Zn&#10;LyROAF+KPSIr/OQuy++T4gePiNPW9YQ+CUhD04pKGmtc+emIkRC0SUuGdAAmeQ88bo2SIeXPjrDW&#10;Mz1zYEFbP+7x/ocl/vCn77HebBAj4exsgZ9//SV+9u1P8MnrK8QQcLe8x29//Tvcr9cYYoRzDVzV&#10;wpmISL2AOifoTWcF5wExLJMnypaQDigoG3Fd34S+ymUu5C9TIsthOjEk2SvLXdnJ0ILQD31BZsbX&#10;KA98ieaUcvYUAWsXLAgpPIRI+OyzT/Dljz/B4XBkbh3iHXr1aoEwjmjqGk0N9OOQyP1gHZ43He7u&#10;/4Afzj/gm2++wNt3r7E4n+F46PCw3mDoicOdjjvDdWKUSAU0OkEUYVxZMprE9OQMQ8o1hbKapsg1&#10;Kdhy7wTR562jfAYSuqf0AUQ5lzT1ujBZ6xwxiNnoy+eRVoHp/srnaWwfxd7n7ynJH8AhuDGOHAY5&#10;QebZmOcJaOp5p2csZQvCqmpf6obJ65HfN44jur4HRfaYA3EOYbvZ4urVBcaBsNuzXlaPyJ9e0ELd&#10;ofKGDJI1IXGbLCt3isBsPsP55QI/+ckX+OzTz9AdN9wtF1hY1eKy0skLTFop4jQWakTIteqmHATN&#10;ZWqPjzt89w+3+Cd/dcFEUAEg67kRJRwxEjMdVnWb43nOACFwad3Yodvv8Lx+xmq1xP3jI1b3a2x2&#10;R+x2HbouAqQTfwBgnBxg/WMkycQIvajCIXbZjbh+ZKLEK22qvT510WQnEcW/sMiDzp13WUmZU7TC&#10;teohaqKWhTDHFPP1neMms6ys2GMyKJ7BeGnLjnDGIY4B1kvBWojwzvIIuBix2WyxfnjC3d0aH65X&#10;eHzao6oqfPruHX7yzRf46qvP8Op8jqfnLf7217/F9YclxpHX1jqXvCCmQQavGVFCpFkVsFxAvT2a&#10;HpZIMSVgy/jnBFnpARRZL9E69HOSPpkCEP2bKCssPY9jCBjDOGnemRoirZHXcF2hhGIuW1XDTkRc&#10;NeGAqvb45//lT/HP/vobbJ4PCCGi6wbmlY8DKu9xfu7hbQ1yfaIQiRQxm9X4y7/8EvvDFnd3d3AG&#10;ePXqEu1Vi7ZpsD90eFgTmqpGVTnmSmF+EQkv8SKaaOGt1aLiCeNj1ok62EU5htQMKEDUaXEBTmYI&#10;8DGJBT6lhMz1DKiBTrH2Qi6MkIJly62/yBU8KVcg55b/kyohpMMk6N5mZU/E+RMhMQwxJ5z19Dsr&#10;hkzumwoPTg+zAjh1DAgkOlEAg+OiBpUXfR/XqeWv01zYMIw47DsEWgDOg0ambX4+HLDd7wEijDQi&#10;cZoZ5MSrMTnyhAlAouIj9STwrYzjgLqu8O7dJ+j6Dn/84/f47o8/4C//yTdw1qLvem6yyKZeEoV2&#10;gtKjcOR4xw1B4f/n682fJDmy/L6Pe0ReVdXV6G70jasPYDDL0YzI4S5pWmnNRImSTEbjz/qV/5+M&#10;P1BGrUk0UpLtktLs7DG7g+UMBrMDNBp9V2VW3keEu+uH58/dI6qwCXR3VWZkhB/v+L7n7/AxzaiH&#10;eAKWxXbP27MLHm33nEyGOAOH0OJ3W+zygmowlNIHYSe+/LZlv9+y2SyZz+e8ezdler7gYrpivtpx&#10;aD2HQ4vHotEZKXHFZX+0ILG8edrnNgTwvo1oLCOekDZYELL3nixIsiBQV0NZ1tZrbXULvu3Xsc+I&#10;U4RDJlBdqxBCZBY9YMtMUzaryCgzrm7sg2sIuMbFMFSJszbAbutYLLa8OzvjzUYBc5EAACAASURB&#10;VPk7Vust4/GEJ08/4vf/yY/4/IdPefH8Nd88e853L1/z5z9/w2KxwgfxQ1d1jbYZ1DaCMud88Bgi&#10;LVhj8fE/E+vRJ4bpFJuJwiT/IuukZn2eYHqGMdm1ojSoa9c3r/VzsayUKWW9vJfeq1pyII2lh+CV&#10;2Us/rFzr07qrC8AHdb3BdrfHe8fptTHj0RhbWdrWsVquObk2ZrncUdWG3UEK1lWVYVgP2ey3vHj1&#10;nE8fP2Z0/y7nZ+94/vxbbr3/PicnR4zGIzDQHJpYhTKCB1Mg4ricWrenfK9Db6E8s8l72vF1K12X&#10;MfCFENe9CqWoQWVQFvSlAi4tChNLZmtJiVTci2idxrHpmEx5E/q/KHon0WGIlnzCeYkOs/Dtu7Y7&#10;/BqMJP6gf4iCQxRM6cbpjMiYTG/x2U3TcHGxZHvrOIWrmwBt08agBkgupbh2XZ98vpc+pcNAiQAk&#10;TVBSuQ8Nr1+/ZrlaYs2QG9evMagHGGtjynzXXPE+PlzdJ1YZOAs5G4lAU5N9zFANxhJsxbvZkl/9&#10;5nd8+uknnFw/kTBOf2C7uohVGANt41mtVkync2YXc9arA8vVjvVmx6GF1omZC2pRtOL+iPXBjano&#10;F+TSrFDVyGlNsLg23kM3NoZsWVslV5SEzQXQJg6aQNO2NDHyRk3jEAKhzUREJQd8cVvIXXVkLQPE&#10;2iyxlnmst6Jmrqb399Po9QDVWsOh2YlLwdQxIsqw37VcLC9YzJecvVsyu9jgnOfBgzv80R/9U/7w&#10;v/oJP/nJE/B7vvrqa/7iz37GL//zd7gwwnPA1JYq1OLmScpNzGZ1wSh/dBg9Mr7xmTnEpd51nWRh&#10;U0iIEPIZRaTs0pzuI/lS4ZXNYcrPleEJIabvSzE+8cnHshPQGVP+3cZ5lsKg9NtGwaCZqFjwlhcv&#10;z7j7/ilHR2OunYw5vXbMeDLi1vvXubi4kKbiNRwaz2K2ZLFaY2vL3Xu38O2O//zFl3zwwT1OTk8I&#10;FlbrNVVlGY9HnBxPCJMxw8FZ3oAChWc6c1kuxbVNrsMOYu8saWFVReuneF9988n9osA64e6rX1ee&#10;YyRPQ55GdnPI3+U4L+1P6i6uLtwofwvkniXApRF1AEHfNaeTC0ZzJ1SBCJDrKwhRTN156fo514rr&#10;OLQsF0ua9g77vYSxewzNoWW93qZSJTZ6F4Cy1HAvvOjqfU8T8t7E+tlSr6Kqh9hgqSorzYFD4HBo&#10;qE3s6hTvVW5EsiKuyOgMmuCgSxOFo3OwdfDNt29ZrXfcuXOT69evUVXy/UPTsl1tWC23zFdbtofA&#10;7uBoWjWtI1I2HpxUy5REBI+1GsaJoPkgqFFDH6sq+kX1+pjYYuMcvXOFIAfwNE0upZtCKFFfMHH9&#10;hLo8Ur8gC5oqWgrqE8xrl10CkeGCCDqf6uWospBMQGkypDVF5Dtt09DGBCLvA3U1xPnAvm1ZLVbM&#10;Z0umsxkXizXWjrl2OuSf/uHn/Df/9U/5x//oR1w7HvH67Uv+9P/5E37761d8+/yCL758AbXFVi0m&#10;WFwLgRxeaKJ1ExKDRKsCjU7J74lgl6qbpmCz7zsM7QgB5VaU5gQSXeWOKQXUVSg+WVnR9WhNhQu5&#10;l2up2HMmMMWzrkZp5b9yfw/BS4P2YHj18pxn14+5e++WtKscOoYjizGO+XzJZrunaRzPvn3H7/7u&#10;OYemoaoq7r6a8uTxh5wcD9jsn3P//i1u3nqP4APbzZbhcMBwOGQ8HDMZT3pjCgV9xSXMsFmuw2SZ&#10;EHn18prmPUpCPBbvsyErtr7QVtdV3DFU1CZUmy/sWEnoyExhTUEqqIhOQd0Ucd8TVcUxlqI8gYRQ&#10;7lOX3vq+9HLeGbzEe4TuPfScLnsqlA9KFC+gyMabtE3LYr4mBImWCsiZpveBpvUcDntc62KRNVES&#10;HZ/8pQVPAiRrHXmJT6ptIsKxVdwwJ+VNay2sEzC1MJceWHbvo6fFIblvSpSmm5FqKoP4bW3Neu/Z&#10;v77gYiFEawy0zsufNiqfuJ7eeZoYAWOoCE1mTD3EDPH7KRol0W2hiJwjkYGJleFCoPEhRqLk2h2y&#10;Sf26HySUrhuZ110P9ZQCMwosx9l92RRZUzrypGl2PFuI61hZGxWISxaS8w5bWypbsdsdWK92rDcb&#10;zuZT5ucr2kNgfDzixz/5Pf7wD37Ef/GTz7h37wabxQW//uXf8OuvXvHiu3NcGHB0fMTeeKiNHAY5&#10;0qE0EZVIspDJaJCSkbLAFbTetSv1/UA3FK3M2O4IcNV8oE6BXl38otWkOtiuEDhZiMcoLwy2koJk&#10;zrW950nxtcu8pL75Mg6+rDsv72u8uvNODkSrIVU9wFrL+GjM+HjCaDKhPexYLrY0TurbfPPsBYvd&#10;jqOjIwaDAdvdntl8yfYwZtfUGCt9Ha5fP2V0PMEYy3A4YDIeMqjq3IeZJMLS/HW86gIwthBqoYOT&#10;43L3QyTzCvuQLQCh+HSbK+WPKf4Um9IBnR0S6++d7mlUKD4JeBmrrXJJAXWvBtQV42P4aNc10wUW&#10;OaGzH5XVtxi8zzQPeh4T0J7JIRRnDsU9RIgLTRgGeOf47rsXbDY/THK5wBJsN1tJJC3WrVdP3qRB&#10;qwqXB+umaSSiJ9iA9w3tYRe7tEij73og2aF62FLXw9TJycbKejLpfFCIMZcYNUBq2FCWLZaeii0E&#10;aFygWQfMelcQlWA+qQgYEoE6bV4dGkGuQTSnrXLWoi522TIsBEmQSP72OE4fqysCGI2Rj/VIMjGo&#10;yZt9kVcRszzHRYKLGxsFAzYkgSTIXn37olSlZjuE1sc8A58QStAszRj3a1VpYOIfWC42zGYLFos1&#10;7T4wW85ZN1vu3LrFH/73P+Wf/bPf57OnD6h9y29/8y3/5k/+gi9/94LVzlGbikFlqIfQ0jDfrFIf&#10;TvEJWhl/XFePK9BMgWajiVeWc5VljDVLUrlm/SSvofYmKBsll0xm4jx9YszMfDaWNPZe9zX7ztUd&#10;pq6u4DXUUNxeJYpP86GKPKOmOahFpsjSVjqmrNSydWuwthYU5gP3bt/g3t1b3Lx5yvu3bnJycsRw&#10;WLNyjvX2QFUZJsMRg1HNZD/geDJiPBkzqKVFprWG5XIv96sqWu8IvmVyfMxoPOToaIxvPZaaqrY4&#10;xFWU6DMKOx9DmPFaTjoKcqPrjKAk003Sy3sc91kVc5InkrCnQl4Rc15X+WMTog0dxZAtu64LsrP/&#10;6TOLDeJqw0S/faSj5BiJIZYmJvf50MYghmyt5JBnLZVBj94oeijUnXF1fg4myRnxnMRAjqIKrAnx&#10;rMcY8Yg4A1Xg9dmcxXaHMQ7fghnIHrSNwx0cXsocSfmPYLoZr10zmMge/VjPrGnaiCTKQxlrKmn6&#10;Ea8fDAYYxC1SbmB30jFJyhf9SAumlIgPYjatCnMZo2sdGrKU67aY5AfPLhKT7lNVseiZ9wxMjtzR&#10;LE/NWFPmD0ZQXIWNaevRNRMyKpPmJjKu0kpQBeWcS/HRer2ipDI2XkavbpVoRQWS60b3oHTVlIyk&#10;e+dcizaXDiEwGtQcmgP7fcNyvWO73TG7uGC1WHJ8fJ37Dx7iaXl6+gE//uGn/Pgnj7n9/jWWFyv+&#10;w//xH/nd796wWixpWgcxsuP2+6fcu3OH2XTO7569ZLvaJkWrh5QlwpGmwyXKCWgkkrBtYfXE9yxK&#10;CqH4txu/3hUMly0lfZVulPx+10VRMqIIe5fgpK65c+0lIW/o03T/Z0HB1tpYClaFk0EzZAOxMxTS&#10;rP3mrRNu377O/ft3uX79NIY7Gqpa6sC7psG1DZWVBvWjwYDJaMCwrhgMaurK4n3FZr3n7ZuZWLUt&#10;bHctTXOb06c3WK52HA4H8uFgIShddEkqUEiWvQiBzIvFSoautdWZv66VKaKkQl77jgurVPZpA+N3&#10;6e5jFzF3w1e1dETyChSWiJCq2nn6b6a1rrLoRnYVmxvvm+WAPqv//T7tVRpoUrhxVXll4Z/r5Ggi&#10;6Wq9Zr3bpzPPQVWjJTia5hDXKIJye0XGax5Ufy6qjRV9iKBsnS82W0x/7z3NQQpS1bUINo3qKOPh&#10;dUMsVWfjyl1IvwcIXgqZ6f28d6mdoAj8zDzOhR6agKZpo7DUuGbD4dAUc1RkEWhdJrIQYkXMGG7l&#10;Q0YabavZq3pwXAoeMeslOUzPHLQ+twjhwaBOykAikVTBhJgKrz5+VWwtEqom83Je+jkaI6VV2zY2&#10;ljYaNuk5HBwXs3e8O59yPp3RNIHGtVT1gEcfPeSnP/2MH/3oIx598pCbN66zXMz52y+e8+/+958x&#10;PZ9hKsNgcg1vB3gjzD+ZjDmajFgtFmzWW5p9YLncpv3qmrWXmZG8umgp3jIeviz1m4W4fEdpp2Sg&#10;fhJZqTxNgbhKepbffdozZTE1w6HM8hTm9cHRtocELEr6ynOi81myRMjnK1bDhkMu8mdMiI1xLPXA&#10;8OFHd/jB54+o6zoJEc0psZXheHLKetMyqGvsZMTJyYRbN0+YjEcM6wEBz955oGa7OfD61TnVw/u0&#10;7ZbZ/Dd89dVz/vOXX2Mrgz/I2RpZvsZ55/UrRW5Z00o2mdyL9QrQqPSbeITQkeCpFEC6ijyQuK6X&#10;yCfRR770aitZFYfOIWQBH2LrvZT8FwNLXP8++fmJv2VDEw0aY5L3oaTbftRWf/ydYAhI+RTCx5K4&#10;aU0GfM2hYbdvOLSOwbCiGlRYaqiMKGzAxAYklzJe+w+/crWi28JiaF1gd9iLoI8LaauKuhrQ+iZp&#10;ORW2fUYsN0mZNwv17K8yxqTaJfrthKTQokIiPOVZvifgQ2yIQULYwYtl4LxLNV2cc9hA8hur2RmI&#10;qEu1OyRkkwut5bA8Tf7qEogmfMX7eDF321bdLz6dA+g484GrgRBLO8TCZ7regoYkVEwQlCCvpnVs&#10;FgvevHnL+dk0ZqAeCD5weu2EDz68yx/90R/wP/zz3+fu3RtsViu+/vI5f/yrP+H56xn7ncfYmno4&#10;YDCwbLYL2tYxHk84OT5huVzz1VffEdyB02s32DctbXu5dna5531UUwpquR4yiuqTXkbe5TNKsNC/&#10;Pj03RVB0X6ZDM3rvbDl0n62K1CWLUD/LTHo52kLppUpRZOp712d0LWVjpDtUXRtu37nBjRvXWa93&#10;1LWgPmMN+/2B1XLF6L0Bo0HF8WSMqUbcv3vKwwc3GQ4GrDc7dvsWguFwaDHU7BvPqzdn3L19k3pg&#10;+frZC16/mwFimRpTpzpFnbX+PlFA8VH2nSQ+udo9KT/7ICHCutl67pZQfG+PSxlhygf2lHe59nnv&#10;ugonr338OwltVVK5/Ep33F0FfgVJpWUo6bIPBnxPMZSf6c+ZBgXB2wQEDK5p2W0bRqMh129ew5lA&#10;xYDGOw7tAYJPsELzxjuL03+pSaXVIZULfAixYFh0pURf1WAgBcDatsVA6nupi1cuWvZvIZX7fN7c&#10;4JXwxL+pNXECobNIBBfLB5AEXBkGJ+3zSIWZuluBRALFeUqbM1EcRP+stVXUpCaGKoqPMBNBNyyO&#10;nr9YD0fl9yolg9V1aQbnzQWTFJKJrf6EMMRaCNanNRGF5alsjHZqPYvVktlsxrvZBfP5nNVqy2Hv&#10;GA7GvH/nBk8ef8KTRx9x6+Yxd++cMnv9lj/593/Gi9dLlputFGDygiSxrSSQNXVs2VfhWsduv4sx&#10;ugPAcXx6DOczmnbPcDjs0FGee1aSaakUJSbaCwlBd1Bkkf5trCrUy8i9LAGhh2b6rORiKITyZeWT&#10;IzWE7HMzFAFRPh64+p7ZXzyooC8V8AoArC3dBaa4TsesyskyGAw4PT2mbVuqWhp7aCTWdHqBc4Hd&#10;bsd2u6GqpcTHrVun3L3znoCMd57d7iC1aUzFwe1xPrDbHTg7m/LejWPq4URySnxG1cEHqHUcjhCq&#10;yPLCg+X+hFAILJ1SKPm655pLC6abIvLExBuauBhZcWRAI9/IP6vTJlUqKABEiaKlHlBXgFK6jjCx&#10;wFh2G4mrqt8BLM5AAYgKNBPPWNJ3ewCjUDJdZd69Lo+ttHzi9wpas9aw3+15/eot//gf/YDHn37O&#10;aiNN7c/ezfj2N1JW3AyqRI6p/V/Ag4+x6alIT3x4zEYMAiTjdGWZxdcca9HEMsMhQHNwklhjxNeO&#10;zYJJGc0HOTiw1kjXGx+3LzFiLs6lGYda3EmUT6k4hCjFJWYw0RyWDjzyXnDR/xk3WhlMF1XkgCG4&#10;kCw7Y+QAQ6JupOGCIlTdEOdyuJRMtUT5OZTRIOVlc7x7DiOUQA2t/x6jNJBIlU4WnBEF5Jz0ASVY&#10;5hc7zqfnnM+mnE+nLFYb9ocGay3Xr1/nJz9+yo//wQ948OA9trsN3z1/x8/+09+BgRs3bhAwDAYD&#10;hsMaEMXRBk9FRW0lXX44HGJtzX6/Z7XciDkZDIeD52I+i26jq/rmGmFEtcp0t0rBGNwl8x29WpkB&#10;KA/YOlcZ8b2qlUk82dCDtfSYgrlzdy21JDVSQd03YvImCxPp/tS2TdrrrhWiLiV7CaGFKAysrZK7&#10;s2yzqMpNGt20eF9hKiTyJQTqOlqGBvaHPa9ev6FtPI7Azjnm8zXXr1dMJhNOr58wHAzZbh277Y62&#10;hUPjMH7A/uAJ3rDdO+xiB8HiYxRa8AIWpEa/pzJiAXmDVGbEp6Q6aWIte5Kq1UTAH3xAj8tLhJ5z&#10;xmOmZ/xPBZE20FASSGV/o6vCk4odX0LSqfpoITBLtWsoaCgCTtkjPWTOLudEu/w9/vhk6JfnSfn7&#10;Sj+y7VrKojyHiQfAoZvrcdkiMVSKq+NzjQUXGqgr6mHNgzvvcXLyEe8WU1789ju++I9/hTcVtdK6&#10;6bT/EyTTMbvSjzlCIXVCipsovuWsNQeDQXZXGEMUkanEqHZt0WxBqbOtKC8/VmuKlJMPQYqBWVsl&#10;9426LzQKAiy2imVykSiVTIX5gJhIkM63XZMpEoMPvug/GduwmUjEIUg4pjEJYavgT7HoSd3nGPFA&#10;QJsx6/PkTxUtAydCPU1d6uUQhAksYFsp/Lbd7FisNkync15Np8wXFzSHBsuQ66e3+dGnN/jB733C&#10;oycfMB4OeP7tK/70T7/h2+fP2GxaDAOePP6YwXgswsu1BERQBBq8b3PJWGvQDl2JHrx068JaFosN&#10;s9lFytzsZO96n/egQ8BdRaB7VDJWyt7VbGHZAEpeyNZU5IICSJQKpcuglxnralRVnh2ZokZN99V1&#10;bWbFoK+MCKvOcxXMXCWc2rZhu91J7oJraZsDBphNL5hOl+x3e4Kf8OnTR/ziF79ls9vROtjuGyaT&#10;IaORtPbDeFzwuFYiblwTaJxns9tT2RofJOEple6IAiwQ0FNvX9R8j9vUmbsITbWcTLEfackLGsgh&#10;f1quJAPXywe2ek5gkPj6qMsjijfRl08GfaoIioEmMZzKf+R9t9YWde3j+wX4L9G9SWPqW2xdxF5m&#10;P+u/2bKJNbwiiOtYD8WY5F9Ve12rwLuWsN/xq7/5Nf/2t7/j/sMH/E//8p9z//YNnD/IAb/JKrPO&#10;Xw5JHadblyqkMK1TDW4EEdX1IKLmivF4JIwRctccl+LL9TlAQuZWEniicG2aFmPlAFeFp54+B7IA&#10;VndJZdWlERGxc0k4qZnuVckUweTpfoW7JLmm1IQLWqlRYmarmOnrQ6DqJC3ZwvrISU/GRMUYFZkx&#10;pFrSXWKJmxc0sLGKTQRyXLlzjvV+z+piybuzGbP5iovlis1mRbCe0+Pr/ODJUz59+hEPHtxiMhrz&#10;bvqOn//5X/Pi+TkXsx3eOqrKUNVjBoOaamg47PeJCNN8jImt4NTnL+P2Lp4hILXbvXfYesB8uWQ2&#10;W2Ji/95OzLDPFT/7wrVrCguaLJVk3+RVgat19WUfyQKqx1CdfYVL+11+3h1bGlG6RkBJG5PgVJCZ&#10;9Fm+FxjTVQRCG0bq9NhBxyLRZ2scfWJk7yNv1bRtI+5PY3j9+i0XFxvqumI0GnL/3i3+xb/4b/m3&#10;f/yfeHs24/33T7jx3jVu37mJsYbtdss+ZkNutntcFahjRFqI8yjHX2ZcEyJNeI3uysk6mKxYQ1Bh&#10;77UCIJ3epgquIopTmhBMmQU3hYRBlb2WJiCW2C2vS7LKqEhJayv7mfckn1p1XX2C8EMM9TVxDaJL&#10;iiz4r7LaiGuUxmstpjK03iWFkBR+KqSfrRBjyhIXXSulwydk2q8qkQ3L1Zavfv13/Pznv+Cz3/sB&#10;/+O//J9xhy3b/YaqrjBePAAhpAJloXh8/x0DMVTQ4y8xj3M+CYO6rhiPxylG3UQC6tZJyZ3UhaFN&#10;TCrxERWLeZ99/aVmt0kL62GsNk9WRSVuI9Qoi5uqlofvLKakAOdsVl1MyHHVkuZvcEayU4W4Qmcu&#10;kiRzeaOaRmLytRiXbHhRziAdPCqBRgbzksjUtoG2aVhv1rybnvPm7RsuFkv2OzmHOLk25rMffMLn&#10;Tz/lBz94xGQy4NWrd/ztF7/hxcsp8/US5wJVNaAeDASxhYBv9xwdDRmNapq2kRr6ca92OyltUFW6&#10;pleUR47XjkYjWgJv38447B3Gxj6b5D1K1lEPsSd8osxWEF+fxrJVFLr7k5RBvvYq0zfTn8IEoiAq&#10;D8fytSKLuq4n5xqxWsmtDkvFKAjucoXVEtl57/GmvdKyUYVi9Drvo2sS6bJlDZvNnpcv3rFaH7h5&#10;85jrp6fgW/7hT55ydHTEX/3V37LdbBiPH/Dxhw959Lhlt90yXyxYLFZs1wcWyzXr1ZbNdotzhqPx&#10;UITgpUqIhqpS2pV2kLnzUuataEdRESBmgOfZdEMLk3VlhIU0ZFrdQCWvF9JHwFocWiq8lfbYZHdG&#10;f0VLgKruGd+mfc0Z4D5VbMwCvPuc7tpc8TIdAgbbPRso+z+EQDxH1PFfTTv5l4zmDdIk52K15ZPP&#10;PuXzH/+I//af/RFPnnzA//fFX0hFUjtiWFn2XjwcORkq3xGNLc0mbvFp5+EhFrGSMVS2ip3fXRLC&#10;Gh9fTjj7QyVuWvycGkp0OeZZv+uiX1KGFJVFjDGWOPsQExCKCBRyvCzRXNLss1KLJhSLhLClHo4h&#10;HmRUFaaSw1evneeVMEIcW2luhmiSqcIPAWvVchFEqOukbo42NkfZ7fYs5itmsyXT6ZTVcsVitcF5&#10;OLo25Onjj/jsyRM++ugex8cDFqsVv/zlr/j2+WsuLjZo0pc1NdVAmoM7vwWq1GZwOBgm5BIgHS67&#10;otVfVVdU1tI6RxOtMVWmUv7YsFytWK93ouizBzQLyNA9XLXR1RMiqksDKOgroW1TfBZCh5HTPbri&#10;gNTQ+Qr3gsZDhxBit6A8f/1L91WvU7pwzuViXD5AlZVL3wff/7krJAq/P13hIcIgYL0HY8W90ja0&#10;7Z7hYMj07ALXiot0PB4xORpRVwMO+zVPPrnOnff/gN3uwIMHtzk6GjNoG+rKY80xw9oyr1bScMda&#10;hiPLbtdS1wWw8VLH3loFPBC8Q+vXaIelkv9LRI+6e3xel7iqcp6nu1LsBxSHlWlHikd0fjPpgi6t&#10;dZ9X/iwKIJ4AGE/r4pN7biGxGkyiP1Nck5Q1hTbRIJG0Bj151QOeJp516leAZI3q9/rj6c8JiOGd&#10;nqY98K/+1f/Cw/u3OTQrRmbH2dl5LAZoCa7V1e5mvKpA0k3TLfI2YEM8/LO2QF0SimiJhZWqCoyU&#10;ENCaMJo4XoZR6qR0xaqqTp+VUQvl9arNy/IHOmkfUYStTHT9ODLxGAiSeemRWPdgcq0IVWppfEAV&#10;cuKBLniRwygxzj6k3qpaCqE8hInbKItpcuEhSTkOcuAVApWpaVvHbuuYL+ZcLGe8Oz9jsZiz3bV4&#10;B5PxhCdPPuHTT5/w0Qf3OD0es1ou+Pqbb/jmu9dcXCxpWx8PusH7Vp7tIQSHqSxawUL7XVZ1JRmp&#10;iHvLWq0MKtVAZcGhDZ7WuVj3Wj53zrE7NKw3B85nU9r2gJojqTNWVMjl4VraR587XIUQwMsZh8en&#10;VmeRSJKiAPEEBKRMRRKgPsikTOmy8fSkQ6IHJfIuXiwLnMUAgSjUXfRXpyJ5/rIgKV+XD4ezcBeB&#10;I8l09ECG/FG42uIaQfC76E47NC3Pv3uJreHWrRNefveGDz+4wZ3bt/H+gGsbRrVldDJivV5ydHzE&#10;6ekxy6Vnv9shvV6Rc3srh6Mh+JgF67ujVWjsIFiPd4dINzrePNeEtNN6lnNW4R2j3+I1yn2mQM5X&#10;C2i1Fmy2AEzMY4i/ixzRPtBqMednCw1Gn7uJwNK52OayGK3XcZZjj9sRrZxOhzLVWoXt0i1JouHP&#10;JLAZ7TRy57UuaO7TU1Iw+u0oo6WQYsvRscEGh68ctTU8f/MG5y2V8VBZqiiX6lJbQS5yr4eFV1qW&#10;nYFoFb7AaDxkMNQGIVV0k0g6vjJKNmGLKJlikn2fqvrOLy1kdxQS4YKGQKrQFbNa3ClCVM5pAbJu&#10;2JOEt9l4GKv+rGyGAykqxlKhEQK6qboJHSJDkaUwdoCU+AKWpmmYLSXU8Ww642J+wXq1oWkDx8fX&#10;eHD3Lh9//JAnn37E6fUj1uslz757zvNnL5jNLjg0Laauqa3EspeKMy8qnbUkWg7jyRBCSP7H3P81&#10;YII0VPfRD1xXFT7AdndguVozXy7ZrLfs94f0zKBt4wpEoszfdWN1rbS8/3HsQSJZ9D1FeSWNJCGQ&#10;1liZis69M9DK76W9CVkshd5nMZYxo/ko8LumRR5P1yef6xuV9+x0QzNXIcVYjdsHsNC6ltVyResk&#10;hPLdmylv355x/b1r/PD3nvLv/8+fYe2Q4Qj22wpCRduuOey3bM52vPzuDQ/uv8eNGzepbcV4MGHF&#10;XizVSAcuwK5pC3RtOuiyv0cZ9Mi1arH2Mbise4lEI42U6/49gr2/bt3PsiTI71nUd37VS623/Juo&#10;mZyD0xOuIX+zT3/9MZd9w/tyKe+rnl/2y4V3ry1/7o5H1rYjp02gPTRUgwl2EDiurrGdfserVzPQ&#10;Yn7WYI00JenEyXfvnRlV0a7+GpBIHAOx/rsUxBqNhlhrORyamMkZH1LnzVj8iAAAIABJREFUwefS&#10;wpkxFeXkxcqhh7l/ppqTxUYY3URi6d+cHiy+aBXmLkb1kA4GS4tFFFU89deiQTYLlFI5hRBb8vVN&#10;17jrIa2Q1rsJSZBYa9nu9iwXC5bLDWdnF0xncza7Da4NjMYD7t5/n08/fcLHH33IYGhZr7a8+O41&#10;f/5nr5nOZjTeYxhSV2PMwGMrj3e+g25lTnldFdFobZ26rhgOBxyaPYNqENdL1q6uKzHR25aqkhpE&#10;m+WGxWLN+cUF6/WW1gVJmklEpwijG6ESCPGANjOTCBStU9MVzB1zvMdYWSFn5atuP0zsSUD2ASt/&#10;9Bmof4/ynKlD80F8tXKO8f1CpLz/VUkueo0empXgqavksmLwQXIlmsYxqCt22x3fPn8hJTy85+6d&#10;Gxwdj/n1r5/x9LMPsZXF+QNVFVivG7745XO2uwMnpzV3b9/g9t1b3HjvlOEQ6qrG+x3GGA6tY7/X&#10;IIEc/64VDJR2lHeuVJZkvtBp9K2kUi/qQWuJHa8S8B3feHld1EgmfmAwaN2XSISde4biPYiWjJoB&#10;qnwKINDV4yLnrhLCYkX6Tva7ASm9Ei5/h4BUviWHhyo9XHV9oqFibaSgmdDYYXeg8YbRuGYwGPLu&#10;q3dML/ZUgyHBtNGqkfOHS+3/Lj0E0gYLWtW/NK44D7CuBngvAmM4VP1QFoBSAeyKZylTdLVhCLoI&#10;kgRijZEeriWqg3jwKwvXOodrXfKdBe9i8TQpauZDPgdQ9K5oT80+QjTYo2Dysb68jRUcZbzd7ksJ&#10;BSWTLhOaNRX7w575csFiteTd2Rmz6QXL1ZbgJP783t3bfPThQx4//oTT6ycEAs+ePefbZ2+Znk9p&#10;2kMsD1FT29ixJlaaE29FF23l1Ylzg5hEJLHe49FEagpFovMuxiNHiyvEvVgslpyfTVku1+wOLdrQ&#10;IxhSg2ejCxgViDJ9Kbg1t0BoxcdmDl1kGEKitA5NZeSjqMrHvYu+/chYypjZJ1q49BTNFbSjyVl0&#10;7q3uIVlTPTcp+UHH0686qKnoirp07H2/bh80dPmukC8BwFJVNfP5nLdvzjAmNwB/9OQh//f/9Rfc&#10;u3+Ln/7Dz6kHhv0B/vRP/5o/+/lXDMY1N9475cHDFQ+mK27enHDjvVOCHUg10uDZ7xqaQ7Q0vaOy&#10;sdKmqQq3qQrTci/ozCnxY2HJmuIgUauxCptE+9dqMEQx/3SP4vd4TfJzx4USe8+kZ6qtYDCX1jUO&#10;oth/lV/fZzHIM3S8wBWutUyfHYVyBfYraUY9Jn2aKJ9/SfBrO8VIspWxbNdb3r5+zdMPf8Skbnn+&#10;my9ZbRyj46HUmD8QwVch5L/PHwSkSnHFp1GDamy6+MSsiRmdgNbhyA783KBC0/+7jRn0xLuKseQZ&#10;YaVTcK/lC/JnqhhccKm8cA79JCqAKm1sWlw0PEvnUroT4heDEI73IWXVYkgn5WIZ+CjsrISFxbVq&#10;2wPb3Z7FQgT7u+k5q9WGtnFMjkZ89OFDHjz4kA8/eMi1a0eE0PD27Tt++cUXnJ3NaQ7RZ2ugqodR&#10;oOuhZKzXE7NQQ8rUFAKS8cd1hmT9qJAcjYbUVUX6Sqw9f2gadsstq/WG9XrDbnugaeKBq1oIxCqd&#10;GIhldY2urhf0iwpQslBONBbK8XTdakYZJdk+XVeI7rXQEBB9wmUyTPLRk+lOn6elZkWoaSMaOZRP&#10;3XQUucbIrcvKpotk++i2I0u4wh2Q6DmDtKQ0jERVgQjbpm3w3vHyxRvW6y3HxycMh0PquuLjT+5y&#10;fHTK337xjLu3T3n08cesVnN+89ULWi+H7W+ncy6WC1abu3z66Uest1Mm42FUcEa6jkUXJEFCBwVM&#10;5Ulo/4UAyXdfrokKrBIQxos666TXdaWg6V5Xsq0qg8LKT+uvzBf3NeOJ3oFqcU9B2Zqoli3QcrMu&#10;WY9xHqUbuWOBpfF0hX33FZWQ0rmJEYGm6jyzDwZ63xbhHn8ywbDf71gtZ9y8/h7rs6/467/8G1Fb&#10;rhUQZaGN/FJfmljxkPR78SAC0edjIVh8aAk4ojzisDtIB/iQU/G7E5BM1rh+l55XomD9jgr1qAQj&#10;Q0rik3eB4KUY13AwTDG4mgKtBZ+CdwxsDVgcLn0mWkAIRHywEiKnJqqUJJU+qiYKeDWjvMtI0YdA&#10;07Tsdntm0xmzizkXiyXrzZrd4cB4MuHBwwd89MlDHn/4AdeOj1itd7x+/Y4vfvmW89mCw+GQilHZ&#10;yoCJbQCDGqch1sQvBF5K1MohcFlBm0zIjtTGbFDXDOqaECz7pmG/2bJcrthstux2ew57ObhW/6we&#10;ZGbmieZ9SaDEtLdgCIXrSBOnjW54AgaZsbTNojKM3LMbwgimQy8+usZisY2eNSPf8FEJqAAvFYbr&#10;ZB3rmuWIHe3d2kdqffSl9ygZtgQKZY9XpeFS8BuT5yc0KHTdtA2tb5lOz/n22zfs9p7rNyyTowGT&#10;yYjHH33Aw3vXcGHAd9+d8cGD+3jg4Fta3+K2rWQpVyOeffOSw/7A558/imslyVH73aEotlZhbPTn&#10;6hpHRei8KNVOKflQHhynrSUBgl7+Sd8X3clSjfdSGdNHttnzk+mv83mhELovCRgp8XtpvYMCDgWz&#10;RYSNCYkmKi2gGEKK6TcWaLOGCSFQqZIx2X0l65jpQv+UVp1e11GWqmQhRg3GUsnO4+vAdrPjL//6&#10;F/x3v/+Iv/yTn/GXXy0xQ0O1tkBFGzYEY3ohlP2F1YUpHtodmMVabcQgdbCrqqZppbqhVEPsZoHK&#10;fTTELd+3nGhq4lEwbf5cm2GHqAmjK6CK5lRCIZK0YW0u5ZtQB9EycUXUDpmok2uASAyRBuoqd38q&#10;lVHTtOwOLRcXF5xNF1xczFguZjSHwGT8Hndv3+XjRw948tkjbtw4YbVa8vK7c37xV19wdj5lv3dg&#10;xK9W1n0JoVR6iuDVHI5ziQRaCpH+S90p4n+OllFVsd7sWCwuWK7WbDd7DodDcjfoWpf7oOvSr0vS&#10;NWMv00zBoenVF5blvbqE3vlWfD/nSkiNeg89elKETtDD017yS0FXOQoi7nvIrhtjTDoo75vn6p7p&#10;l7bVn3V8RDqyqayHi3O4jPpMCITWEIzDV7BZ7fn6dy+ZTpcMBgMmkzGTozHj8REVUop4uZZKrIvl&#10;kuOjCZPJEGMkIme32zEcDJhMjnn16h0hBH7vh4+YTIZsNjsOTRv7LHDlnpZ7mZPALsuIOPgkBGUP&#10;utZO6H+vJ3dAwYPuhSYHqlCPJqCJ3Fmygu5eB8GnsIjCQqRolRnk3E2tloJUrbGSABnfD9ErkX/P&#10;xmKATrh1fqLctl+kTF/9ujjlNd17xXWJaxNAovpC4N/98c/ZvnnL7NUKxjeotzPq1hBoYAMmSOmY&#10;Tvu//HOXwcrNl+uUSA3BEws2VeLTdY66HseJdAebzdTLTE8wklqvzIiEKtqIsDUiQDPykpUQ0YcL&#10;PiHM3E+xGIMRNK5ZpKaylCFPnXoyJh+mBL2HjwrKQxNTzqfTC2YXS+aLJYvVioPbMxkfce/exzx5&#10;8iGfPn7I0dGY9XrP21dn/MXPfslsOmPvGjEdqRgMR52kKN38fEBdSjoR9mJ2agbJ5X3SSJlELHHt&#10;TPxsPl9wcTFnu90irQElts7HzOHvC+9SBZvpobqEkPvfC9H8K8fWR8fW2g7B5ftl67FUIiGieA2w&#10;k+cV5aqRvdIDUx2jKvIUDpnmJtaE8y1VZWIXM3OlsBPLI0ZZFQEBV4Gk/HNAXIX6u1oIqkziPJyY&#10;8fq1X/zi15jwGYeDY3J0xGQ84mgyZjQa8bvf/JZAYHI04Pj4GOc8R+MB750ec362IUS/+2azobKG&#10;8fiEN28vwHzD5589wntDc2g4HPYdOstgJ44/jk226LK1r98JhY+7tFiSnzyU612qgN6aBZW5ISmV&#10;jMWLiDYVsgo+sJd4QS2mDg8Z1Q8hBn5H2Vd8L30Xte5DPIzOMfDGxBmXdBuKGlPFvYTGu3L2KjdN&#10;CUT0M5G5xfsxLN0az2z6lv/0Z3tuvHed0bX3uHZ6Sl1vWa3nDIYD9nsJ//2eg9fLDN4/DBAhEwVh&#10;8NiqjsQvAqhsGdg3Qy6Zb0FNZlIJ4MpqDG7hq42Uo4LDxGQoikXQlmx9QaXF+a210v0mbp7toODc&#10;W1SEkUTp4C3bw57NZsN8vuDs7B0XFwu2mwNN6xkMKu4/uM2Tx0/5weePuHnzhN36wLPfveVnX3/J&#10;+eycptlLPoCVwzQfAhiLc6204TNVGnPbtlRVFeP+ixhmXUMfCDgRc0bM72RmFkK3JBoTxIVljGW9&#10;3YlLxcY6P8GnOGHxBV3BHOXzeyi8S9BXtePLP5e1tTsVKiPh5fsQB5K/r8wXQjz2LyV1CB2hLohH&#10;f8/huzqOnOGpCie6xtQVFdleLVH9ufyuKow+j5RrpT9nS0iv8x2kZ62XRvUYWt9gMZy9W7Bcbdgd&#10;9tw/vsN4MmIyHmGM5+XLM5bzHXce3EX7+RoCN2+e8vXXb6mGQ5qmgSqw3q45qa4xGI5583bGeDTi&#10;3t07mFgDSnmpDPFTN5YoWE0s/D46iAgX3Y8oSZMDhuSeAUpZfGmNVA9eOkDtkGLeeBG6IgM0hDqN&#10;Qb9kNGgk54PoeZfwBskNqvsb4oRDoZAEaOqtTZJH5byssd2m8jr8ngAvgcdVdNlXpIGQaTHycnPY&#10;YOxdzMBw5+4xtb/Gb7/6DmsGDAaB3XYBdAqU0blxl2izS0CRvA8+NouNc7ViRte1orvLmlTfz4hM&#10;3weDFT+/iRYDObKFyHghhJicoi4dRRz5nkA62JWfC/+w10MPk4jaI2GePrioibUefOBwOETBvuHd&#10;uzMu5jPWmy3eB4bDEfce3ufJ44/57OnHvH/7Om3j+PbbV/ziz/+G1y/O2GwbzMBSDSuGo4k8Iwkb&#10;QwhNjGcVpOfV92YNmZ5M5opQ/BPRjoy5V5MnoYdMMFrzRZquWLBWYvdTUll3T/r0cJlYu43J+8Kt&#10;i07+fr92R1GkeWSwoXgumeo6Fq+fhyjkoyJRARo02a2LlPq+UK29FHzM/LXZF1AyvNxLx6ZRKJdz&#10;Pa5aL/2srwg6a2CEDqVXQ0vrPLvDnsGwZjIZMRwOmRyNWS7nvH49ZTZbc++DeJAYrZP3rl8XHqoq&#10;6sgb3sN2u+bk5JR6MOLFizciKOygcH/291fosapsmruKwS5ddK04U/zBZFeDClRF9oTLayXvh648&#10;p3sWkJ4YEXUoDtnTPmUdI+hbRxY/tli8ic7LkKMEdU86exZvk8YaFV/6NMk6eWg8ou5YcR2rrbhn&#10;qST6iq/Dx8Zoj/g4x1hSvTH4sCH4Ix59+CHhsOPvvvqWqqpoWwFc1lbU+uU8g/yQrklZahVlNt9B&#10;brYyDEcDvG/Q5VRG1aqSCZn20EDStmj9+KzlnG/RNQmUWlBqrGRXgtxT3PO2I+C1GYLE1Ejt9d1B&#10;y8bayOzSWWU6XXM+vWB2MWexXLLd7nGu5eR4xEcf3OOTT57w6PF9rt+4xm5z4M3Lc/76L3/F67Nz&#10;1lvpN1tVFjuR1fKuxTtXrG9k9uRxychQyzQQPN7ZRJx51YPeQdYrWjJZOF4tZMREjodqCTGF1HNV&#10;k0O0rlB5r8tmerfU8lUuivLaLuHKc/vKJI2zHHeBmGJcj+xzARLU9WKC2DaKeLSoXPnqAxqhlRyr&#10;DCEqO1HCHeStFUF1OzDouVB5z1KBqALoWwN5HGoJCx3YYAi2JTiJjjm4HYfGM5kMmRyNmIwnDAdD&#10;nj17ztl0CdZy2O8YXJtEPvEEJ9VdKwQMWVtjrXRA2243HB8fc2gN04s5J9dOi4gZqR1vbR3DRgur&#10;SCF9r7BahBmoJS7rFKhUaAaTXB7JgxooaLgUZmKJmKCCu3xGoRR1seKz5H8Tr3NZERHDOzKYT0LW&#10;RmFsjJGAJi4fDGMjfwWoivvIJsapmHxoD30XlIJUiRY0IZddJv5rCwsj5FsX6y59m4Ov8PFcwBEw&#10;wVMh4dCDasjJ0RHPvn7J8dGQ42tjdu0et5HSGJW11N47SeWvuj1YlRmVGDtILRRujsh0dVUzHg+l&#10;OmNoERRUJKygCLUMpTKdCSlDqMllQt6AbGGUCCgrolSpzuY+ohTzaluX+NFHy6SuxI922Du2my3z&#10;xZzpTLoobbc7vAmMJ0Pu3bsjZQWefMKN966zmC948/IVv/jzX/D63Tm7JmDtCBstGYz0ngWTu9+Q&#10;CdcUgvQSbNE1JStYRaviHVPCUgWmjJfDAEt3wpVCOGR0ovkAOrY8xq65XJqXJTLvf6//UkSeEbVO&#10;uqvM+2Yr8VofUTpEIab3CBltEqOtfJBMZR9i568iTK205vTQ9GpELbLMXJpz1+XYR+RlIT6dRz+g&#10;wBjTOZMQQeCLPSTO01FXVurUNC23bp5wcjRkPKw47A88//YtIQSOT45oWydVB400r7eV4ezsjPtH&#10;HwqtewEXg8GA3W7HaDRgMjoSS9lJmKYKaLm+RLSR34KK0VKlKa3Km0pXJWonhBh6G1KznLJOfFrv&#10;RH9ZAWRayrxTPruUT4roTTnIEG2G6MoS5ZwPMPPD020u0UEo1AcJFHRdd5ke+rTftQb0leiu4JXO&#10;4Wy0ZEJC+TIYiaALuV5XZfHAdrujqirOz8/w7pTBcEhd18kbUdeG2hhLZfNwstDsEna5CCEtiiB1&#10;Mesq6rpOVR1FwKigygKIiKW1G02uG5N7v+q9dQPzmJDN7Jj/6hftRoPoKydeGQgmhUA2jWO/23J+&#10;PuV8esF8vmCz2WCsYTI55uEH7/Pwg4e8f/sWN947wTvH829f8vP/9xecn03ZOx+FqWVQgaHFB4vz&#10;UiMEMpH03RL6WTJZQ/ez0tQrKUX222TCS9dcjd71XqFHoP3r+oyrSr0Ujn0033d/6OuqaIJ8XRfN&#10;l/kO/XHpHNU1J0oiFwuTgmGZWST0Nf6MJ8Xwm+4B6vcdKneUWsH0+dqrFVm5Dnrv77OAuv7WDp9H&#10;pSb+YVtZKluz3zd4F7h2csTJeMBoUPP2zTln7+YcH42RYnzIGVY1YLVccnJyzG67Zza94O6d26zX&#10;K5xrOTo6pmkOuNYxPhkyGlbUozoVest7Gl1cXkFSndynJfK+as9UuCbLNO6jSt/O9wolUgrsDl/0&#10;1zmuk94y3S7xRl5LfV83NF+bLXqhM1PwEum9PlMI7XaBwVX0r3tbao/yQPYqmk/r35tYCBq6Wsi/&#10;ECAegltrWC4XhACffPyI5WoBwaYs9kCgqutYu4ZMrGWiRiJWumFCxtis3SP9V1UVY68VedpOXfUQ&#10;QizuJN9zEXmp4K+iplFGEI2ljJsF2WXvVYhhUOWi0xHock5g2G33LFcLLmYXTKcXzOdL1usNznsG&#10;wyEPPrrPk8ePeP/G+2x3B/a7A+9evuVXX3zBcrXisG+o65Fk3tbQegcOKq+HP4piSqQr5mYfNfr+&#10;784nl1JGhKRrEsEU5r4USAOokdC8nDKte5mJtEDLXCayLuIvw+o0maknCJXgenvxfQIgKwx9L7v6&#10;EqKPrgs9MPVB3C4q4H1s2lE2gw8ReqswCdFKk3tddqWohVSOP6NYT2WzZaR0S1x9H4oxeu0mlOs9&#10;lfeCXA/oqnIHIXXh7Cle5Q8vFibWMB4PGU+GOB949WpKwDKZ1NT1EAgMh+JbX61WDIdDBoMBy+WK&#10;WzdvEAIp/2I0HDGoh4zGlps3j3G+InibDv1FmIfcAS7qUM1jKBVaicC9j7Sb1rm7/wVY7gCL8p4m&#10;WqmYzOFGq4Emq7ewpnpr3V37QlkXe61I2cTD11D0pi6vuXQqkLDEZT7uC/3+3BNgMSbJTH2/BFGm&#10;eE9vojPNxonKaM0/ETfcy5eveP/9m1gsVYCBqWgOB4gWXO17WQ6ZGeTWqqA7jGFIGZAgwmQ8HmGq&#10;UuP6QvPlRVQE1u9b2N8wH3yslheHgmpYidxJ6eZJ6/rYqESFozDpfrfnfLVivlhyPp0ym12wWW8J&#10;3nB8NOGTRx/xyePHPHhwj2pYsZovePniBS9fvmG1WovP2lb4YBkOJ2ADzu+pgkFCjC0+HpxWMSpD&#10;lVcyXQtzMyVfBDVlkxpI6CJQmsgZBamC7byMgZAPbcv3+6ioiyLi4W4HXSUiSJ/Lc7NVp8qnVKil&#10;aX0VApPr8hgyaolzD1k4+JAFuvMeh4/ljz1BhTtl55t48Bp9LOnpxhSHyVfXnokypVB83bXpoH0i&#10;8Ag+C6TIj+przSDpsqIr/fIZWEGWRCF2XlMLx0m2sTGcnB4xHA4lXHe54uhogq2k0mjwsN5s2KzW&#10;7PY7qmrMvXv3OJsvaQ4HRkNRBHU94Pj4hOsnR9y7e51Hj+9x9nYZz7tM+i+toTGxqmy5fqW7rVxH&#10;WYuudRk6srb7lUjjJl+rwDALZUgZ6nRpSNe63Buth9MXtP2t0LGYtPmk9e9cp4ZJBNZ6vtu3yvue&#10;g1L56e+as+GVf4hVT3vnWqH4ueNBKZQVINF1VrwXxhqmsynffPOM966d0rae5tDSHhoMRtw3PSBx&#10;5eJUttit6E/2UaMYK4cqo9EYYy0uZl9CjnLRBsSXtFdhyqYJJZSaM1azaQUhxtLr58Z4vJNiWiHA&#10;fh9oDg3r5ZKLxYLZbMb84oLNdocLnqNrJzz5/AmfPXrMwwf3GY6HLJYrvnv+LS9evGSx2NAcpDuV&#10;NVZS/mMnS+9djOqTmGxZlihsQix2RelfM5SRPiLFIJiyQbT00VSlF0Io5qzt/zICNyG7pkx8rqDX&#10;yCw+Hw56iFl4XWIUS6kwzwvik0GoQAZNPvo+wlYBXe7jVUJOn6uKPpQt0kL0vWsFUOcIrZd6Q2i2&#10;rU9jTbZdFPTRxqHjxiujPowaWZHYi6YvWYiFzvuX5lDQIUivAG1bmaggfS9EBOw6t8jukJj1Ha8l&#10;RH4yQLDYYKgs7HZ7Brbm6KimbeDtm3d433J0dETrxFKuBrBabXCtB+cYjuDBB++zbRvqyjIeD7h7&#10;9ybHxxPeu3nKR/dvMx4ann76AV9uv6ZtWuErTQ4KFSE4UtRJodT71mmyq9M6hgwujLoqSYJUwWNG&#10;xUpfOQnRhKwAfKyRovum5b+TKk58RVrD/Iw4vsQfSm8ketcvy9xCB9WXyU4pSIHL9K17XlrYCjI7&#10;VloMj1XLM6Alp7OaVzrreCSMkonKTaVh+dO6lkNz4NWr1+zWDaPxkPOLKfv9jqqOPYJLFdH3IaZJ&#10;xHDISL7pGXmhDaPxCHU1DOLNO/HaIXQOLbS1WVU2GSn9uZE4XBl3HUcgURZeinZZS7NzrNYrFosV&#10;F7MFy8Vc6rFvD3gs4+NTnj75mB/+8DEPP/6AwcCyuDjnd19/zbNnL5nP50VCl81ld8noVxFsKfCS&#10;64roL1Z6jjuX3RE9wRdI30vXpl0lEXyJwruvSJCYJJiKGyvUKfasK7RCuTfyRnccyYrIL3UDXRXb&#10;23FDXCHgy2t9dMGl8Me47+qKaWNZ35Tshvq6hc7SWY5aIh3BEV9G1+aKpUMVBh3U/b1+Up1jaaHF&#10;963Jwi7doxQ8ZP4QYRgVifHoUUPOIiVZXvpq25bhYMjx5JTFfMP5+YzJ8QmDepD4UHhJSm03+wZj&#10;D9y/fwNTeW7duMnJ8ZhPP/2Y69cnjMY1N06vsV2tufneKaG1+MaiHajUnaZBSXWt4qEUah1y6fBm&#10;15VnMPRp4SrEq3H6pneFHjrmbyc661iHQQcSdU0BiJQGirLHCqIqY3Ehz0EflKyxzthLa9MUzyZ9&#10;R6tKdg9mfZcur7CAvo93SkHfBR06FvlZIvKko9u5OwMk09k5x/hownAwoE5Nt0MhwHsTEJQKXmuo&#10;x0W1GIKXeuOjwSAJxNaV8eBaaOuy/0qvKeOt0/OTEDNRWNoYNRGrJQbHxXzBZr1nen7B+eyM1WrJ&#10;4bDl4A3XTm/w+dOnPPnkQz54eI+TozHL1YrffvkbvvnmJbOzJc612DpQ1QPqmkLRXHY7yLiu2qTu&#10;77pmCWVeiWpDjk9XIdBBSdG8c+JKS4SV/SnFcws0hSLFuDdR0Jc++j7i7iMRGwushUxJPaLLAr5v&#10;hf1976nQBol4cL5NLR5b14ITwe403CcKvTJTMq1TT34bin0Imel7F3UiR8rruwo4I7pyfco9zbvY&#10;fSVmLJj3+5Sf1knR53fS7OO9nHNstmumswvevb7AmFpKX/RKEXgXpPJggO1uy9PHH/BP/uDHnF4f&#10;MxwMMMEzGgxofQvOcTwZM6gCh/0KaJM//ZLL1Hls3a2JZBRCmpDwRbJe6CpGVX/duwa6sfWXhWm5&#10;jiUI6fvA8/XFrcqfCdGiywg7gTV1TaXrilFc4tmrhfDl8XDp9+ILl2SgWhxXWo5059e5xlC8H4vZ&#10;NQ1t62hd7CFdWYajoQj58XjMdrvFhW6NmXxTg493M2i8XUCgmFSdHA1H0qosmqclgu+H86UplMyj&#10;gixaDZ6QilwlP5gRobfb7JgvFpxPZ8xmF7Gw1oaqGnBycsLTH3zG46efcPfeHY5GE+bTGb/98u/4&#10;9vlLLuYr2qZhMBhSDy3WiUDLERw6Ntsxvwjdw1O5JhOMzkfTnLMfMZN4ZxO1O3zqNm8IVEWZ4lA0&#10;NSg310DIh0WCunxx8KxIK5DakxWWRx+Fh0gwJYOHkFFxx3Lx/gqhForrQzwX0APPjH7kuUTELvVm&#10;GndA0+eD97nRjtFhx3sQMCEfyos40b+uYKb40rGWylP/Nia6XkyJirrfvsSsRv8qDuZ61kxSLnqX&#10;cJmJ1Tfvfep3VKxn97wD4HgyZrvdMF+uOD09weI5xIbioHzlccFJJAaGUVVxMq4Z14bjyYh3784Y&#10;nF4neGmgM5qMMaYSvleAVcLz+I9aFh2LvFiOUgBDV0H1BWe2tjJC1XVWMCLv2fRcE0GlknIp+NJ9&#10;EoErtRSTSLuVadqkLnaWylVSo9+E1D/ikjK+gr76cqyfTa17nqxUPXjv3DeXXCl5Mp/bkNal7A8r&#10;tZRI5zfa6ar1gWC05HrLaDRiPJlgraVODbMhCpbM2dmECskLnE0CiQ2bAAAgAElEQVRSEw8lPHVl&#10;pTWbz8tc9mstJ6+ZsGkymOjL93jfCtFZQ4WV3qlBqjsu1yum03Nm0ynz+Yr9oYVgOTk+5kf/4AlP&#10;njzm/sO7TE6GLC/m/N3f/oZn337LfLGmdVDVkpQwHI/xztG0TSYQFZjegVZelAFnNNEhHSEWDQ1N&#10;xJcIIPoHE4owPcKQd33QmoOmQBzRF+/7JRf0uVf7BmUIIVlAyfRPW9onVrnKOZcUDVHAFF7P+E8P&#10;3atQD/oAHY+nbbtI3nkXS09Iw/amkTIOmR0L+rAJJ6bV7vtx0wLqK0TLh2KOCv9DIZCLde+a89l/&#10;mxRBwXBB1zQKGZ+mHGLCzFVI3XR4oW+l6j31QC5Og7gBELQsiMTCe++l8F8Fxqi7Kz/PxUxu7w3B&#10;1ux2B1aLNYPBKeFIfMGRQcEY6kGF947ZbItzFkzRBCeiW4MKFJ+KEJaCR38voXNKqIsReknsRprs&#10;VNws1kzESXxGbw2z8Fe/eSjoIdNCQHs06/1Muo+yRs6M1wJzFa02KE20UlgtPYV9aQ9RsHXZHfr3&#10;vUqdCl1Lu39vsZ7iz6g1DN4brJHETzkfjRwdApWtqKpaKtoaS900jQhWQEqBC7Mrug5BynVGNsIi&#10;IDHExrTYqIm8wxEzPYtCZEJ8OgGpXInJfnkljAQ8rQFv2O4PLOcrphdTFssFs/mM9uCBihs3Tnl0&#10;+xYfffwBn372mPGw5t3bGV/+6le8fPGK+WJN0wh6rKqKYR0Rd4A2CVNbEEhUUKECD95Gf3bcjVwS&#10;X0VQEhGJCOX+CWfG9zxaH7z05Zng43zjGhsR3iX6FXeFT0kkaZyKtJK7x+bSvsScBVvJuZ53BG9l&#10;14zpdK3RTvGVoqlSUBbMV4gqFPZms10PZ/PYFZ0rSmtdiwuxV2p0P/X9ncTeseJiIiV9oQei+ifI&#10;+ykiKAnffKilhaZNyP1HZfg2HaB1fasyt9JySPOPD/GQzHrjJfzVVrGxs82VU40pBVOpAHzc4+z6&#10;UFeNfB7n57XSY84FePV2ymhseP78HQAfPrgFoU0KV9w1HvHEiKnugsVhsLWNteAjj3lPVQ+pxjW0&#10;O6aLecyg7KjCpFiNsbRuD9rS0Gjjj+xSLA0lPeTUEFgFG1l6iJWXeKN4JglchGw0pYZDcd+QfhGY&#10;IhHJZHpSXrRp3bMLSZVQsHK19jUW9Cr0J/k+dF6lW7mfZ9J/dYW78kR0n/ZcpWl8Vwj37r3yeYcx&#10;4GNWbzA1LsSm7xEkVxhMJQUbB/WAytb41hX15KFzGJweEkIK9RPBIy9LiLVrpP9n4zz1oO6lbxcC&#10;StOkAde2kRlMSh8eWMvh0LKcrViu1pyfT1mvV+z3W6gqRuMbPP74Dk8/eciTT59SDw3vzt/w5a9+&#10;zfPnr5lOZzgXsKaWeg11pj7nYuRFLCuap9YNtxKXSxYmWdh1Dz5UEPY3JRTIJvkUE/It1tYo6Udl&#10;GNe4NO/zYVDhElFI0iGC/hzIQtTkKBrdgw7xpNR1+exKXz2BEBw2dOu7Sx37nLkIoihVeXsvWacu&#10;OFwoOoE536EjJd683DJRaxR95uvSHDFZ53SXNgnWJOCL4oRyfTdETXMp1HTO0UZ5jYORlnyqBqCo&#10;Flqs2VWZtHrQrIPoujyKjUtzzO+1rePFd2fcu/0+v/71MzbbHR89eICXtj/p0tSTGDmsdb7CI4EJ&#10;Zelu5zx1HagIHFrHcr1BXbC2pDkj9V2kBopYuEp+2uxdk6jyxkaASM5PkSGqsi4ASsi8l/dV/e8l&#10;HYDU84myJFrOBokaUyswRcKoNaq71FHmapErKJVwa2ulCKFRlMvVpaXL19+H1BU0aOOj8jt9913f&#10;wrsqkbD/7BRBVgApQi7zYqOSHY1GjEcjmuaQhXy6YZYdiRlD3ILycYqmMqNdNlv6i5JK+wapGaKp&#10;1qvNmovZBednF6xWG3b7PdYarl+7yccfP+Gzz5/wydN7jCvL2ctzvvryS549f8nr12fS6HhQYU2d&#10;Qj1LZJWEWYG202YngUwm8GK+HRq+ylzrb5R8mJFZoHhG3mBbmWx6BjIDRcbNyD374tTM7G55MkYK&#10;QR5FUSGgkgVQIJuSkPvzU79x50wihjAqA4qfMNOA946mbVOzjUBIdXDS/CJzYXJYZn5+l/HTevXo&#10;KQI8/SlRpSrCMo2gMuJeyUovC9hy3nktQjJ50yMKRH7Vq+9T1fUr742N4NNog5cMIJJrQxVwVOTG&#10;yBnXdrdjejHn+YvXvHfzWARusSQGqQYrTVCSPUgVFU7btjnLF1FqFsd2d2C22kShaWJxQBXKQo3W&#10;ZEsgUaTPgkXXJuh/CR8VQEfHGXmwv+fFb1G5lmtpwGQQI8oyQMgKgRD3TPdLGarYn6v3TcZpbYVz&#10;TcE/YsF8f27FZQHdu+IK2r4s4Pufg7rHupZm/+cknYKPe1Y+LNJUPHTV9axD5+O8Qb5crLih5YCc&#10;0ejVQGUqaiv+O+0mJAdwiuo089RibU1dD2iblu+ev+TV6zdsNmu2my3OW46uHfHJx/f4vR885b/8&#10;0Q84OR3z9uyc3371O77+7QvevHzLZreTg5OqYlgNY2ib7y1QnEdkuHRsmIR5opzuYpqMBRXN5c0h&#10;vWfTvVRAmVhyody4AKFKDyn9d6pIiIgeQirMlBB7CHikKa8e7BpKK8mmM478UiLSUraKHi8zXmku&#10;6uvS4WxEQCbkOuzeSGgr3uWkpbjPcvhcRMioYokrU8WsaC0QVW5CTp7LYCCr3rh+8d9UcTLVfunt&#10;a4SEqnhL66Hc71Q+wxpwIrCEhjPKCcRKO1egu5IJnc+Kr/zMR9SoQ8noMwt7HzPATcqWFrptXcN3&#10;L1+x3OxEiR72ESWS6kbJrhtaJ2F8PniwRCTeFvVyZJ0slvlizcViA6ZI1AoxFp1IX9bQtm0ac+5G&#10;pnthyukmANATYXlNrhC+ye5KvJaFq+nsWaTzyGcuf1mAQMG35TqXL6WQEALajkFDuAUYatAAPesy&#10;A6dSGZT/dmZ8xTVXIferBHr/M/0dcqnjcjmVX3XfQ9syGg2xlWF/2GE81IkJEgYwxe9dc6E70ECs&#10;zwbGY42VNH+kAqWPcbKDYYU1ozhwCfWZz9e8fTtjsbqgCS3VaMzDW3f5+MMH/PSn/4APHz9gtVzx&#10;zW+f8dd//Bu+e/6K9WYdCbemHg0SQSb0ZcqwsqTviOKuIMhQCO+MMLPRmAlB52ntVf6yUiClYjXJ&#10;hMxfL4m2MDF15HG5cx2WUqyFNOZuR6SszfOo9aXroEJMGTPeqySkYn9ViSQFpvNMjdCjK8aLj9q7&#10;luDbeOjnE5ozUVgQpHpoUpCI8Nda/uUrqCRVNKullk15zFwoq1TuQhZP7532LxKAj1oiEMsxFwyi&#10;y2yikIuLE880MnJVa8LnpRNlHAIm1BhTZbNcw29j0IExsUwHWvogK6Nk4Zlo4YZMv+W/0+mS+WJB&#10;c2jZ71vapEdC/i/oGZfco2mg0nyPIDyT6DcIbSzmW9artaxxtPZy72JV/AEf9zCRp+5FgZoT0jYK&#10;LspF9qoV0FoJSVUEyqZe8j09FyzXG1XoBS2nr8WfA4mvdGjpihCjVMp7hvy+KE1z6foSlev1fcFb&#10;vvJnpGtSf2pVxkrXxWLqdf3kueLO+ftk+vDe0xbgtLKyh5PxMZPxRL7gy0beinzTBMmI05jMPAgB&#10;4UOUJx4XGlxcrMl4zMnxCaPJkNY3zC9WXEwX7PcHCdAfj7lz7wY//Sef89HHjzk6vs7oqKLZrZm+&#10;fMvZ69f823/9x/z6y+fMF0uCgUFdUw+GaUyKXi+5HCCVaMhmqAHfFQQoKagAKIR8ucmXtXQmLa1j&#10;0kH8upIlARRNkROKy78QQozYoCSyPMxEsFEoiZzrmrWl8tVHi+ApBUZhWAcywxXWiKLj4DWkVZCV&#10;c23yy7atJio5QnCxtndenr5fUfBeWSlTBnmJSaIUEd+wj8tjCanZer6nMqv4xKuoXPLeJOYMkk2c&#10;xEQwqQdCJ44jSwWdBKaI9kgKzMTessEDDudt8g0bjBx44yWD2ejC6LhyxIlJkWVxLaoIsKLVkw7p&#10;rOXN23NCOFDVge1+z7Y5MBkOaRrtq5ALsAlvEAVvpbpWorSC0o/HG8fyYsthvSVoWHTcb23NpELE&#10;xQxzE7sWJJeSSmiT6/hn+lXrqkS+mTYTLeicOyGGqlD0nj6vfSeHJUOFuNWU1pquX6at4skm14fS&#10;0gCJN0vZp/Ku0jrJes1lAa+f6YiUR8tKvGoZ9NF7CJe7q0G/mJ4CuwwW4y6I8nMtLgRGg2NG4yNp&#10;yl7JeUOdUWVkSJMHkW6mmlgnYwweQ4XDhFrCsKqa6ycDTq7VtIcNr1/OODtbsW/W1NWA69dPuXfn&#10;fe7dv80nj+/z2aeP+OCDOxwdTXj79h3/67/+M/63f/MfePP6gsMuUFdDhqNBQilAdyF64XHlQl/l&#10;E+z/XKKFvqIoBfxV/jNZs8sbXSLOqw4x++aYPlGRuRJwvk69oYr0+ug9u5HS5gfQLEJ9XxNG0xiM&#10;MkaOue8kTGGjUBfiO7SHWD8muhlS9SoSA1615v8/Ye/SY1uSpQl9a5ntfR7uft3vvRGREV3ZVVSh&#10;gkZ0Nw1ixqQnSMwAwZg5c34Lf6EHiCESLRDdlGilVCRV6myKzuzKyqyMjIx3xH25X/dztpktButh&#10;trd7dB4p4rofP2dv22br8a33U2eyPY8xDtTjAAKfVOU9SR7t9fCm02g3MrsXOYyEFa2MflVl9PV/&#10;42kas9k1yUCG9SBAazWERAjtgWn9eWpzRaXH4+mxnpNJjvjQ6xkyJzzcPwBYQMQopaGcC6oVMKoC&#10;1mBrR7tN0+vY4h/wMY0KwrTNBePVqzd4//AAoaRCNttOmjTWAKsL+d6HypWfPtxaII+od33cg2W7&#10;PXt0ukyswQtvX7D1Ini8SSeprfmrx8n89AgyBvw3yHns+b/lu+1nRx5ePdUWZD4he9af6e213YXm&#10;Z+bPsN2TcZ9+6Ge1RrUtxs3NM+x3M5ZSwIpwrAvlE4y5fRi/KJnZpX5XQc4z7t7d4S9/+ueY8w4v&#10;XzzDP/yP/n0cj4w/+IMr5Bm4uDjik08+xB//0Y/xH/y9P8WP/+7fwd3da/zsL3+Kn/3lL/CLX3yO&#10;v/iXv8R3r98jzTvsDoumZFY82uCuwUwtbVE4rdc9btoPtdodqbIL3KcF/CpYa6sYBUaI5R9SDhtz&#10;fAVHVt/rbh9NTXOhoQfa01K7IOnMNKL4Yd1muTimD5Up27a/NTJklqrBVF9kMmzuUi2GjmwIftzL&#10;7QDo5orGlR/c39ggYulkw7Z4oHJknJEhEOhydXd0JP34tXY7Bsw1uk6rXkLecRJhEen/2ffT9sKF&#10;zGqdoGEQiUOpCvhAdIfewzOMND+wNKSpsuhCIaFaWmGrPpzEWyzr4zOnmHmslg+hNsJ3r95iKQLJ&#10;HhD1/dK99u/47FZ9/s59tCXc7e5vBOZTwuvxibWO6jdAaLRyRay+ZBDATsPj/o00Msaatlbw2Brk&#10;ab61Z37Eo+vneup5t58herol9e/bw1FurOiDukvo4uICz66vFRw243SGIfmNxsS4wQFRhs0TAVOz&#10;7owT9onwn/8X/xjp8BL7mfFf/tf/GH/z67/B7z79Bh988AIfffwJ/viPf4y/8/ELnO/v8JOf/Bn+&#10;+T/7Cf7633yH5Qw8lDvcl0WzY8qCc60AEgitIxxf12YjqC/codQj7Tr+/KRS2z6/P/ZTZpnJDd2W&#10;x8ETh8kjql9n+2zu84RC6YTrzyXdokJ6RKRPExoFwwPKQC6AglVFVrMtAUvBq1o7UcQHvhi6AxAR&#10;qyeQWX972I+N8PINHI9Ar+suERX0W8W7EvaPzuQpYU6PfhvbO/f3BQwBpAKygJD0Ge1sA5Gv3G6R&#10;zxGoMNC+dBcYDbwzvrplQQCzTvcKGu8WjZ6vZSKRBkF12hCj1TMA/Wx05BS1wNQ3L5YGyb3coAko&#10;EZal4LvvX6GJFgmSOBjoPmgi1phKq67WB0CzFvBbuu70OL73eB/8b/2Xp9IV2wCdhgLK8V6uWIM3&#10;n0bDo8Be8awrX+rfWQMJ/33dYXQ78ObR8/guxd/XAPIpebD9fSvotxYCs86UnacJh8MFWms4tTOm&#10;lJFSBsmA5DsippXQC9E1CJaKqgdNOkl8OS34+GaP//5/+G/wxVcLDkfg7/7Rf4a7hwkvby5wcSC8&#10;v/0GP/3Jv8D/9k9/gl/88guczwLOCbxnnN9UnJcTWjtDUENLuxD1+zcMh+Y+vc57w4H1NbtAUaG9&#10;PUD3Y8DcAn6xTsRbK8a/3wRaoWn3iFiG/W28f1/PeIBOkfaer538gyaMgwNNMJjp/PtQQBMrpBq2&#10;RMhiLlDEqojItH7rk7lqq9HLnYjAaZhmMwy5HrvzRQtef26BxWy6zTDuhwvsMVBLpqT1647AxGul&#10;+j5tlb2dn7+5lht2Pnae+ndHfIaG26Lv2SjAJloA2NYXchst7hH6KwwnDXQTUS+kM80Xqsnfr96y&#10;GCGYOjBQN1qe2ERb0kC3Z6/RALjI8rwtT7M1jZv44zLZPFNx95fg/v0J3337Dg0NkymZ7kfvy4xg&#10;LnkeWN9fP59QvvDU5e579g1auyC7wAtLdZjR7PsPMeuTGYh03T6ZLMCE86gMgAldmI+0pr9WeJzd&#10;W5x7BtrWyvghQbz93Hhu+uKQBzyA1K3y8f1eybjBjdSBtsvnUQFKuOQSE46HPQ67HVqtmro8OC1C&#10;yEtwSm+BSp1rV5wjUEGWqkCmM5Z2wP/0T/5XXExn/Hv/yT/A++++wj/8D/8+nn34EV5/9oCf/vLX&#10;+L/+xV/hZ//6c7x/aJhyQoPOPZVa8f72DuW0qK+TUvQxacNmPkJFJpSbbwLo8cHCmXH0vw6uFdfq&#10;9jUirPrcj0J9fImIVo8OzOZE59sVOxXfpdXhukCLQ/TvD8hhe98VagEeEY4/n88I0OBol5ANnklS&#10;o6eGC/bovwEBbC4AROwcVIoRYO4FJaIWn3ERYEE8yYrKVvvhSN2ItekfAhRaEC/OLM5YTA+74nN5&#10;Sob+e9vmEQR6sZ1/1t1U6mryXHO1dJblZEFMn1jW1FctowXhZ+DnphWvTKQV0lBg0sRrCDbQtfMr&#10;MmtuO8mQUw/PEOvn1QWvu1n60PnoCmqtFFVhKW3FmE0iax+se9ogIAZu39zizat7pMzWuto33M/R&#10;+8fY+0LWHjtO9LFMGOhc/3M30Bq5yurz64SBEM7yhLVmu6Q06vcwhelDjGzbx3t47A2idkCVfi2v&#10;1nYQCKwVUl/3ehWj60RVv36mZ7RK0FvnVY+V8Obaa8G//dn3BgbM4GNUjfdSYhwPe+x3s/GnKvKc&#10;ta2BQHRoiG++Z4zwIOh8SwNywHhRAEoMQUJNhO/uCf/zP/0F/p1Pv4XcAv/Hn/0Kl9fA+7cNv/vm&#10;DvelgVhbDHhOMKBFHOfTaSACCaQwogQ/KGJeEReN/x/obr1JTyGJx58D1pOVnnSvEGFVKGQ3JnRN&#10;vlUOW//cU6ar9IXH708qF7IcbhP2Mvy8va42MeqTnbRFc10Jdl9/7z7ZjHEA2HuOyE3qhpL3d+0S&#10;ANiYzLhND1DXOCi+LqnH6/qJu/93K+i2aMiDxkYrRE+efTfRAe/d0pmvD5/pe98AcTfXaLJ3RR7M&#10;SA0thHn/uau31ZHaPtkwDgsse+pfiIfhw61WNNI+Tr5hmrI6Pp/Xh+hZas43KwhLCa2UaPvdagOD&#10;8Oq7W7x98w5TzrGm8d5kMrzVos9vrqqtkN5+L7KCYGDJns2VnsYgTCFu2/mOgp0oHDMw2okZFb7G&#10;4btkWUG6i6NFOPI92zM4eh4b/T2tUrbukdHHH8jf7yfow0EGULmVAevf19caixC3/elHL4C2cdbP&#10;7XZ7HA4X8FGQu51OBtvtdsgpq09+q8mc6TrTOAQxLGcPzqbp9fkYbWrYHRnv3lQ83Dd8/voM+Yy1&#10;bBgPIMrge6tCTCYkRFukPpwUSYWJEmv54ayNH3JTPPW3J33rm4P8Id8aU3/mxwfmP6+k1ioLqF/X&#10;NnHY76eF+KAQTKj63/TzQ8ZAILARvdhna/9DkxG1y6BIRVMQpQtQPQNVwEwDk5Ii1wi6ijPfuLd+&#10;Ty89I1PMCFrq7+texDSgEb4D8K6avp/9bLql089gfZbj/oadIWLr9z43AHroWddujc0kFErvE+kN&#10;5OIcqEEkrWghhDVJxDp0TUNvG2mopawQrP4gq+fyZ6m1gFJSITh0Oxw/p4IYlk1h09dsBvEolH33&#10;vv7mHd69v4ePkfNTGYW8NMGyLAOPIwQ9hmv6Gvx3d2qFoqMGFgogpJ+0mg/0QGkodcCajI376pl+&#10;9rFBKQ+iYuWyC+VvvxDIujaOmVWuPB7PXR3Ruiv7NXjw1Q4gYtiXp4X6038bv6fWxxrtd+6GP1Eg&#10;9XmeYwbGbrfDbrfDPM/Y7XaYpgnMo7smgNpY5OMmkWtIZe7a1G+eoUGRtizYHXfAdEBbJtT6Vl0y&#10;xXJci5oNCxdUyqAqgaDuz2fcn04qCNz0Frcf0rAR0hHzv2WznhLoa624NYVo5TfbMs9Y+bvV5P2w&#10;gS2Drg9vPETLgNh8d/VTCJIeYPJr934xahGsUd2AClxww1FLD7x2UoFV+rsi8xP3yVekVbyNACZ4&#10;vWRQBvUrrfrg2PO4tYbh+QHn5wFE+L8k6A3dfH9dSfZJYF2g9uuq9Tn0jRlRkv2rVbY+/1VpPHot&#10;Se/ESBiqQFdCzadTjcJJr+ntqgPtxn2dd3xf/N4eQEecK0nTnGwHAPEdVbxj7UNPK5Yo5vKK61or&#10;QhcPCpI5AYnx9TevcSoVkhhSqonjLsQUeTcs5zOkVssOagDn6FT72P3pBNXz6d19BHYJ7BsJdf+E&#10;Be6+8aERGJEGpKFNxHzubPfXo1tDbm2gI/1oJWHXIwcQw32DXuXx8Jit1bj+fLcWnNba6jMbq3P8&#10;8krYqzUz0qq3EO5bJX0yHwg5ZeQpY84Z86SofZom7Pd7HA6HEPI5ac0GcVIhHysRsa6SWL186nr4&#10;Jm3vBVDfNATH/QHHeYeyPEAaoQgs9awCrYElaQCvVZC1PjgvC+7v32surmv+IYDn47/GzSPZarn+&#10;2mrpp17bvz9yi3jjNFM2IWSH6/fz6swxurjw6LN2D4t5kKFIr8SFHS4ISKOgEkWEYUmsCpw6mugK&#10;oJuQupVtbTqumDN2YIWGVJfSQJn6YlirClMqOfGqetW3MFI1N8LVharE30xIub8/FIYjI0+BcyZz&#10;JexDu9dn6pkho1k7cFeg9CYNydCZup2aBXZ7Ng3b6EeSbvEMV+pKGz62T1bKWWAlPPa5xNznAzBF&#10;Re/2JZveOh5qIzIXZ61WHYsBeNlKTDATK48lTqHUc06Qs3raayn46tvvsbQTxNojjDnnYkImuomy&#10;thF35SW0ATHh/hhQL/w5ehFRP4dOW14r0Cy7yMv2KQhKVEH47cR68JO5c0IUeJrqIKQBuGczeJF6&#10;x8cR8Iw8NJ6z09kYgG+DkguQMt53UEJejOVDmRBWf783E+uIS3h1dI/t6NkzUiJD65O2Ec4Z8zxh&#10;NgG/2+9wPB6x3+8xTRM8vZ2ZgUbI3qshkQYSKxpo8AHGgkMr6QMm1lQzAZCmhHk/Aywo4tHrnv8r&#10;wmjUz0SAQPKn08m6zCVtjSsq+JhHoWQM1TS4shXiW1Noi9Sd+Pqh4tHnVteD93jXV4U+z9Y1ITKW&#10;YD9tygbVhnZPJm4Bh85s93Ae9/7r/tx+PV99R+dr6wPD+2tzs69nFPI0XDuErP2ZXLhJzxIACJQw&#10;pNyN+xzOHEXK7ue0Vq5RMu9ToVpRZWDj/NSUc6GwPr/xmcKtFBaoDJ8bzlN6NoJboGGYila0qjjq&#10;fvrhpoqemquC/j4JAcIh8EDq/9b1e7mp7s/YimhEfd7fyVErGVPr9RQM+F1D8Al0UDwhRie6243I&#10;BKQV9nivgOYdKKFKZ0qE00PBF998jYaKTFlVvBJdPH6tBQ8P1UCWNy4bKryZuoXilLSdmhboVIvq&#10;iIc9IAIs0qDP2EZq7IDBBLzH5P0e1jw7FG5PZPDvDvTjvw1AzT6p52ljOMe0UIJXVfcDbF3sP/Ea&#10;ecvIbIPauyXjTK7AhM1bwNainUERzyDRZmNEDGJGTt5hd8JuP6n/fVZBn3MOJeFKiCmBhJDJGC0Q&#10;38AszvRjee1asPRB1fvdDsu5oFnbznALmFAJYUuai12KDhA+n0/RG308nNGvzdZGYXSXrLb4CWHd&#10;NWsLIujod9Ckq5agHWHVthbqW9/9uB/d5fVYyayIgJVZHOE64o3CDvSMomYM5DNNdXXuiln7ENdu&#10;EMQ5OkLzNhCP4gNismlUAAJEdkUgMg9Y9TPsJuugdF2OEuDDx/UDPdOlESFxBreE2hrYsjCaWyCj&#10;stwwpt/r91lq9nS6ZhppYRBK9qGgT7/2QOudZbuffzxPbSjW6SD5ng+0rrvJK0Db3S7raV2weIjv&#10;X7V0OGqakpdzhrsGfF98oP14A4H2mHclUrWqEMwTvvryW3zz1Wsknq1a12gbbslUlLoAVYWzV4SK&#10;pFBeoWj5sXuso1xXzO5y7TEvt9DIExVSXq8/nqcL+fHFhBhvGSQ2gLm4l9HTSBcDRg/rQ5+enHD1&#10;eo2A5L/Lii78fr7XGBWEWxmDohoBhO8NZF0UxcnaK3DSyt/xuWwASM6TIXrGfs7YH/aY5xkpMZIX&#10;RtoavKK2tdZ714x04gh69BeNr/DxGVHnnHFxcal920Pg9UIB9xs3ywzwzy2l4Hw+K0EEQXUBOgrP&#10;sHaGDR6LEZ46AP1MR4Yd0ft19KDjXmhPPq8Trq9nnEm79eFtkeWYceOs4M4KFfYtlKm6ZDo+Chzp&#10;qLr539dI15WTMp504ic/cLva6pB9PZ5d4IJJgvjF0aW9fMD5I1TNfcg3E8f+9jW6XaTBXB26ASRO&#10;6lOWhrossc/j/rnQV7n3tHB/ShmPSNfbIotjT5thoG13Q3WOFRQAACAASURBVIPGwI6gEUf/Riuu&#10;CDyLgghWnITB7+sn13GfW6f+s3cRjRsbWGJmS2Tq1rQMz6+BNOuFArGeKn2/CNpnpZQFy7KEYjid&#10;ThAAnBK+/uYVXr95hzxlLEuJs9aXdXONBnDr9rfY0N3Tg9Bp4JVNPxYBKHmWzbreY30N30F0i2k4&#10;5+Gp43Pjtfo1B14YZECXH7FiFazDGkYlrW19B6DaHzVcbOPzJxf0ls46XnMFUETv662FUk4aZAcM&#10;MCiKz/OMlDNyTphyxm6ecTzsMOXcATU5eu/uM1XwpadQkqOo4SidYSIINbwPIBDF4XBAniZILbbZ&#10;XVs/hXZ9uMK721tFK8n7djT0Vp8/dPjjQaybII1/36KN/gz0aD0jEnXl5Wh7zCh6RATDvZ5a55PP&#10;QT1dFb7XjoqlIzv3ybVRwYkjcgtMGRp3qveA4tZ11NcCM/XXQjFAUzznsD+0tuRGZbdVaup6SF0Y&#10;mmD1qmWC1w0Jkik2Yo2zEPVpR9jsGdEmmLnZ1/E7a5cNbGhIhBb1Y+R7pB8i6Xk2sadDzj7o0bLi&#10;09FCeMU5w1rFOmD6Aaz2EbEGdQhYXUO4SPoeAITdbgfAwA3rAPSeKOGtpfXaDw9nPQdTwN5f/vMv&#10;v8D9wwNamiI+0jerE0pPOXR+BDywzTwI3I1wHI+kWwHGI9QFHVmlrqNNQJXQdosHiNZBHixTaij4&#10;8dyvzfGEqvDleTfQDiIYTPpMXT51MKMovlt4Iw0QkXoYh6NXJO8E0/nL3XL6nwXdbSYyJw4+8UD+&#10;NGXMeQKTTXlKCZwI86zB1px4AD/dUvcJfO5RSTkrklcB4hNdGNu92rppRETNAWjw5Hg4gqDDhMnT&#10;71y41l5w46aGgPBwesDt3VsLxHYkuzWnusBxRnNftPvD14wzrtk3fSS8/t6GKe3llWpCsIIaE8xN&#10;Vtfcukv8MGlDCSGcXFgNlgUgOinJfHBap9Dv7QEfVYoEJAsI+uoF0HQ0RftbxRVC1veIaF0ZGuyD&#10;uM94Vi4EmBRxVHczOBoHxRBu5gRhGYQOglnibEUt4BSIvoFEkAAUTjiXGgphPMOttRT7anstrdmk&#10;n/UYNc/gkMF2EpgCtWPwfvkulL0CGKBQRBEiMSIUD5qLQCvHdD/SAGrc5+soC8DgltRzA7pQJiIr&#10;cDFHHVlBGyWACHliHA8TiCToodoAERVMZIM59O/nsmg+vuMAZpTTgs8/+wZnqciiWW596lVXoDlp&#10;3GhZFo0DsFl3IbSd7pshYOrMNdBVExWQ7HtttOAuLXfTqzWkPmQ9E99vW3syGo8XKQwPBamCOcZc&#10;2kPLaj1rK5HMGtNMtxriwEFo4jwoJ6dnVRAOEBztu6ubaRDk6NdykOLgJ6cUGUTSdJSkg5GUdZhS&#10;SikEeUpZlXRSV8444a2hWZdRo3PRSFMHfO6TN5jiCBEuHOipLAATDKKe25wm7Hd7uC9Ro/Jkee9J&#10;mbYW5KSjyN7f3+Pd7Tvc3d3hfH4Ak/V2WTXt8ZuO93e3gh+q/00CmY6Cd4tku2XhvyPuMwoPYgpU&#10;p4U9Emb4Fr2uCAaGFI1InfkQysI/g3C5dMSLngOtJweAMCXdP0c+ej6KCxO0WVXkHA+Kxplsja5I&#10;UTz1tXiwLwieNOjTkkP7/twMgJIHGQES7Q0PzkHkrnh1+DPA1BllRH9k9/aCGAaQF8bZmKM+4YZb&#10;nafdi4JWB4qJZ2u+eDt0RckSzN5pTEAgCxC6M0wg4ZaBMbMiSOnxA1gVI2UQNcAs0eCnVcaVCQsJ&#10;4us0AgMssVaJv5GZ7EwF1zeXSMmvr8j8vFi/d8uRz4lwvyxYlgKYuV6bYDdl3L26xeeffYdzK0g0&#10;gYVBWQYthjgrNheG84mQnv+KroTAvqdu6duaBW5xaJiUB5kC8opaZfuUvPTJkbzAHdutKkpnNuFF&#10;BFCylNVRRvW50uqCNDTe9FpEHXwijsBcZMQGWjLcZZk5DzGtEjTTs+i8jfASvxNUEboS7udHpnz0&#10;vpre2C0Gn4tNRJh2s1aqmrXG9rwBMogUSGHtGtXmbuoerlAlRaxuwAysTXQY8Y5oei0wu/ZqTedI&#10;7vd7lGJM4lCRrAcFEUqteHv7Dne3d3h4uMeyFDPRnJm5pylZefboUhj9XSP67giva+itS2F0p4yP&#10;8cOuFRNST7iotorjKRN1NVFrs39jDqwK9M5YTTQfNqUMpoSUkgr5sGL6M3qaKUEAm8glZkboUYox&#10;2/rcEtN6PZ5iCXRlAgxTkMjaI5ggIurzNAHLsiGwKSU1AgXgbIKRVmmcNKRgshi2JnXdpJxBy2lI&#10;+RzPZP1znxf8OMi98n+uvj8EV4kw9mqR2E+yfYORv6JF43tTJupDpaa9gVQZeJBcs8RSSoGK9SrD&#10;GslBUosPjLQKMDh3upDWsJQzMhN+9NGPkFOGiHYIrRYPsIsYw+vhpJQwTxPuzmcwCXbThF999Qrf&#10;vXqNbOPt1A6hADL62A2lVkhrGugj/Ts/YeEToAVGtkmx9/73aer7P1iY8VklX3RLz91aZk3DZ7ma&#10;VUaMRgYK8gQvYnIZ0uG4/j5m6HnVLnMHI47G1aUlICS1fqR2RE4CEQZzQi+boPhXpA9kWQVSTdiP&#10;csTf9/70iRM0RbK3ovAYCE+aRaM9qPQZvJZCi9hcaQLEsFkG2sQOEE27TBksVYX8iHCduZ/yWcsg&#10;PJh143LO0KnuixID99mS9/d3uLt7j3fvbnE+nzZMqCTm6NXuCi9RhvAKlRodP4Hu9GDXvsP+2j7D&#10;iHpXz2WHoLnmnfG213zK3x2fG0q5HckpI3SG1cexpwpCT0Nxwxxs4kllY22AXr9FmyGAogGVE8K6&#10;ZHuwNKSfs//gO6gExj3TyvyQmu3TXS9hbQC9LSxTn7zU1OXiyoFSGnrcAMLexpa0yyUEiVinF5mC&#10;7Gt+HF9Q5vd2Y4P0NYHvjgc2hiKxtGAhNKndXSUmOMb+8QOG0NQ/jhRGmPIUQ1SEnlbq6Jw5rfa7&#10;Z0H14qlOU9ncC4/BRoAXmLuDGSkzSql4/fotrq4OmOYJ5/uzInJOIFLX6Ki4ABsakdXF9+mnX+D7&#10;t7cg4RiubnVdli5pLhDR1gvzrg/qeYrmSRD77PTNpuD6/qxpZnUVsmQHM3+9VF8rhtG/MQjcJtW6&#10;4DIg2eoUBqTM7pvnEMr+3b6Crhi8YMuFvAKb8Tt+b0XcfjaTKbCnvAdj2xOn/WTZMyklFfJiCN7O&#10;ywU9s9YTwbwVzFPwHoVcNn7nAUQB4ESYpj3cpeRFcbkLA6NF6oTigc014blQcMGQUZYKJEJOjFob&#10;bm9v8e7da9ze3uF8LhFY6UKoWw1OAI99rR2VdmHciXe9wWOB1Poz8e+m091IrOO/XlHaMwc6who/&#10;tyV6DIQM6n5efyjPPiET8sSMPE2Y8oxp1snqHY3485Y4XDtioKrQgqVliwiSBxLR/XKPFRlWgarW&#10;GrjpOlrVWIAX7RAGVwpRv/+w52qqFgCERClkbZUUMRY/SK4d11Yrt28AMqnPOIOQ+NQHRz9hZXXw&#10;Ee/EPsVEI3exwBB2U7eD/smnTQkaauy1g4uV+eW7bpdXU14/F0VNcDrrgTQ95wqywRd1A1D6z5bN&#10;ETUqPFRMDmcHgscSTqcT7u/vQXSl3wkBYa4jWcdhPE4BAXa7CeV0xt/+7Wd49/CAfZ5gUgssgiol&#10;eCZZQDTlZGi5C2usnkfpwRunRY6285x9rlVVHOL9b4yxO9Zw1KzFdWTnuZ4BDDDn2G8lNhXILvCT&#10;xR94sGiIxIakELy1xOMEEgUq05Thla9s1rF/XpehcUgvVPIWz47OnU7iHvbzbMh8mrKbProeOFDo&#10;4JMYmKZkdQgq5FNi5DwNfGzg2LuY2oxal7EpUSgtl6E5+nh7uTp131Y37ZXwxtz1VhskEQQVrRXk&#10;nPDu3S3evHmD9+/fa98Lc9+4ZukoGfFvwCoMkfXmYaA4jkdE5q8obFkl0yrrrgTyYIWgeZ96RB+t&#10;EWWNRBAm8EYQ9DJ+EzZWIekZR8ys/WMIOh/VBgVP04zdPGN3OGCeZkOwgDQLZhMgXtrvgsAZXgRo&#10;ggQJhB0BFrRAdJpiZz5VeOXxVjFRoAEvmum7Z1kPVeAm5NjIiy3tK5m1BVH29H5Eyhg9UwhZNghT&#10;BaJmEwBogn3dg94BniWCAZFHcHlFAgOKlv62Am8VxhVNe8gwg6oHzHQvmQhRdGTuFlu+/S6wHKAI&#10;0jaSFV2KKV7VF2I+0Y5c2Zv2UF9gL9wxkoIKSf859khUiNTaUFAAaZjmGR99+BxVBNWsIEARfEqw&#10;9GTtW1NKxXk5g0T9y1++fo3f/O4LK9Lx1g4tdrIJgGouucTY7fbIk9Km98EZXR0hLInAtUYgEdL3&#10;SPdGLM2QfDKnCSgHkMloyvzoTS01xhDMtFVqKmMe0hINlRsAY7M+3ReeyMGoZ3fZOob1a5sRr6fw&#10;xmCAt51g6sp+FOiOMXJKPS1U3KjrrlEHS4l1VORg+MU6PJBrywMTY6lLyN9SluBXp6Paiirj5OMv&#10;bebrUpESRbo654TsjOSmngeOtr7Q3hIVqj3NB1Rbwf3pPd5+/Rbv7iwlkhnV0NuYAQN4HncvNBqZ&#10;SwE3GdM6862F62pdRkRKGaPPkBCxgeF75M9im0VukmzQ/Fbbb3Ptty4gNf8QSEWM4UmA2ipAhP3+&#10;iOPxAleXV5bfyqEQABsJxnZg6FkpMelYtKkbpYRMXiqtlXKlObFaQCcGOLvi9OZatHpGMWFBOYUF&#10;EEVPdia1CnJKFgwS8wO7W01ZDM2q8iBI0q0g9UdSnzNi11chPJxnAvY4IKcJtZ6DXhTPWTvcIBBW&#10;95WdJ9DbboBIA3VWAep+50igtHNX3aRZH15F6f59FQZWsAZCA4Md9AA6+nJlbeiwaw46UrrjgU6D&#10;MFUrq+vIacZeHI2yekqzu+3zxFgK8MWXX+If/YM/wmGacS6M907nRABp7/dlUavsfFpwOi9gbgAY&#10;v/rbz/Hl16/Md4ugO+c9VRAFzIQpzdjPe6Q5Aww0y3pya8Xdtf5kNO8CDLbmZ4G4g3iVuil+YQQQ&#10;CGtTAErq+4ah7mqWLzOZRZBWrpD1y8FF/zuHcnXPROfhddGayholMee93pzOs8tSTkZvvZgtMSOZ&#10;66Y1qEuGe0W234/cEuDe5VaD6BYbMcQP2795nrEsC0qpmCbjZdLklYeHB9RakXPGUhR8JU5gEKpU&#10;lKUa0ANSTciOelx4ETnx+b+b4JaIzXjV56y14suvvsLp4WQbhtCG20kqek1vpRnQRoW1rNhxQKij&#10;68SXMAjcoFgBZH34geDtO9KgUXrTzs0JcEsuG0S/LWh6/FknEBWQXmG628243O9xPKqAn/Ic+9xa&#10;Q5I+sJmAKPEn62sullalmYtifW0wNLGqEGmqEkTneDYhzFPPGSY7M+UivUfPxQcytItdq5a+iNhQ&#10;1NaQkwogseu0xmFaVnfDWVrs2tJxwhzcPOFCch9u//yUCfNuh9P5Ts8eCHPYkborHheiK5fdiqH8&#10;Gdx1BSD6zj9+RYDe5KXumwXmRCDoCoXGHQrUStrTHD21buV/92+7yU1rKgr/bVS/Ol3oeZVawJzw&#10;xRdf4XRa8MHLZ3j79oRdPqDUBuAhhMyyVExTwrJUyNIw7Qnv7+/wr3/+a7x5q50n/aTcXWG7AJGG&#10;UkTb115cmHJu4HkPd7N4jELTDFNcz8+pGk2q8jBXTXV+thbjonQ8TTniGr5v+sy1yw9bq1qSbj33&#10;HHwHkRRnN9KFtdIwJUMklvFkSsB85G1QzuIghVRBMTTumBIH0J24F4glTgbanGbZULy1bU/d1aWF&#10;TwRp7hbq4Dlb22cdwK333+/3RhMS+zHPE2bvHT/QfC0l5KCDUgEAYuQQBdKj5P3QPSXuCcYwxNhE&#10;UE4PEaRzTV9FQJ5vLX3zmHyznDk9YDLKoh/gRl+rr8EvYQJ+ZGKV710AONP275pXzA4zGF0GdDE+&#10;rQh6iba+WuuNyZppTs4ZFxcXuL6+xtXFBfb7vSFq0vmctaJBMPMEEq+eVULwMYFOlBXV1o6wPAia&#10;Vk9m3hJyN4dMYWNQGiRdWVreK1obgrFmllbqpmPOihiWUpAj2GR+woljz7ddEcmJGHqGbBWtnh/u&#10;+9qGvfazoMTYzzu8AwztVMCHkAyCWzAGS+0+g6XZKxetAyqGjCv/xmAbR+0xdTqMYdgGQFSeyBPS&#10;efhVurB+KqYQz+nAg8Y5va74NX3Rq2ghZmG1hjTPePP2Hd7fP+DZ9RVODwuuLg94//CA+3sJwan7&#10;oIO+QcC8m/DFF9/hl3/9qQ4TT2a9uGUkDmL0PM7nEy4vL3E8HtS9It6y2GSE8YtBMwDdjZunjARL&#10;2zTQQAw0VuvFA9PqFpHw+bv1ry8T8O7KsFOfptmswXGClTZf0z21KWarXH4J2lX683Oz0CxzCPlq&#10;Yw5rbdZHhuCunGR84VbQgB2N9yw9k0j78HhM0zxYtVXtkACBNLu35cAzJ5sBoGmaDRUsmrjQAZGn&#10;f/p/g5JJySrRd0ATHREp6hWorWGaJy+Got4o6ve8nFHJmK9BXTel9jDTCmmLWwl6QLURwkY0ZBzY&#10;aHhfhvvJsKNiwqz7wHqcYM1ca0FNfv3xc6NdOdyvvzqxqN9fpwdFoHoQdPNuj2eX17i6eoaLqwvs&#10;9ztI0Q6Hrs2zCFoCigimlBUJ2oAKH1oemQgWNNKfB6FsAopEkDiHH7+1qv590SIWshoF2MR2ssZg&#10;43V8D1trmsIYvkvNkJrmbNaCKoM4yw2tEGlhDrOZ1gIw3J3XtPGcfYdJUUojRHaOXiThsNt3BG1I&#10;RIuMlDG0AMmEtffjgfmTnzpDK1iIP5sLL+gUmxeZcgjrzLJfCOgxn8FiEU8aQFhJj9Yx0HSPb8XX&#10;Tchu40ES/1FYJIS7+wd8+c03WMqf4nixw34v2N8zTg/vUYogcTG3mlpReZeR8g6/+pvP8cUX34KT&#10;K8k02lwYBXVrokHXKWHO6tdutndaoelZXNYyxFzrAnu/qLDMnLSamcX64Xtut/O8AkEASNkaHTpI&#10;kKaKFQoKPTYhEIDNZQNSHkleJ+LZKe7rV4pROk/Br+Neh/tEAMgU/nOzn+FunQ5SNdHE6avWiuZ4&#10;ASrUE1Fklum1W9QcpDSAE/J4EIXygFm3McfXCjA5JSTS2bzu4vIsRkAF+zRlLUpMBBLPw9e9zB4w&#10;6kh87Y8fEe4qcGWxcBKvbLMRXE429nNvmakMojno/b11gNWYxYivG1YI94JhSlMarkxUZY7veQAv&#10;0JUzjncnDOXR798JwdfaF+Vl3hBjCFJT7/J4xLNn17i6usJhtwMZOgBUkHnWgQuDbIOTEWvvzE+k&#10;jZpq8UrNHixkO59wZQHh5iFKQeD+DBAj4NqzBFLqVlp3pQkKMBANQaoySMoJramwdjSjSx/67TRz&#10;K4grPwu2R0UnAzSh1YqUM6LvOmvjrGquPU4TjscL7WcTgvmHkLElAoTAaOjFIdZvHo46u1B21hfB&#10;I5+p381BewcfniFCcQ3d345+nTYi1hTgwYKOGKGfA5e6siL1fSXwaIbVNFjfRED1jFYbPvv0W3z/&#10;3Vu8fHmJ42GP93dn3N7e4f39CfcJ2O9mlFKw1ILjxQ7t/oR/9Re/xJt3tyBUMM8hsEA9xc/5MSXG&#10;xcUB+501vQJZIRPg1nJrvXCMwMhTDis0pQTKYj7mpkWRSatR1Wrt58ro2SkRi2BeoXIyBOsuTk8E&#10;AJGlLJvr0VzObG4Vdw/FkHOj22Z55hh4XJ+TDYBrIJvT4IraeDMaKhIxcla549fj5IF4tnsPccKB&#10;j4MOgh97ABVNu4ByStoi2gonc0qotQW/+LnlnDswhCDZ775uEJBd+mhGRRe5awS9QRtsvidSVi4b&#10;FE72UGMvdL+mPugTeMpM4TCuXDvaGyRi1aS6Vvyga6ULhkfZMkxuWSFWEKjNgon2s5tqHnRu5mph&#10;EC6OF7h+eYMPPvgAz59dg60KkeJ6WnVdqzd76nsIENLQ1MjXX0pFJCygYMo5siXGJlFjwNfpV32X&#10;5C1PME+zIidfU+yMmbKtaVDKg2ecg/iUdswsJGhPIiFoxai5QyhF8CiahlFXkr4mdbuoYhXvikcU&#10;qWZTzkiiQaLEwPF4QM4TTsuDPZ8h6UF5u3BRmlCU5r9LIF8HEAi0RFChqcJAKwL9gTvyt0wT9GHS&#10;3txMMyj0QY2sB0QuNp/VVRP1lY5AI6xaR9QE8RoHVwSuheJnsrmdKkS/+OIVvvjiO1xe7XA87jHP&#10;E66vj5j3E+7e3+u6KOPt7R0gjM8//RI///mvUQSg1nS+LLVAzNIE1eouHKwdj0fs5sn2vfOXt/yg&#10;xtD2IlrZDns/cULeTfA0bHG5YIosT4qomThcdkxjRkxvdufutXEknp6rphVS0gPW/j2wZAMJnuCU&#10;tOLaLD53CWnGkJglqKDGwREZKJOU4l4cfnTpgsnrJ0xZZvPJr2Umm0LU3zmN3TgRComHZ08po5QC&#10;TpNdU2/XWov4Fosj/ArImCUkyPMc+zRNM4iApZ69C6UhIt8ko/jwXbqQGIjVvyeBSjeE7I86COBt&#10;QGolgZxZnLjjS47d7XoruU0rJNTXJKtNH5l4i9yDn/wjskbXpWgqU84Tbm5u8PLlS1w/e4aL4wF5&#10;SqEkNNiieeO9tW8DZw7U7EKiRqpdCwFea4vy5sI6qEGkqukchUISRAMYciDCUmqkuLkvVjMSvFNh&#10;FzbMhFosPTERCMnWLrFHAiClaFCKXlmIoRsfA/AsGkWc7jP0gRPqLwSKmfD6vKy9NFzICJtflXE8&#10;6Piy0/Kg6xmyGFbnGOsUADVooDZFzmGRoAuSTnB63Z6NtBa+IERbiqjUxZZGZE2vACBbsKH364rP&#10;wI9neKDTZFhoG/5yi80FFBHh22+/wWe/+woffHSF3aTtZ2+eP8PFUvDtN69wNlfdcv+Af/6//wSf&#10;/eozvH1/C+ashUTWX8jPFKQu1yoVwkrn825GMgXN1IWQxyd4SljOSuucJtRSQZTNEkjxjHFUotXt&#10;nv2iyJxMj1GU3wPmYmjWsIs0CO37MqY9kgk/BYLmTjUrl4lATVulqIBUK5aYdWKd8Z8qkBSWTRfC&#10;TeMX0i2ElBJaU7eIBjoX7Gz0Xh1SkF0Y+/mn5JOuXKwpDRJzZKqtKGbY78RaVOryKKWkk7pIz6WV&#10;GrTRWsP5fA4XlFotplz1wl7pqVrKF9jTfdbj8zrcVypdM8OAOFcHbZ9DF74jk3Q/t3/elMKYaueC&#10;BoMfNph9ZRE/skK2myni74+f0U1uVc26lBhXV5d4/vwlXr54iePhCC+C4ATLbSckYtRSzCwltFaM&#10;KN0U9X2x95JGw1OM6CLMs0X5SZAnhkQAyIM+ynTaBKu3PgWAeZriOSJ3trmCdSUpkUWVJ0W/EQC3&#10;9XnJteZFU/cyNIQv0mlCCdoJvPsbFQ15qbehGE8tdnNfevDU86MTJxAfcHE44M3bN3AAQbQ9yxYW&#10;gkAZ0TH7eN4rsCBeVxC9ZRH5+qZ8/P34h/pVR6Ydrz+uq9kZOQ8AHdTovy14x//uueVk5ybwYL5E&#10;INuFbK0V0zzh/v4Bf/3L3+LHP/4IL2+eQZrg+vrS0vwEUis4Z8xTxm9/8zX+5V/9Cnen92BkpGnS&#10;ZlhQS9PphQAUG/N3PB7MQphRa0Or474Cno0zzRlRaZt1H3smSBfKKj9UkYuMe6P76Qha0wnt5ymj&#10;tRb99N1X79fzVjvMjDwg4fFftzRz7pWmjuocVJQytC+wM1S9n4Daq6rJ+J3hAry3Wd96KYgoMmWc&#10;VnSIekWeUgcgg0xysLksCiiZVD4I99YILsx9vJ+mSi6a+s6sla8mFLVGSddU2oLctfToHTebBx0F&#10;PiUoH+GWR0hmeFCREDcpmGy9ESOCBggko8nna+rsrGayDJ9RQYLhUxHgkM50+jn32XdzR9O0gP3+&#10;gOfPb/Dygxd48eI5jocDpDYs5wUE6+mRfA4qo9UCEJkLQDBNE2rt1kQ3P9V/zERAdpPQ7h/FVFpd&#10;yVO2Q+vf94IXiA8F0HV7wDUIykzczGr+ORGIN3WzcwqtD4TgJtJ4S5iU5tcfLRynFt9LbWObtAKW&#10;XDmriHRTM9JgxUa4QU1uttJsIuCwm3F5dQV8/WUgYFUya5TbXIEI4OMnlUL62YevHB2Rd/ChdBVp&#10;oyF03ZUyErXu92gNjfS+MiIHhTnS9oj8x++6cFF55yBpyMHffk/UBfj559/jt59+iQ+eX+JP/uQP&#10;cfXsCufb99hPOzDOkFZA3PD961t89uUrPCwPOMzPlMZMuI61DBEjEuDZ1SWeX18jT9oUrJK7O5pZ&#10;dxVNtKW4l/k/JdTGffK+LErPfYhPALlR6aFnvTjkDL+z0b5brT1zDysg6t9XxEymEAxBWx8aAKAp&#10;ozVEeiSjN9LroGUsWLL1JQLLZJk5FcnaHHt6ZpNueXnMSpUFRxwt5vJKD3rrcBdtD1xbxXJesJsn&#10;TVm31GdPW+asVck+GlBEg9uAW9BJu5SWqkjes0bCnI1XhecX+000OELwng8CApOiJNmIfXECDRSu&#10;B+ruCg2yIPyT4f6x63hPFve3aqi3p2SG9l7dowfevHVpDxLW7vsU7Zki5mtPOeHmxQu8eP4cH334&#10;IW6urzHPGUDDshRUCK4uDxDxIiPNKNF1ZiMIU4YMK39WpDxNzgQOFVVIhdAwIdKkoRYtnvKSdd3H&#10;zuy1mKBMCZ5e5ShcaXyyJkUqAFM2R33iSM0chU3vqmeE6rrdV0we4EKcg/af0X1M2StPW0y30fXp&#10;c01TBidGzlktpCiqI7NOdMJlbQW7ecbN9TNMKWNpRbM5fN9MEJE6jzWEY4yUpAfdyRkTLiO7gHS0&#10;TOY+iToi+3CnPQkTxkdXujCOoHAoDfVNa1ZRB0uqhwY0iK7Qgz8GY6Pvt52407cFlUWgmWkkePf+&#10;Df7f/++vcXNziRcvb/DHf/IJ3i73+ENiPOQJ38kDCQKbTgAAIABJREFUTncVf/Prv8W721ea2jgx&#10;BL01gNKAptuVqGsBDsc9drsdCHqeMqnwqcmAFOnYPmblHW+v6zBcs0l6RW1OeUDfptzd/cC+j7qm&#10;KAgSDTTq9Cqrb2huBSfjdzG26XyoQ2g83uA+fvKjNE9CQy0CTtZED8WUhyL8KPJiTYtmv0YjcwUO&#10;CgBexIZB2WnhVquao9/QonXw6Drs/Aoge3PA2Swsc/HstOWFwKfB6TOUZdHqZJOfXpg4z9qribL2&#10;OpqmPWo7+CBvDQT5Yh3FrVwvgzkSWpoozD7NeDFtSd0lo3U8juKd38gO1ym7u4hCXtuqYnakCW5F&#10;Wt3N4sjEf3EikbjTgM5oNO0YZSnY7/f46MOP8PLlc7z84AWO+13k5JalgCySTimHoIDopuc4uK4E&#10;VTN7f+teJs2cLLjKNmy372uyzoKlFBN8/jhWJWfFEbVUYBrNUfVtjiZyrYJ51sZSrTUNwGjJprqI&#10;2Au2mvn7PCVtQFjYTL+CCtTEHgPoBRxdaQiIkwkuQyeilXt+PE28W6b2OVLCV4FQqiKsD168wH63&#10;Q7kvSgNV0OMAqoSqHoSuz/rTCBl4QGT1BbBwumZTYrrvPeZERB1IkI342FqtRpTuHZJQ1E6LKvBj&#10;bKQT8YjW0Wl43FtgDOx15UGwjC4SE/QNTVSIfPqbL/Gz4y+xp4Rjzjhyw4uHO1wI4csi+OzTr/Hl&#10;l1+jLgum+QieCK0S0Nh6Hhm/txZ96ec84fJ4NGXZM1UggsSawqrFUJNlqdheOMG6kmXfc39PYlZp&#10;R9z6WRWYnjPungPzJWelj9aaFty5ILbtrdLMXeFthQFYHUXOKVCxSNO0YjuFPCW0ajEtTmrRQfu8&#10;+9GBBIzkSVSaXUY9DgZxd1u31kopYVm02jAlHnrpSPCkB4NT9ufuFEKW1OA0qxW0HCnWk6VGjxk/&#10;nmPvKaPzpH18aitaj+Am52iKrt0aa3Nz/Iwfigc3HJ36ZzFortF8c9neA0wjU3V1sDVv3RTeBqic&#10;g6Q/SAjiRD1SXmLWpWYQvHz5HD/68AM8v36hRAENENW6WH65orOULSPIvjv6yPxQx30bzXglsAag&#10;aI9vACLejc5RjFtJ2ozIkbgSeYEsLlTIMkq2c2m3kf3eEE195op6WmkhvNX0Jiznk/r6Uy/0Srn7&#10;AgEJtOLBH3+utZCH7VcLP2atLboERjaOAInVT6+BLFV4GQmtNhwPR1wcj3h3d6sCI3WKUUQzCFo1&#10;2SJQuqazkZ4Q3493ZfM3keE8uwm9EsbDs7rNGwJ9oD9XNOSWwwhEZPUPHGINnBBrHc8z7tEEp/OC&#10;/bzH//MX/wqHnHE+N7zMwH96YEhJ+PTT7/BvfvkrLOeKabfTsxYLLgI6h6CJNp0UU5JNMKeMZ5eX&#10;yImiMlrrH1SJJnNjiAikGKrlnmnl+9XpsT8NWyOZsTBOXY0cz0XcOz2WUpGSu0iSBT5DcpiCt3Vb&#10;5az2aJqGPvDN8ugTpil164o88CvgnEHThFYadrspnsWn1Z1OZ0ipmCzITSmZ/1v7A+VJe9vX2oJ2&#10;OLEWnTGZpdGiaKt7JtR3nlJCKfpcHuNwWlIxRmitp5lqoLcgUY6gr7vLXIZ4J9AmgpyyZ9f4Zq4R&#10;+0jo68lIXciPAnfsjTIe5MgssJs7U+kBt8gNHl/jdx1drP2dzg59NqszFggq4MX8X1VwcTzgxYvn&#10;eP78BtfX1zge90rAVSCtmlB1E7z3mAB1v6I36xqVnb96qqMGtgQe5NHsmWmaBwTNFri0gCxZb2lm&#10;iKX3ZU5qrDftRwECamlrUw8AUY7rimhPaW9FcDo94Hw+qy+vKeP1dgOa87yUgp1NfQcRqIx+TcAH&#10;LpQi8b6awRV9lFpDa9C5vQ8n1bWMFX34z9M0YVkWDSbaz8yMnCacl4LDbm9VvR4PkO5F8XMP4+3x&#10;9ccUPJemIUwHELLy04/AZkODUXk5fFadMJal0hqEOxpdqRlb7MrTT328I2BuJEIgYUCFXkN3jwYQ&#10;YMFDucfVzRXuzw1/9tP/G28f3uNPP/4E+Qj8+Wev8fPffobTaQHlCcfpEPnfRIRGGuSsBRgztcTO&#10;5fJ4wGxtEZROAc7eZsFVm7Yk8Eyu6OAGQjQ8tCya2GsxHrK5tJworB4RifgMs1qjnqWVbCqUdjz1&#10;nksI8DJN2leJU+eJ3vyMMFkDQG+wl8jcqCYnPMe9lBKFVbp2zfOfZ63KHVsfNFN2y/mM87mu5GAg&#10;c1sjEWHKu1W8QQAs57MCAimRJq0Cv5jy8wrhLle8Ut0BmloYvZGaJeJG0D6bsB9SKLv26KZDJ3Tx&#10;ZmGEMEG7sfn4tQ0+rUx/ohVz/tte2895tsGI+OP+vnZDeKUWJM64urrCRx9+iB//wSe4uDgApCg5&#10;WxpTdMrUdlQ6ZYc0cOEdNhNZ+1HTjjQQsBiqPJ1OdkAJgn7wACHnKQTsbj/BK2W5qMBgePkyMOVJ&#10;85drCcEC+1QPCEkIYUU5iqyXpYYwdGG32+1VwLXeQgFQVwoT6z6Zqbrb7wAhnM/nbq2Jogzt6OXn&#10;pwrCg7waa2mWAbDX76YuRMc0QCXmiikn1KL7z0hA00rg6+tr8O9ohRCdFkiUybrQBcBrQDJaNivr&#10;cxC2TynpoNUfoMUtraqLslrdgaUPOqiwdRGN37NsksHd6JSsD5I81SHABmB+V0DBjDBwrij3D/j4&#10;R5/g9fff489/+pf42e7nuJ4I7XCDaRLQlLHjjrx7oHWJASGAlvNXqRAiHC8ucLw8agxF9LvqUlDB&#10;vZSibg5zLzAD2dwtnQG7q8/PmylbWf8wz3VwzfRK1d7G11sD+xn1QT76mVKVfvKUdYBLxTDo3e+v&#10;PnHA3SxaOZqIVZ6ZwinlrD56sLYUAFn7YuVzRcqCpSxotg51uWSwAbJlWbTHPPf91pF9mrpZzcXJ&#10;xDgvZ6TEmLLmw490Pk0cZ8/sGXpkiRwIZedWNFsOPxkogo9bNa8FZGh8wmY0RppbdwwbwjDfYgOE&#10;BUhJu35IRQPAXm5uzCDAMDZvuJ69Ylg2sCqGCOaEWK64CziygcvVf7MpTBKmKKA56CDCbjfh+uoZ&#10;PvrgQ0t/3GswRar5gAViLXJToshHZZ5QpaC1YoIRqIsAbI2X3MRsNs0la5qntLwKCDJ7xakicPWY&#10;eaQdmpveBHnOJgQ1y0G7d9YoGCKy6e+sKImRw7c9+qlTYjMpBdhLxAMUgaGboSa03a0ixDjSwfyL&#10;mr+bKGG/26OUZehkadBcVNiIVFQvdbdClAygWQxfZ/nq4TfxVrU94yAbUipNrMBKsNSKaZpxeXmJ&#10;PGU8nO7hufiPBSLZEBRtlUHE3Tdsrr0uICQyjPwV9QTkAWe1cpo48nTibb3B1QqMK9+sXGXS19gg&#10;1r1SG5f5a+1ibIDni7N+Ls7dHlhYnzViW8aLD/cnPH+e8Id/+Ic4n+9xe/celxdH7I8XeHh/iyLq&#10;y13OZ+vhr/EzhvVEMguxloJmg16uri4x5RmtFnM/aNBXlUFXVF6kBxHURQeQ55xigFCTYuu3mcXC&#10;6ilna2FQK6Kvurk3ctaOl66YkxB8vB0RzDXhrhRVLjGEY8qora0qkynZOs0Xn3MGSUMl3VMGoZwX&#10;1AAC3d7Sil5VsAwTsNBWDU0Ii2WO5UkVA0BITV2TSVz+CWBxIgZFK+DaHLV3JQdofEFEx6kqERHS&#10;lMGkvvXS3GpWpZuMl5qlUzepkKX3QgIscMwZ2YU6mvlSnRFlaEBlCIoxCHxO5gttlrO+bq/qTIC6&#10;zulGMOn6tUVP4++BrkixmLptYH2p9ecq6ju8vHyGH330IT768CWun11jSooQmzRlmGYl/FaC3Mw/&#10;6UrGG/BLKBi9/rkWTa9iRhFFxSwAtaaCWVhRKQBKmuUDYwY3JVPOytStxYGVUqJGwZ9r9Pm7a8XI&#10;T4O8lp7pvjjvRhkBX2JQ6zMkAQEyQ+rYFc8tLAas0ZqQmvAEF7ykdMGI3lzkhSzEYJu1GaXaosJt&#10;9BH6v5p4QCGkdeB7sliIMr/3yL+6uMDF8Yj7h4eVNWm3UFoKYUlBH55VAWnqwBtcMNi4Z5TG3L73&#10;rBlr54yuHMRK+Mn2daRf/ae7CZq1ByFK8H6ejkNWL9HMMe9V3tdpbkcRq+w2V96gJNw6ezg94HQ6&#10;IWfGvJ/x7378Ea4uLnH77h3eQf3u5/MJklJYehDNFmmD5e67kJnx7OpShahNVdKBP2pZaEm9YJ6n&#10;wTJLaFXlxPl8NisGPcOKWdHvkNueM2E/T0h5ivkDApgPvFtjKWXkNMFbVafkLUKUNudpQso9juTp&#10;h+zgwtq1KP/2pIixBYpbhoiUTr3WPM+YpglM0F7uToPWomE3e2sIo9nWME0JsHvURph3k1lABDTg&#10;vJwBaLFZ8iLKKtESgpsFmG3f3f057WdMlHA6lejfw0AkPxAzSq2W/KG9i5CTBdS1biH3Sq+BBgd3&#10;yCoARJ01GIRkyMeTL10QjyavjMLdX4HWx8s+ZSR3tOTXVD9ijWECUgXTPOP6+hIffvgSH3/8MY7H&#10;gyEIQavFvAyiWSsiKEtBO7VA2Owl2FCXCFl6WGsNTElNuUohhEsp2l+GCUTm7kEfrEFNo+pl0arA&#10;bIq01LMSqhM2U6ATVzgaC7G+3CRW2KDWBqi7KmCMpoyvBKBBF+uZ0XoA2HNpfbgBzF1gaiWyFYgI&#10;yAw0tRymaWfxEsK51iiMSTmBKKlyo6GtMVHMJx17mcC6Sfr0o2SBvcRJC78MJKDpGR0Oe1xdXuPb&#10;777XOggX0Ni4/ly4b6jmsdtxDTK2edwrwU8Uz+NCcPzcSJnuRhjvYd7MOCORcc2uqKQzTNyix5Lg&#10;wi+UWX9mF4pVKt6+fY2Lyz3ubm+RiPD86hkujxc4nxeU0norEAgWAMgZrZzhQ7Bha52mGfM8Yb+b&#10;cTo/mPNFlW+xfuXNMpeW89J9+c0nEvUKZ58U5cVGiTIaCqZ5iha8pRHKuVh9hX4OxSY3Jc0oeri/&#10;B3Affv2UtGHePE/ISTPjiKFWoSFqJrXIU9bPar65Bf/FPQveasP42wKizQOYpBZQZM4NsRYwI+Ue&#10;5FX8a4hfRtcfY97NqGUJXt5bAzEfjQkAySy40rzoraFJxfGwR6sVpZ7VxZq0uE1StxJqUzpelhNa&#10;bTgc1A291IrzUsyVKphSRc4543R66AGJgYmULg1FGrF4NoE/jhP7lgmaEZij0C1jhR3mTIbNa9PW&#10;lcxqcBOnNcF+t8fV1TN88skneP7iGsn8Z6fTKYQ3LAWskaASgNq1O4wx2YYGNGmGkrnns5Kab+oQ&#10;SxFV10rt7jfXYQeEKg3UWigg3yWRhipKSASs+rq7CyUSP63go1Zt8KTVellTpbgHf1v4uVO0ROiC&#10;re+bMmgBIUXwbMr6c6sCHvoGJR8QYuamMKIpErEGejhpz5Jmw9s5Srn1Py+A0gwfb5/crFJYi1Qa&#10;eW9xhQ21VUNFWtx18+waTEnN5pEOgMGVYoLKLImO1tZpa53kuiB/5F8Pmt/S8mNB7/dQY8dRIuz3&#10;FMhdhuuM7kjA00kRgCfuY/zSXTM9TS9a3ZGi27v3tyAi/OhHH+Ph/R1ev3mD/byPe+SsWTW1We8l&#10;uL+2wd0upVSkacLl1SWOFwfM8wQWoLRmrgtgnncazOdeve2ZHdOcjX+gKNmsubIUpEaAECafFQtN&#10;d4yOjPbc06zB0SkzDsc9mBPu7+8V4PjQHNK9juwTaNZXnq3vknhrYkZigKzRF5g1fZLU3bKUBRDB&#10;nLNV9Gpxo2ejAcAC4P7+Hq017HazpoqCsJtnawtcQ66JVLO2DazYMz3c3yvPVx3uDiJNgeY+OW4Z&#10;YnzCEpagWvINibWh32k5G49PyJl7rDAREmVgUus7p96DKui4NuRu/hqiDSJHHGiQrFBUkI1E74e/&#10;rlpFKAfQmrEeB7tWfGTCjgafvpvgilKfXV3j5YuXuLm+xn5/sAZC6iOui9drA0A1saN9mhtE+7lw&#10;Ly3u9QHmlmhKrJ4lUa1znZqgbC4dLZDqSLyByDJuHBFbihpYM05UCihaS8Q4n9R8Gy0pbxPrjM+E&#10;QBK1VPOjdxcIWkMFgbOnNY57O1YRW858ngCI+viWCuKE2gilWTc7AKf7ExJrWfTpdFKzEw6DjEmK&#10;KrFSez6vN3HzbBuvWESrkXfe55jqAXlfIA9Uq99YXU/Pb66xm2fcn+/x+18dlfpZAhwEHzQ0vHoV&#10;8TpTSeA5CqNF4K9O+x3Fu4B2JTN+l+C1ByvfPRBumSadZxRU9ToVP1P/vA868phBaw2vXn2PZ1dX&#10;eP78OcpS8O72HZqdJ8yVoC0LCG3pKX7e98Q59erZJS4vj3p/Bqakgcd5nq3FQYWbGv1ZGrQZWVes&#10;CnYUPfsYQvKkggh2IoaLO+8rUJCQL/M8a1EWdRfq5O07xJqhzVaLIhpo9OBsteSDZSnYHQ8RQ6is&#10;MQa1JBs4EZZSsBjdjnw45qp7w8KylEDhobxNBy21qHusquKsrcTnUsqRHKCWeoPPpFU+N1BXCmpZ&#10;4H19NNCs9Kw9fJJlHxUr9NTnrpatNx938MQPb6yWOPnQEJ1D6rmhI/roaIhsbJr55N2FYofdgbln&#10;BTj5DIRq5qfmxBpyEkUBRar5/PVezIZ2RINR+90ez29u8OJG0x/3+wMgvUl+a3rYtRjyrZ2ZU0rd&#10;TyisCDu5hdGLLnxe7Jg7JFB/ohQ1S9l8YM36cpdaIsOEzNRja5fbg3keKdeKtIfTCQ/3J9RSMO3M&#10;/5c4gltEhmwtQn86L71FKpboueH7vJsTFmOmPE0xkNutAJGK2gSnVJBT0oo5wIS+nnO1FMzamrX7&#10;bSi1YCml9wCXsyk1GwgB7UQqIpDwh2vhiA4h0VTLNoAAbx0hg6AVFMuqUK7RTI8jLi+PeP/texV6&#10;IGu9C6XAoeBmHN6ykeUrF4+7ybZBfhfevv7Bf2WBORO+dv7jtRtRjARs0pDJXH7GC+P8YVFiAICw&#10;FP2envUXwXE4C1m3R3Ox6We6QHrz5i3evn2HBIB3OjjyoSptTllA7YyyACdpINFYE5hwLmeU5kkT&#10;wM3ltfVmEYAFOTFqpe7Ph4YhYb2XQNbvqnm6pAJEJlVGE7MOrRj6tTiQ8/PUVrt9eIrTvrvhkika&#10;7V2jRYS6Z5rMkJLyMtVqvvuMthSt4GXGxAok1L1Se5p0E9yXs/K/uUsnKyAcn1fbkxRYhglOVZAn&#10;LQTzKtucEx5OJx0AZK4tECHnHUpdlLeqWmFicnMyQJXM8nOXWG0CaWqdgLQYUwNltfv/BcjTHIpa&#10;oEVsIoI5T6iWHgrWzrbnWrziFavgaC9cGTgm3DTdZxnEHgi9o3+9lOHOEHiepbO+tiPqFn3IxZAm&#10;4fLiEs+f3+Dm5gbH4wGTFQvd37+PBkF+MOGjrlUF4SZflYiRTGlQqtoh0uKL7vbwPFUCIiDq+f89&#10;GI0o597Nc+T9u6vVGbU3MNKuklotq33a98cDlvNZ/X9GxHDXjQuQCOR4gFmZolhzMxXgan1onaYh&#10;NCnxtyiGalq+HmdA6jvlpkroLN3HLxZsY6vy9Xm95NaPkHbokxaFUrV6KqUGfKoIWAoopahWbBYI&#10;qk1nt6pybahlaCZlvtycM57fPMfX33yDlNRsZbK4CqlFNPq5u5PblIi02FMxGnw69jS6Yux6kW9A&#10;mgBjWVOABB2ICNST4mDFV0Dxub6uwSoWc7u4mRpMQytUj+Ajf0YL4qGvg5lxOp3w6vVrzCljKgkT&#10;JoAFH+4y3t0V3LYJaO8BVGhvf0JpOuRboN0nL3YH3Fxf43w6IWunYK3LgI4T1GCfpRaz8rb6r7Wy&#10;U/vaaCVmg7ogBDrk2lvs6jXMPWqunnau4OTj9XrRoicVeGOyUpTuyqJpvWRothbPBVd5kWb9nYlQ&#10;zeVFllu+3+20R41l/CSPT3mVdFo3OvOCRGaK3j7kliY0w67UBbWZW1g8h7+nhaY047ws6EF1HfQz&#10;Tbp3k621FO1f3/YKAhoqzsuCCZaoocIj9maaJ8yHGdSA08NJabwq487TzrUozudFYxbbANSY6jj6&#10;J7fBrKDf0aXiCiBo0Vw8j/yc9j3yQKq1DCXz8+UJz65v8Pz5Szx/cY3dbgbQIorfzL9bocKlFP++&#10;ZgdJFSSxMurBvC5W/ptSQoVVfzKwWHAx54xSFk01417NC2FTPpYN4X6zpZg/0PNae+va6JQo1tKX&#10;BncWE+bMOBwuNUNIFBHCDjEQ7iBQ3JwXGRo2ifps9fPuF9S1dHPT5YhW94loWmifL8kGIy1jSaAC&#10;AWKxBQol7daK/1drtVkCgspY9QxpvudlgRQM+2KzYckr+HqLYkXlFaVWzPOMlx+8BP9a3T5R1coO&#10;tmlFoy4vV/vWmlYo9gdb0faq2C8EqhK1Q5nA7baRqwCtWaFKwSvOeETvKz6z/0Ukyt7Yovhx0pTE&#10;RzsvNov9vHr9Ghf7S1y2A2QS3J7e4b/6R38Pt2/e45/89Be44BZnWmvFctbgq1qtgv1+xvFih+PF&#10;HoAOctHiPHVHqqVBVlRFQWM80GtrDdQUrDm9NVrHRspAR7XWXtk9FeQpG3BSl48rDbeGvP2B70UT&#10;oC7Fzom1KVitaMbzY5X2SLcwwOd1Jf4MSy3WmM/+ZnUjadJW33PO4JxMPmibhVoVBGnn2l4zUmuP&#10;tc2zBn8dXOVs6ZPUe+2kZL3lAQUyRoONK5gyiNQNQ8zRmTYnAtCQJ8sQJC1wO59PmCZtJbLfzSBp&#10;3tZA4uE66qUniJQCbWrgZDA3g4AHwsQ6EyK0HBG8LYdrPRHCPM847g+4uLjS9Mc8oS4Vt6dbrAaa&#10;DEyjws1MYIamMVX1A3MxFJwUKbMJs2Yl1E2g5p4x7LmWwbT2O3X/vVsDbuLJgH6BIaPEiBjiFaJa&#10;TBHphsw4nc8gKVqYIdbjh71ybVSs3Sfpla51IFTtra0BoFbFj8j2pguaWitgisyJ2ftyuzJ0q4gI&#10;ViSm2HFswuTE28+SzU02+Nubrd9qKfy8tPoXNmmoozp4b3M73cQJy/mMi8sjLq+u8Ob1ayvq0bX6&#10;eaDLDy1uGRSQ/0mat/j1viu0epY1fSP+NvxBBWuzHinS77OidUOvPPw9uECGVMkm9j0Jge3Vij/0&#10;8vUL9yBsrJG0evLNm9fImbETQVkavvnuG/y3//Gf4v/8q1/im/sGqWcIdJbo6XQKN0ZKCS9ePEdK&#10;CefzA1LKKLWZa8Mb7/X99mpnb0XtmSaZdeJZlQrKFDySc6+c9mdxPpmtH7sXF0VDQvTWGzmve6or&#10;3atQIw8EoyvHVjWAz1NauZX9ntXdt0AE+4kY57NmvnmbDYImjqAJGjcsdQGsEMmDxmQygomQ59l6&#10;4OgwHAeCTAqsmkjsHYBI8tA9UmtX27AQsslXaQS0nnXnxVtiqdR5t8M0T0OLFdgAHrXYWq3InLUY&#10;akQQIwOPqMWhBDny8hRGT4B1hhoYRhfXe6z4P8o03V++3+9xcXGBw/6A3byPplan8wMwHBQGxlQT&#10;yQ7D1rRYlsOUWJWI5cfXWsy1kABreMU5oZl1kLhnIo+ZLh68UBfgWiB4cU+gGEfiRsjn81kPP+fw&#10;pwd6VGClB02C5byYe8TStRJbxWsNdMzkxK5H4S4qMijphSPSBBVazBFywARMq4JzXULoStP5k5zS&#10;gH6s5bIrAegkK+2vn4Jhau0510QarylFaeY8MoD5Q5XRVdmxE6Fl37jyc4Tqbpbdboeb62u8efU6&#10;aG9tOXavhwxn4y8v73ZlNQp4/75br/3+Twh+szr9bOMa1Nz56IvqMaC4FwJ1i/SMs9VLmQbeDtcV&#10;Rvx5BbZ62wSlU+W7d29egfbAjy6eY+IJf/Hz3+G/+/Ef4e+/fIb/5dPPcGDB+a7i7v59CHhHuDc3&#10;NyhlwbIUTLkBlNAsa8zXWmxegrSq6Yw2VKbq/E8kUPARCwd9ns+aYJBSBnMvOmxNsCzneN7ufpTI&#10;5GEuJuysDYH92+csNIg17PIq4ymZC7C2AFlOC9F3qTVMs05OSlYkNs8zvIIbUH+8hYjs/Kq5LQmt&#10;dVrV5Avt7T7lHGmYAs/r7xaXyhNTluieAhGBuIxKSYGmWILHqSjPJEYroi1YyALXcsJ+PyNPE2Dx&#10;xN08a8DV6CRxQhYZTdw17W3RPJpoH2PT2l5AEt+PMgs7AAgIPfNjRKfTPGM3zzgcDtjt9tjNO7C5&#10;a+7vH8xEdAGlGsxbZ3j6lDSb2UiERDqdvKLhRBY54F7koNhpscIfBk6AD9/oLWjjwdWlkYaeFBsh&#10;70LMERkBXdMSrPoOGtwyJaAC34JVLigG36t3ynOXUwgVVhePmOmqQ367cpEqJujVdC2loqKFBOzV&#10;cQgLw90BM2cI14ideIvkKCxy94ALbOv8N/a/medJOxwaymgNQ2dCgGxa08kY3qVmD9xplovnSINU&#10;Aea8w83lDX6TfoOKBhLSADh5XMHOys5iZTU2y6xi86s2gTn0labcGhAnbUOH9q/YfgTggfEHGRHa&#10;00I0HqKZZM3AkFqmo5vTq6Wj2NBoiq1zpyhoA0HA4haZxjYyT4AFX1kGSnXABG058Pb715gaMO8u&#10;8dvbiv/xn/0MX9QTpBYs54p3d7dYlnv1VSedV/Ds2QWun11aXri18mUGkJz5ANGAI5H6ukXUl6/u&#10;ON1nTglFrKVGVZdLFPuJ132Q1ZjU2G8VyNUyZ9QdAljAt1qqskjwaVSVZw4QImjIU9bA4zTBZ7kW&#10;S8II+q8CrzXxth1EhN00YTdlLJUs7XK0MpWXE2dQEpTWsBhiD4vdDuNcKlS3KHjRJAhNzlDLtaG2&#10;MrgnTXg37UmlFvGyUvAN1QbjkApyVjlci2UUgTAXd7tlTasW0rbIkwLMzNRTzUbkLuZLG4VcABBV&#10;NB1xODE7C/s4OPKpNt5hUVOy9rsd9vuDTjSy8v6yLN2n7el47Aes6XXVuWFYqzc6qqL3XKwk2Yks&#10;BDDcv9c1q7ugvF+40lMLgqiRIthW9xQj2hDo6ZEvAAAgAElEQVT4ru3F8oANxagy8lT9IfgsqkBG&#10;v+HKBeEbTCZK7HBVOHTh7srJTgcICwnmvpQVmiHqFbAuqjSuUSN4/P8z9m5bjiS5teCGXdzJiKzq&#10;i9StGR39/xfMH83LWUcanVFXZQbpbmaYhw3AzBmRpeHq6oxgkO7mdsFlA9jwdMk0JLBFxKeXKlZb&#10;71QSxgn05plNAu8MFRazeKqoryutMjGA3SuXvVpxMIqEkk+UXHG/3fH94zuKlCnfppwL73E1Shgb&#10;crhJDObAtKZTmp6nXSOJX/HzdRHcKSkEvXosxOff7h+V4pj7ZRUaDtP4WnCNwRRh8IBerA71oDfM&#10;a/Dn0Xk9CNrzwH/85/+DffvAfX/H//U//28UEWhWPL8/kc4WZzvnjPN84k+//gm/fnuz8c3q6rIE&#10;QnnOmCWT007PLAlyKTjNaLjf9vBsnWJkjdGo5X6rstE48XifL1bPppKRGwVtO5nPbogJanIu/M5A&#10;vBl3TFe0GJSdSfY4AIukhuI8GxtsuCctiwJOyXiHrtk9j8cDWynY9h0AcDyfkJKjj8PoHefJtEmH&#10;U6mcCmAxQ01UmjklKsUkaOcJkcS01EZvmAqNXFul5tir3sEKap6giQTfWXVnseLzOHC/7Wgea2uK&#10;Ew04TtYSIPaRhoDzzReBQw9czDNwcVOduEvjAzIrRlNGzRX7vuF2u+N+v4cQ9CKFEFHJIBW7pmNW&#10;aM7/wkCjW5QOUfTRkJGZutj75KCHV7UmiHYbsVvEdug8WyYZe8+YlvL6WqYFgaoahISEyZnf56Zj&#10;/vfMnSZGx7G3s1+EUgpeCrF7WGFVSujtNOHL5Z1n30ur7TAOXzO2UAt30MbEgFaxGTDlJ3SRJYqp&#10;FCUzd741I6JR4EoYZeRvuWC00ywSNgXJHShlyTsOqE0i0JZTMZiBfByu3LuVxNNYZVporQW/fvsV&#10;Hz++w9kOZzxGLr9/ihlchOl8OcTx+hdVRON4v/5cI/n02aEw4q312p4SaIJO5rjWoLCPd0nlCSHu&#10;ysVfLtCggMqEBEMRwT1poJ8d38/vKKki7xse54H+X9/x23giK1Csf0A/D5Qk+Ns//xO2reLj4wPb&#10;ViK32ksaZuxDcRwP9NZwu23Ybzc4nuyVpm5tM6VeqZR9n+aEXHjut70g52KeuAaXfqnMnCPfDq3w&#10;WqyHbKIR0M7DSjZyeILn2czzSwH7OFQHABusFsPg3OhPYPO+Zniuiups7GmQcyYlcTJyNIOctn3D&#10;7XZDax3P5zGV11Cco6ONjvf3d6RSUI0p8ymJyuF5Ak1xmCeQLKjaMUnaHpZkUiuz5vx5slBprG3+&#10;Hs8nhg7WDZkxizGQU2Xg1TeLWzrhjq7Yobm4SaYFGp81zNa5znunMNs3NuC47Rt5W8Cy6EOO2Jir&#10;kI8buTWVZz6wWCqTjhYWURuN9+4d5KTJAW20s5k2LBCxv9u1hrn5fnD4rAhII5dZtegH1y12uLJT&#10;D8ZNSCcbXLJm9FBpceEwnAK0hDUeeL5KuH4eoPP70LPojgQEtshURGKRLujFhMJxPGiZIRl8AgxR&#10;wLIqQtAMutjSZBZrJfdUGGjmWGZsxY17zxog/nnCiZOez3NZtxSHigEiAM+nTyyhPwiapeK5JWN3&#10;Ysym7qz+8zQdn6PFkl2t5thGIZ/8b3NPz3mf+HdYd5gpmoHZxw51BaPBPTPl4AhrYDWW1muvu8o/&#10;4rCDJD8LnzSHjQdhVMwr8zWEyt1P88fxgfeS8P37/wv9+I4zAyIFeSNTYmsnbrc7/vrXPwPCpIeS&#10;8jSA8lScbhDcygbdWHUJYTohBYMFY5dkDMf8nZupZERtg2eopGzwpRUaedEglYdlvgBkKzVPSiwe&#10;mK0hd60be6OCHuJ5sN1l9ZaECzohxtcu2VfTDFVdoGp1uo066Y1zHGiuw7B90QckM+HjdtsgQoE/&#10;2sk0bmXgOSXASQtvtztKYW+JVGBxCnqu7hG03qIQjBXoiWSAds/TLH4pOWhRPNV1dD+nDGb31FHc&#10;/ZwMfS+bUdU4NGw9xfFhhzE4Sd6eKgsDZlvdUVKJVCx3ySUvFou79MOtSs97L7S4LdBIn8397c+V&#10;tXGo1HLghxh9AaCtWa8Y4okAQiM79YJbQez+YnauLlJClMoD8wCL4c4ukFmmLhSGwuKy3pqlnS19&#10;RJW80O4puMWSZPLUewxiQDGsGCn4/JME/zoPjAnpRSCMrkBSY8+b/Sl1KJphgm4By0umzQBzo2c6&#10;KCP5Yk2M3S0Vt4BgZe3qVvb1eQGvftU49E7Nm6w+oI2Bpkxn7abEBwZSKsDoeH97x3274fePf3AT&#10;mtAzq8SqtG1t7TAGvOHC1ZRWwGxmafu4ObUyPZC4nlvgywS7INfYkvaZz/uxOzS4BPTn0boqphDu&#10;4rcwf1nVFPPy3D4WiPHOA6qunBTn+URrO0qp+J4ztlSwpRpezBiKv/75T9hrxfFsDED2DuRkp4VC&#10;wo0MEUTygFkfpJIetpeSpSgrPbXJmGhUxSqWyYbpsXaLp5WKYlQdCizxJtaxuNfCzJiE204vYiSH&#10;b7i8nuBAoXdaZfvkY3d5USye5Li8+3TOF8perwLXpu7hHo0JCZ42nQxGPo2jKiVBKQmKjJ4YBHae&#10;oG49K1zu3W4Vb287UhJ8/HgCKvj4+IBIxlu5A/DEFaPLsGByyaQh3yqpR3oGjuPAtjFmwq5wCgZi&#10;uZYlOBdiM/e56cR2m0ExgdmpAuhmBVl5uHErkO52QxZ2+mmjQcwAI/7EvOzlPEwszSzUYe3IuJUc&#10;152ubkoJ3ijahX32VL5BYZvUhSA/5/wskhM5uWNT8HtQoHmhhM6ULxELYkAAJW9EUlb+DQxkBdDN&#10;8rWDDEFg3MELYwqhK5kOCSst1qMYlDO8lFmD4Y5tXQmJ9W4ZNUkNGpj9JF1GjKGsJlSYApXIOXaB&#10;5MJK1Do/iQB9Kj8mCZj1QFURUIpa0A0NSDJiM04YZfKXcw1MeXlcYfnPe6ay0cKEyBISUzFFsG93&#10;/Prrn/D98QNrOo2awYHhKW/zb9HkYSwCW2ydBJbahul1uRAwa5lpqQa5gEpQXb6GxezeqMNMboh0&#10;Cz4aB1JEVVcB77J6Sf3E4ll49phe01en1ePGmBs7U3GzcUxH6w0YCbXc4Tzso520aFPCX//5n6wi&#10;lcZON0u5G8TnXb3E2g82pyjHsAQM8q+z8GdSR5+WAun1HBSkDvcpcsmEKyEoNRm8ienZ5YwxDojR&#10;dT+fB8+uzXE3OMXjiSIdqfNsj8pAaUoJSRkoddniGTgYgrJVjOSp0JYu7Ba+GXtI7tEL2ukdskID&#10;QwB2m0ts5R0JKZtAT0/cMKNQEwsEExMzSs6oWdgEyGKH99vG6lh2WEGplpHXeQJrcXI1QAr3Vgas&#10;6xXPeU7khmIqpVgxVJpupZ+Rn3F+zIyV2buUFVwbcsrU4Mk2tW3+lCXgHV7QEeG4beQvr8G6lRfZ&#10;T4UAUdAhsGAEzAIHWdeGUIjqMMvMcHc/X2kQ0ukW9ffAbwRFl3uGMkmwoBOFf3SbGeMCsfRz5vOe&#10;7QQshWr1OhzHFxBz98IQHdcip3XuLwG2JeALUePjsYKVZQ7FuLBT8i43c97gAti8kzH6FIo2x8+n&#10;5VFLuuyBKTCvFYITg55rHQFls3Lc7V2LkLglDCCxmBDnlEIriaLrwL7fUErFcT4ifuK7cv7/vK+Y&#10;MPL58/F6C7xh/Dau8Nzq92eUeNb5k5rgT5iZR1dvMoUyXmMtQ90anXGCNRA7p1YvP6sZH9f413Lt&#10;NL0wXYoOOZgUlBvZ6ysG8+SzCH55/4Zfvn0LyEgSrUB6cicAxWadzHp0TeMZy4W52Yxf0OIdjVLa&#10;ISeus2cW6eIFwthrFcBgC0IPZivxdbF+sEzBZIqtCj2BYVa6K1fy6rBWhB4gDMfeILC+q3B+JASX&#10;TzeDonvKZKlm4AzACrVUFfu+w1krycw5ydlOp/5NXtXNdWPRUrG4XI11TWZklkIF/uPjaR4zvZ1U&#10;khlN5lvY9vMYJMWkZ2jNfcAaEnrlTkFCqBjQBBS3iLl5EIuyHpg18CS2uUrO5EbOFd6slpNoVhXE&#10;osEe4PANSkt7FfLhgr4I+teXyNSWvsnV7kWBBmNNVGjX2YN0kIPZBRvkmonBbLF5SGaerleTrulw&#10;FhDVFyUEyzhZFIXn9a7MdRcs+fJZGH65CEAfnywQWVATw+u0AodbMWQMtwzXCbwGABH3sPQyF+CW&#10;yujKj3M9LVcKt2v16+RTkctcaggCegxOQCWSXeRdIIBZhevZQ2Q03GrF/bZb7QRe9ofv3SW7Jim0&#10;e5oRBZFazwHAoDpBuNOukDybgeMmTDKtZb/X5725shgqrops7mcquxHw1jUY68aNP5+qhmEx3/N6&#10;SMD9CXpDlrRgXl/OC6WFe6xj0APVjj//5U/49v6OdpwQAU4Bnr894cV7qorjecKLd5gkQQjgPBv6&#10;UNRaMfppYxvwptMpMZOuVglhTeqCgjGIR/ua9z5QzJIlUReNDAj3upSMmpIZdzzHIoLWT9uP0zha&#10;YdzzPC5FQb4WfkYfjwdU1VI3BWdQKrthwMCmB1JzSijbhjYGciFtSj9JmlhKRk/ZUosLUpoFi0H3&#10;4ASDAhynFWvafHlSw3k2aGeVLc+CRl2FIBvLLveC96lwZcdAthcnkn/K2WrLugGv7uTVSrE9BRES&#10;7GxmvRNrm7JEAGa3iIam98IcHeZSJ8GsoeLPDpu4kjmXgo1ozKtzIDEyd1WNg2IM8lroEOSwaicO&#10;yDoDCZxubTS9Pvdq2Qsmg6LDI1K8XNrmy9xNd3nd8vPNtXom0/pN5orR0uhjhLKDWxWOrAyZ2t3/&#10;CR0wFYK492JrMYbT4E48PdlmH1Cme6VZSMVn6YS/xqxEnVbjFEirkM+ZpGZQ4JMXhrkZS/YURMtB&#10;Nm9KhPcd7oV4lWRQQyTUsgUeus7lqsjifcx7iMy99rPX1WsyAa3JvjIFNuekL9DiuMzBWgG9rn94&#10;DM7tssR8VgG1ekdcnlmopeshs2sN8295nQ4YDstrtsuakTJbkXPFP/3zP+F225GgeLvf8b/+4z/w&#10;v/793/Gv//p/Yt/2CAKKWecsx4dlSNFbZo68t7qraP00WtyEnBtaqyilRj/Y42jovaFW8sI73Nhb&#10;J+GX2RnDLHDyAW3QwWp0V/wQCYKw1ijszpOxq2w4uUKCakAhSMKzNCLrTyyN9AwFGA16lAFdkUk7&#10;UCx1ctsSciEyOxJTenNhgoNDqUNbFIH13nG73eArBmUu/FYrjmfHj+8PbFslT79ShrUfnONcWauw&#10;G01B8m50bjB3MnN6Ydiw2CBAGdxbAwQo0woCSaeGuwVzo/nZcGGVLB2pq7UUk6sAQIJZUYAmCWHj&#10;+1M0RZqQmEmq4MKFkBojNu/AtDj7AEStv6nOQ+YNLYYdZgpu44EfwGSQEmaRqFlxQ1k157DHUpm6&#10;WuRUXqDwlWEhiSteqt0OdkdAMa+CRC8nVQmHAJfS7bCyBeGpOJ44jfuJEzsRmi5jdu3DikEKU1qF&#10;LuiM0sBIknQog25u7QCT+14nlh/P6tawwxmujGxcYzjs55Y7t3nweFiqLC0rAyR8LXUEi6an4aLR&#10;Wim54GxeVOUwyFT60zjxQji/35KyKq4MrumXnkNtzl5c26fTvZiVo+iy/osl+MlAenmFcbAogk/f&#10;W/TXFNQJuXicYHpCgjk+H+u14bxZx2CDife3N5znAW2s1swl429//xsAkAbbYAImQRgbrNU47FuF&#10;nA1ARk6Z6YFJoNjR25iEdnZvWtr0At7e3oKgC1BLkx6z+AlTYbrDczbLvLGMpq4U1mSpzBit4zgO&#10;vN3fIACejwPHeTLXXzDXa1GqfLF/8yr0AVzOfq3sYpVzhori27c3lE3w+z++41Tu599//52YvRH6&#10;QQdqJYrQ2sDHxwM5zbiYSDLFpqTKEJByREgFzmwzwkXFoGG3URwOjfNktOcAYi2iGXiikVJEBBnW&#10;G1UdupmbjUJmSSCTBEHG0A61Xo5tsdLVrM5JliUkLnJYJgnEBLgTjYlowBDxREr2wwGz6H2jm3XW&#10;ev90QOb4rGei9WYUBc40U9Qis8e7KSVS7DqGTY2/8KmYwBVdIB7gcrA94GVrAaca/oS7AuGeOfRD&#10;wZMYbBQ/3IvJLgjIS8waUfOSFuDLlMRMY/O/DDtgIeAVxoRov0bcVmP6Y9zLHIcADSihmBAd0UDE&#10;hScW7wdmdXl6n5rgD9PNa8eBy1wSxzdedABFCm73O9rv1pd0VTrUKsscDzi0oga9OHcRJ4ZzF0rM&#10;FRRge8ysKjc8ZM6F7wEX6CvEElwsnzxhu8dc4LDcVqNqVRx+3W4enZ1OLFuQijUJqyIt5X4k86jy&#10;3IetmzGAgn/713/Ft/d7WOs/fhACK6XgbA3PfgTFhVuKEM98EgBnrFNKxTDhjmqN4ZOI0fSyucWP&#10;H98psMqG42j+FJOaF86Jk+Ck+TGnAqRSsCX3/Aa09WgS7zxaAsG+3dB7x/P5nco6ZWw7UyyZckms&#10;veZi3kJHzjtKnUHy53FMo8vWWHvHbb8hZcFv//gdTmmevMK9D/R2ki5CEnajRHaYVjXh0E44Zdkr&#10;3kzl47cPpJRwnj8gg0kprTeDr06kzNhDzhUiHb0NnO1ErRlvb+84zxPP5xO17oyrhAcDCLLBNYuJ&#10;uPKDODOgWwpxNFTDQpqHSl05h2ewHgjA0tC8ktVeHoBZ8QfvzWhHIw5NhF7VDzF/5yFx3urBnNre&#10;4EeKJyoFhHKFTXpwzysA6X7854FzAbu+ZpxiQhfqGTxAzNv6mpDBuBxi/lzIOfMqVCGYwXG/9xSY&#10;tFTm6rjb5orB8U1PwbteiMOR5N6Ajc/TC6EWFDULxIN7AiT/LHIoN12syPWhZZ08ocKOjF24OPWg&#10;rU7lIwCsUYwIC3ne375Z1x5rYWcCfp1r90bnormR4Yrzeh92X1pSiGFC061k8UDuVci/xmo8IOef&#10;Wd93K9sNGd/Nkxf/dXGuHsKE4abnHc8KK2BKlnSgmJ5RmgHyMRS/vH/D3/72zxcCPc/JdsFdaw1P&#10;HDDI4X6DdNa5lFpMKDVsGxV97wM4TqPOFpyjISUytLR2YqggJfYsOI4enqFng7hQ3fbd8tMlBPPj&#10;+YRAcLvfUaUg3WcGiaddbtZQ5PH8gCTg27d3mzPBlqpBMdVSWlk81McwQc15qLUuPDgaz95ax8f4&#10;QKnViPBo4UtmPU6tdcImw7Jl7FwKmLWz5Yp2tiATE/F0xyvkl5AtuJ1Rq/P9HKQ2tnaCvB89heN4&#10;BqztMQTfgxwPUHofkYP9SQa4IWsL4qx1Ooy7AnMDOqcyxK0nL39fryiAGg5tgp5QS/9C+E4rKbSS&#10;zMPDjX41aVwZkNPaUg1lwi8XD0V1RtPxIsjDWuV1F3lwfZawXI2HZakKXQ/qfKardbe6080b8/LW&#10;CFjB3FcTL8s4aQHz++uzSVhvDn34OjmtKuDY5qfhBp7vz+4xCcfU57MA64ZxCMcDlcC8/KXPr2p0&#10;0/F59DEh/nWn8loPIYm84L9++wX/+b8PiKXvqlzX1ccvy/shYM2LMBBxXUo+4xBY/dpqIlzWc1qQ&#10;E7aZlu01cOqwCeJKEvf72SsEvu3ROVNuzc9ahQt0lqx/sGtQT4Iw/El14F/+5e8Yo+PHj+8sebee&#10;pWt8BWZcrF7Jx48PDMxApSozbvj7fD8JG4YATBMc2iGpQFJlFooAQLI+wQZbONmdBd1vt3vMXU4k&#10;/OrGkaPQKFLyPd/OE+cYSCcJu/70p1/CS+FaWZ9hW9E+Bou/DOs+jxPtPK1l3/Qs3LsYYKvNZx/I&#10;G/ngVQecbXXKFzUoe575/XbDaXw9vuY+58dxYN93VKv0BYDRGspWsdcNxbuW3bZomOLc/Z4BBRB2&#10;fn//xmrhswV9DDl8FOXK4zItlfXQ+KF018h7wfrhJZYJq+70a3hdtB9yd49NmSxuafxnAtUPOXHu&#10;HodzNQHXQJQ45GPWpYekApaAv28b37I8KEgMWjBqXcfdIRIBX/hTXQ7mdPFFZuDWXzNYputXJoQB&#10;F+ir8F+lrlmfAmAJ0lGi0fsRSdD+CtkwvrG6/fOP82cHUMJjCsWwpifiAs9EGqlgFmfF55gn7XUT&#10;Yb0uQnquF+9NIbwGpGdVLUvdid07D9AwpfZ2u+P3UnG0h83DVcAH9o5pJMR6xUyaZf1J0SkwBj2Y&#10;2Ie+e18++WKY+LNNY2QGTv0z69iu8y6XeY+Lrc+E1Utcx0FYKdvz1uznkN5OEsHjeODPf/4z/uVf&#10;/sbCGXvUnEuM18d5tkbq4GWsZ2uRnij2ZT6fhjL1NV97uJIhNkG1oXcqvFJgzImzytsrVH///Xds&#10;24Zacwh/dk0D+uNpEF5m8VRj6zumULv7x7aVOtTYKnNAe3MNrCbHerx6E+31zDjf/e12w75vhGTG&#10;iAy4WgtaP3EeJ/advD0tuqjN9Gr2wa2maDSsfU9j9swjVWVsowrKVlD3CgxLARVEo6Bas92fNC6e&#10;TposOO4JFt6SMSGhXHa+GxrLhjVbclqUQ9G1ARgBgap6xScicyOEtjum6lkRww6uTbwymv4qWOjW&#10;uhUtmATwc9PDr66rEKalFK0DHdiQOVYRYUWsUXpG67ihgMxWhurjELcuXdC6TTAFfaT+2byNMRVY&#10;HOBw0zXGG7CL5eCu3ga9k+u8CKaXBJ+3BSYaY1hx51XgTWE3rwUEUDKVpoxYC18fVQ34YgYW51wD&#10;IPMdJs/+JfXU7+mcIR67EAHESq3Cc5l5wYBAumdHgU0ozDp9e3vD8Y/nxZJa98Xry7e5OwyxlAZp&#10;cH68vaB7PzbHnoP8orhXpRI4fLK5F7eiVz4iNR2yYPky319hQhaoIT4nvndTsj2wjoFxs94boGlm&#10;VxnXz3GegAj+x7/9D7r9x4GybdE9TJZnELGuTJ4ia0Jp33fUbcN5HiFQ1kwV1noMdOM8EmHDmFIK&#10;3u538xasUUdyeHbuz6g+72zG086T3oKlsnz//rAAMfD+7R2PbtkjiggwwmgNPIkBAN7e3kwwd+TC&#10;BiA6BtJmWHo3+u4FMlG19FAL+jMwXNDVWGK9gFSNd0nnOpVSyRVlzdLJyc8NtwZ2kzIHn9WqXIt2&#10;nkZc1nC2c+7X5HUDJ3mBQq6kMCIYbLXsuQXezTmhaBroSWcGCa6TD3hquTW/oCShtgt4wg4tOs7Y&#10;dOa+J7HPOwWCQBx7lhmKWy1V9XdlcNNiWpOrOU3hrwSIdVpPdqY4oT66sVit/LDpEA0FZhpnGs4u&#10;GHRKhWha4QrsxXp0KEPN+oQsgtQFvcMdAPPqAT7r8hIhnv7qVa0QlcNDbJsolwMTn1IAYFFXivFp&#10;CFUqREwFH7vArsUb+bIvG8RWwL5zKvOlE7Kr9QVKMArqgVmIBaugBq08NYszSQJai3oGNmOXuB+M&#10;AqPWDVvd8TieCA7qmJfPXowOmABe+xEbUypmqqkr2jXOEUMXXObvqlAsbmGTHopnCFAESDDK2nRR&#10;uAmWTryMN5hVbF20TzI1ZsksjJhwj6PZvjM+P58TYbHN//H3v+Nvf/1rKBNRtbzuZBMzPSLPnoNI&#10;8MALjIYXNNJ6HxSyUIgUy/ceF6u5mMV9HAe817CqZ8VUnI3KlMqTa1vLxhTr3gGpOM6GUgW1Wkcl&#10;aNR0ROFVYiEiBjH9bdvQekOtG57ngdG7NaI58XEe6GfDdtuQCxXm4/Hgzk3ZaEYKnvmw2gD2WGbq&#10;7jBr2fo5GwT2AZ6hupG1chi/fOs0ILZtw33boB1oFgfoAxDrs9DOwbGkhBacUZPFl/0YXAZwT/bR&#10;8e39jufzwHEe2HbSyHgqqMNgowuKd85xYbcelHAlMV0yb8LBsmtzg/3/HeL0AwmWp1+DSl6HuFgu&#10;bq2KY/FrZodzMICl0RFw5bUAIVcN4qIX69E/tXw8rCov8OmGWyd1lSMXXnHB6tZPD8WFT/grbpUt&#10;XoPfdxU8kdcR8yIv/yIsuteAnOqrNb5MFeb9vdkxrCvRWD/oboT6nHvWjGCmHE7h5kL+cj9z068o&#10;1TV2QEt9KkOnafDX6v0AgEqa3oDIQiS1PK8imjns+w1tdGY68ANzjtfn8rHpMCNjVfjXufy6XsJm&#10;dlkKjzuNMWEn5zjxNfbriR1ssRz/T3CNK9gXDMbxeFcYawzA33NBvzy+nakRaYZvb3f827/9my05&#10;SeC8/R/by1kxjfNPJUHeSjy/c/qMwT7ItNytQKgknGeHiGWoGPVAjkId430XAZCnNwQqLHbKSlGx&#10;KkJufDbuzhgm3Gj1Pi3DxK+7VMbXMqESE9R1K6ggFEJlqjhzQzeGVtWBXAt++dOv8Or2MRQ/Pj6M&#10;4FDROgPN/mq9IysLLT2a5xXFCkJFOSWUWnGcP/D8+MD377/j98T2hvttD3bJb7++4TgaRqfyqBs9&#10;qFzobTB9VUNieoGT1xOdp9qcVuiw8yLGpTMSqTvQLPDq8Ipyc0GWYJctsGNZ0U7N9yLoliIWzi1x&#10;CmMvWlhfYcW61fviEfh3XaBFIRPckr2KcL0I+cXqv+iCpZOV30XNajdhPsJTmHED9xZcgyqmQlQ4&#10;FIMwFVcPSGUedhfaUERziBju8izznF+t0z96uYez6gyV9frWzAF0LfmeKRnnZDHLzX2yuK4/n83H&#10;5b7LGGdMwQPuxkqKOb/uOfEOnmI5wv1l+zO7TRKjIp5r6wJHTSiWUrDXDR/nx4ylLHOy7uGUpsci&#10;bgi4SS/z+l9/fy7F6tJr7FOBZ3mt11kVh1i9SMCQsW4xmZfX63PP2A/3nwvRT9eZ32I+OjL+5e9/&#10;x9udKZNlq+idFrf3Ah2W0pwSAgKQToWbU8KAIGdYSp8361DkwgKgUggVtUZiu5wZ0J2UHy6Qy0zN&#10;TYAgzWpzwPjeSXWdTbDWmuO5t61Gez5Vb6eX0KyDGuFkz3lPdPJLQi2VgcpBBcegLxWMJGLg9/vN&#10;jgPpBdrB/hZ9MXqcSrgYTYjfP5eMUq+6accAACAASURBVMhc6U11Pn78QCkFN6Nk7ofnvWds1j2K&#10;/F6HzX9hDwvtSH1i/76+ayq277///Z//hZQEdWNufOD0R6N3kBLqZimUACwyj6Cstasvh8Rydsew&#10;wzmFbcAfYUktuO3L/qOVcd3Iw7Bwuu6+qefmD+vOr/mymS9vmVei6wVEgrwqrCyB5fprBNn46QVK&#10;MQEvhgO7oKdH001YzPtMpbUokgWG4bgU0LTwgrvQmf6Nf7qrhFDiw2sU6bsFzvHPlYj5MAHrjRsm&#10;1OWfoZLqnqFCNcc8Z2/A6yNyxfUiBIGpGFzI0mp6sUpNec0mJ/bcYYGu8JFZRRZooe6RUIbhCRnl&#10;wl529K3jeTxjrD97zW2t03J2Jb94rtPouRKt+WsN5iIp58uVPqaBFLGJPOkxfO0us/My11d4bioM&#10;D0CvvCWfn5Hfz4YVv3/7FX/5y18xrNJ0dAYkt+1meHFiRWdJqLUYrDJH5+eehGDDoAN+R5Wl+MMw&#10;+8keye96BWkpzsbo1yxEiDKfYd/3aBLi1arOq5QzSbnOk/i+K0xVnd7R6JEQIJmpkCWzUKu102Cl&#10;KSy5X5WMuHFtyp7zML4fy2Z523bc72/o2vH99+84nwfTLPsIk6+PjnEO+7nB6hathy2N1a2+xfrd&#10;N4tRJMGftw3HcXCtk4Qi3XY2FZkG59VDpUIVVg6L4r5tcOZJ1ITRSdvw8ThZ8TrNrJcDEqaJcaxD&#10;gwsaOYXgFKM4pcU7NV9YqV9sSDVzTNxyc6EBACpL4Mm9BBNj4/UQv1iXqtwgF823Wm7L12Q5iOL4&#10;7JxURoLELHpdvpjjmqsl6wHnkNzQRSGu47bqVRdynpONV6s5XedvAMOq/tydn8J3FcB+y0XAK0W6&#10;rw0PE6/raZYwl3Zlg1xT+F5ht3gCW2hmCnmBcWhKiwHb3SKrSUKJOk1zMrgGaoVC6gpmKk9i4+ai&#10;DwSxlpNxvWLmV2tZYs0Dals++7KRrs+sXlS2WNW2b4d0CDLPwRLwDioILNCnVXOHebS4X18Jbt+f&#10;EARElvLnpjYXeNUC1zXt+Mtf/gmtdfz224F9K0hCGGPbSDNA2oGEbq3vPKUPFiQFGLxju02BZztR&#10;0QGqBR8fPwDsuN1uyJnwDQOahG/IMTUWLiQSBOYycfAxBopZxgrL5hkj0g33fbfCIhOGWVDrZs9s&#10;AlxkNg1pHUM7A6E6jAHSAt3G7VKdgM0okkUSak2oZTlbAM524Hk80NqJbd9MmfXgxsr2L4SssznX&#10;aGSencfGjeQ+Yrw5J7CT3B29n0jZSOIGs3vud2+J6p7EaSSDgrGxR24pGSmL1TfRku+5437bmWo5&#10;BoqoYZwax/BTMwwkgeRM3u/B3MvcV+uDg2Z7vikEQp5aZIliiy/P4UjjxUoTP1A9rK2LpROjdEtQ&#10;LbNjCVD28ZqgT/WRyMzoOf4umP1QMq6gl/v6mHWx0DqMzTEe0K18c+DFD7AJ+LDaXfAsuHfKlu7p&#10;8Q97BlDYJr+R3UMl4QKAmRCdIsqKxURi5K483S5IiigOcw/Eg3HrS8Xv+1kQik3qSr26wjsxrwpE&#10;8p/IpH7w9dI5kTPtlvPIJhz8ro4FrlmU5mAHcmzbxtS55XB+xuYlBKU9ejyL+E+hAMTyoD+naM75&#10;mKRsELI8rhw/rgyir65Z/urrFE8yUyzXcft7HDotT8DrQTzzw9ds8iiR9lrwyy9/xpYrzudh2yBj&#10;3wWjs3tTrcbBYhBsa6zXqPVEzgKRE5Io5Pdtg2f1+PM9n+Spud9vaO1Ea4SAZqWnMdXmTMoSOCsq&#10;97tXonoN3GlpgjnPzJ3jYPAzp0bK71xo+qiyg1Qj/t57hxTGLJgvzq5zWZ3umHPo+08geD6f5vUY&#10;zQqY598HlUDypuCNHcxu9z0U1w1Mm3RK6WwBZhFye42sIE9QuNmUkcaASdoGN7gSxuDYnWah5wkJ&#10;ZkuN3PcbknJ9uw6IvHFu1cnxZl2AF3ftOaE0w2RhlLu2s2JQ1H7WZq934l+2RX0Thj27WId+rZTc&#10;mrcNqGGk2ul6tcQRJ88FY0BKcpXdKkv65HIIXdCICakeFvwMZpFSdF4raAzszEZRyxhRRqH+rIIo&#10;OLpIjPX+LvgFV+GpDgPxIafF4B4AD70jCfNFaU7hL3NCbdLcmHfMFp7lovO7LrC9vQlkFkutCsuv&#10;7Yr3S8v4Rbi7x5FeBFWsvbys0fKzX3cs318nLKbH74slQCozRbTWGnnD6xhiBtfxLkI4BOqydpd7&#10;+3eXa/0Mxlmv/3rPi/UdsaWrQrg8uSpUmfrH30c8+/yowD0CVygigm/fvuHt7Q29N/TOcRCu6Tih&#10;hqMTHvGKTYeEmP7HbBgqYzaaLnlSV4v4HADeVrI1tvR0S7+UGtbnJx4nkLZEMVA3C5rKCpfNqvAx&#10;ehQB5QJmEJ3dqmQFPZNywfsGe/rtcZy4eRc16zo2zMBrrcc4D1srT5tUVbQ+kPoC8+SMMRp6OwKL&#10;T7VClcFW9zJSSmjnGfKhVMPgAYzeLT2Vy5ZlbWbSY/4hgq1u0QfXix5zyaSI6R217ozLiEIGvQdX&#10;IrH/wQB8EZjAU7kc4unWp0iPmheQRQxMcTNerGdeZz305jF4zhh0po9hvb+CbSquh+XlTNnhn5b9&#10;RciL5bAkYBiHDcwLWVPYrpYeQmmEELFj5A1JIPOAf3bzr5bePINqilCt+4ylvmGFJez7CkhSy1qR&#10;xdq135dDvd7VycJcMHu16DplEvCYshOTuVcBJwDwDBtfLF2ucHmun7zWYJEvksbCO6nZ1UMTsXTR&#10;SU1qylQD6lmFeygfh02WtXwVvp+teXz5N/++/6v+7MvjutHxVRDMf36Fi9brXu5j+zk8t+Xzl5/D&#10;cnejafYHaE2RknsaFoxMGW/3N3x7/wbYmd32atPHVL3b7WYkYRrQgJfGr94H8fSCnCW6LJVS40yo&#10;7afePdNKQ3DyjH2uzwAmVQCEPPR9HKyO7Q2tnUu1acZqiZ2tWUqktegrJSAlKiUWD0WT7MSGI/tO&#10;9tLRWX8QPWBtv5znvKcLSohgjCUtenSmbmrC6MDz8cRZegRWn89nfL9ZXULOOYyrBLHU0GYFYQVn&#10;PxYE42Xtj9M8QJNfWVC3jISEcXbocSAVp2QAtq0y1uF73XZsH4MVr8m6Kr1uWriQt0mZwaNrFoZb&#10;oK/n/9WKonWtZsVPC1jD0l4PoVz+nW3bZsbK5QT6O65MgCAEelVeU9Px/+fhnHcMK1im4PTA2quw&#10;m5bYtMxirj4pJrPWZc6dC/hV6PC/1dJczGHgcv/l6vE8Xhgxg2huiWpY3gKgWDbFwLrRbA5kzsNX&#10;zz3n7LMgXS35yS45YxRMiw13La7rvWUZCiEs4VALDFJygcL9YKX343Vcn4X6yhHylfBfn41FfZh7&#10;6eV6n+fh58rvq/t54Nu0uk+DfyGWmxBJN0PAKkrjPHaM4Zi3Cfi3N7ztb8AQE7K8HNkUiwkDwXE+&#10;mRHieDKmkvLYw7YzcCgC/PLrL/TKx8BxNqvANIbTARxHA6kOyjJXZEn0jBgAQcecEp8bQmrw072T&#10;lFmnOBSiHWlwLVprlvTBegNRYNs3tEY4x2mVAVjeO5iKCObBOy1Aaw37RizfaYZ9Ptl+z/aHSEBM&#10;YwwwdjsJ21Rnv4pSCt7f32OPsSiMHFoygC4s5CtSImtGRMLr3LZt7guZsZySC/PdoUBStLNDx2nt&#10;PQVZnT4i4akNquyD4TGOXDK2vVLIQzBJsMw6dvzTseuLteKfAxbhvmTExEGYQjfec5vWBOgU2FOY&#10;ueD4fG40LM+4gQsKsxbdSnKxuEI98x4uMnCxfv07WA8biNFFoY54TH1aYX6xKUSSCQkLs79Y41eB&#10;zRG81hmFdxLPOfXgV3AAXp5VYl0QAla7BfAua8T1iaDvmru+eEnXxVi8p1CVvibzU1dvaXkw/0wY&#10;xBpejj+fjy2eCR7AHKEUVJVBa0svuvC8fGGhr39bX+sBCwW7/u7f8+suc/2V57De4xWScksxO+Y6&#10;AG/GMRMP/G5zp3geglurF6hJYD0edlSztKFuUNg8WQ67JIEkYDP6XFrq6SJcEoTt/YqYUBP00axB&#10;+zDedLbLZLFi5tlIU1lQcALez9gtfJ/rbasMoueElHY0q6S13MoI0mZrrDHGQMoZzQrKPPOE+f5A&#10;3XZg0FOMvsmJ/WP9/v685H3h6/l8hmLqvVtGTEIbhKZrNsHc2dPWr+2ffz6fM1d/2bPBAJAE0sfl&#10;fGR7DlVSwYw+DaKw/YZi3zeMlNHaQCoJXcmho0NRN/c8zAg2em5XWoSKCoCBIuuhiv+npVWEHaDU&#10;gP1pnV0PQUjMy7bkz0G/e2FB5KGU5dewMNUnamDlo3Hl4paxC/MBpaZTjdSqxbuflrPdbzbtxQJX&#10;+JBM1KWFcMgPx5R2mC8X9WIZMjZHqsimFNyQHlBkU4ReziUmmNSkt3d1sUS86IHKrS/83lDIq3uA&#10;uYbXn5f3vMLSieRizFdIJ4SLC1HxeeschXiAr3saje0DO6DLXTn3rm04h3nJYBL1nzy2Mis7dfge&#10;SaHYr56EZdzYHS/rjc+C3N97/fvK2HdRanDVEze5/k3EqLWv8z49rz9+BTFe8jt5aQ1sL04Pd/j8&#10;iHuTThFi6Xbbhltl0+5SCnKq7O6VBbluqGXD/XbDtmXUPeO27ZN8ywqmrspK2flMgdEbBBk/fn8a&#10;BJIts8SEDHi2a0qXtfB6lmnFz5qIMcgbn3Jmlo2lGroyY1ZNjkmPcyiC3fLnk6zpnQmlskr3PBvx&#10;+5SRyqR4cMtbdWAYPOWwyXqd8EK6Qb4pYc977JPI8JEJa62d5NxYrGVjcyLzSJkVY6m2zWMrgMpA&#10;6ydyZnqroqMWdnk6DAKSVFAGg7KpZrTRzRhTy413JT1pE1j3IBgjLZ2hVqvYhB9zNpcO96s7v7AN&#10;hpG2WJIusFeowd9frSbMrf3pEPM7LwLLBMfX18Hy2akYwspff168iE8KAVchsQYm9UUQTNhl/hze&#10;jz0Gm2UvSmox1ZfZ4ZiWNFZv9bbi8A5drGO+WqE+Ll71K8Hjclc99dWsZHFtGAJG49mn/zPnCe4B&#10;2H297D+E5WWdrjEbiSVVo291Jk8NgetrOOGrq1W8/qzL/P8MTls9hPkcfLgQugadxH5ZvIvpVWBS&#10;ctt6rtd8hSlff6YFr1HAs44JizfL91zVzOynZN8rhU1UtlJCwDOzgq7+frvjfrvhdttwv2/Y9orb&#10;vpkiyJF37mNb4ymEKBTJ2zoKTEDPdWHf1+lR8Os+KYj3vZJ1/d3V+RgDH48HtspKzlfqDR166eS2&#10;9lRurbEK1BWCkJLB5wDC5hv++eM8IAqj8J1CnnM6C7hyzkBjauToTO10uGd6KTMI3lqzdofVYpjW&#10;DF0Ejx8/cL/vqNs345fhmWFBGtey9QMCzxxLKJUwzejM6uFYGTg+zsOsduA4OkSYOUUSNK84vhaT&#10;FgpxgW9pk3BcENNwqxW/vi5WUbiYV4WwLtjrpl83/yvGef2cbRy7R1hXqsCa6vnF9VdVFGi+C8VF&#10;eanf9/U6rpgWgROucuidqUBckIcgXN53i9ShETGXI/59GbsrG38//cRqvAryqxZZ12F+18esIVQu&#10;d/Vc74sSNO9iwAKiYhYb1rR6LO7aZawxj+szilvrc/1fszAu8/E6PyKX+XG47I++/2mvOTmdjzVU&#10;LqJH8foc6wz7531v+Gden/MrOGgaQtd9fzFY7BIs4KELnmBNMjIFeU0zSJlSRhLmf9/vb9j3HftW&#10;sG0JpUgk1HZr/O6vK/GaWACV1m6BoHemI442AmPvfVizd6cPxgW2cGHo2L0LRlXGFLLQi922DVDQ&#10;El/oxQNb7sM6T00yLkI8C/w1WqyB5+X7mXYc/DxPUiWUybq5np2oZvWCKzulnlufrOuSK5lQOqOz&#10;+KrM3yFiaaGK/Vaw30vw5jNOkpHyQDs7Si3YU+W8d8WwPsQ552ngSWJKubryR8BZDC4/SSls0JtX&#10;Q0f1cRweNdggCTISimE7UNC9WgWaHfrrhp7C4moxXYNz68b3v3tu9/qa97F7xZ43Ue1l4vjj19X7&#10;gMmwOV6Hd0KxAdcg9GU8xNu/zjihcAyFp+uINebYvgVXWiJqQUaFwx0R+VfX7l6J/DUL4ipUuLhz&#10;zj0T4/UzYYpfxomLxTWRCt/0iEnknzmHvh9C98bkLIrqRRDO+eWXvlJavsfWdbwu5tU6XoXNa5D1&#10;ZVdMIRuPNPF3f1b+fhXCrqjd011fLoSuz7AOe66DmMXlv4cFtmiQJMLaDmH1ZpJMdshMrDxLCrKv&#10;bI0xtm3D/X5nBs1WUGvCttHi9yC1Qy0+5rXoyMfIHqc+ZlifV8tfjIw5/jepnOcauqXLXHREkNeF&#10;t69JrZl862Al67D96xDSSGSinM26FaUalTFmRo+vu6+TiAFbabN8+wOTW4i8MPf7DlXF4/G8PD/x&#10;fwThlxtCHpCOxjyA9a/tdvY5F+cJVGvg/f7+ju1e8eP3DwCwxh4PBlsxcBzkwC9lw8fxZA1PV4Og&#10;JoVDkmSxQUtbzQgvxMfoGUKARl9dABTyl61smywwuxA+KzHYYikuto76yruLH5bxDIjOA/kKIVwt&#10;Td9g837LgbcPDXULeCGG8nssFxvQ2bcT85D6GBVyvZdqkEmtT6tzYJH6KZh47iosQ4ZOSTknN8a1&#10;WrETgpkW6vo9n5eroHydOwqZLw3quLtTWIjM+8uc2RehaON3PjoQetIl716mWOTz+rrLyzXXgfnc&#10;+J2TxPVioeL9eFAbj8z1W0YqMjnQ3RONZhTyee48JuPP6bOQPs2x2et+behi5ft+keCnAX6+t8PS&#10;TQrSSyOEPqOwdqbEG1IjLPRswl4Si5OSMLi2bRtEmDmzb1sI+FISSk7YjK4AMCs3STSpcIHsAoE4&#10;uxoXigtWayyUOC7najnPA6qefjkhSt9TpCRmxalY6iKNDg98sjp2qLJZixW/UVCe5rlICGmA8Ebv&#10;ZsmmRMbH3i4xBc8IyrkEnOJV0uSeN053ZGzG5eNnyz0NLzwrpeDwLBijBvbm3KqsN3DZ1q3qup0d&#10;59lxu7EZSPvBwK0ORS6VnEEQlALkLHOMOVmuP/fIiFROdr9KMmMH7nFBmEUU+0jE4ibMvgIMkzfp&#10;PC2vBEhOaOqVa/MguPBJVmru+5faBnFQFDxkMvo87AqotVqzObRwTAqLbxXWbo26tejhKSJXy0Fa&#10;cMUojgolMRWTKqIQKCxOP9BLEwz5wkuQ+aAXxebP7n9bZbr48P3lQSC4YppeAw9Tx6S45eROrNjH&#10;8TWccYUCpjXJzjzmodgahHIyYeUq/rNyUDg/jSKble8W3BRoMb9wfP362BO6YnaSF2jxmeju+/rC&#10;rGlNdgUzblOangLSdf55FZf7LkRzzIP1KpxCfrhxMC12vFzR4bypiBgAZluDyTNEviUmCYTCWg0W&#10;zDgLPQY7Z0ng8SZVheSElKrRB7DKNCphUzYGwmrWGpBTwV53bFvBfqsoW8X9dkfJhCS2fUNO1/Gs&#10;EOxXRkKyfEty1ovl0M/UaXQgZ2CcJ3uh6giLmuOEZbuYQLeUoGGFR6wInVZ4X3ifTgAYbIax1X1a&#10;zAr0fkYgdiiA3iBIAQf10ZgRlAv6aBR8KSPl04qkgGYdk4oVfQFA6wcej+c8XDYvQ9W4aABvwtFa&#10;AwY7R3l2kw7FkZY4g6cKD4VarEGSW/zeOWsR4Euls6eHZpmGSeT0Z2L4OoDTWycC7Cx13yKW0HtH&#10;MSWlEd8yS/51c6fXjaCLJa5mSV1Fma/V1ZKKfbRY8EmDvyOsMpc8/hmTjnPuXaDbZhtLHvqLGx+C&#10;24doFlwywR5c3a4tQ/ubJaCe6fF14O3VKlvf/wwLXA/Y8jSXeeLXRuja9TsXF/+La12gD3c10+fP&#10;QcRlXUhyLuWrcDMBHm8za0JMEPr/k2dNLtejBT9xa7cCrrDF1ADOFTSt8ukFhA91eRbLQYlr0n0X&#10;2z9i4xdJkAEKyQSILnTGAMRSzGItQu0Bl32dJhQngqibGPA+rhINryVZ8Nkht2UrsI/oDFyIuFU2&#10;YRtJrvhnK00vT5/FQbTIc03IqeB+u+O2FdSacb/fDYaxXqX2LLF37F6Q2RyEQmAWQXHcDDRyTVmW&#10;z6Keq9cDaFjvABtPbxb49W5RbpUryAHfR4dqi7XrIAzhEE5vHfUseD5Pu3c28i5vx0cStd47cinM&#10;QlENj+cwfvuUkml9q7NAQj8btFlMoNZIy1zjOOEJuNID17MUQmN9dOz7De/vb3g8SYhXCvfwGM32&#10;Mtcv18pKe6j1xPXCsozH48EG8TrwPBpu+851aZ2GUpre1XmeUBnRm9YVr3s2uXCOzvNEKgViKaEC&#10;h8gySmxgs7RyYtrkPJIU7CnkpqdNXuGF9YDIclBXaz/wOp3XlpRmbZQL11ehYAsgoID3zfmKeQJr&#10;ybdRA7jSUjVg26ztLwSQHwa3yKeF6YUrwCroXyv5XnOmvxLGPt+fseYUQs4n7fUzvLcu17jeR0SM&#10;F9xzzmVRnnZZYFmQ+f3ruNe5X6EXt2mF1A6Y1wvQxqJ73it+4vsaSgyWbeHKfe6eq3IjJmJC1J8x&#10;5l8pZFNsptUgs4CqzdPq/Sxj4fTkULrrOk3PjddOl3koUHgHLoRi9h6rF08RWPrpzoyapGZu5BTv&#10;Z3FIJaNbamM2Qe8t7+q2oe7F8uIr9lqx1UJBYlpODZ5y6OGSIhgK5utA9RiEINjrx2mgbfMsdL5I&#10;aVqnSdA6K2lFZks/ANbCLy8UwAWjt+CuWo0XtuJbumxJQinzrPfBvHRmvXT2dc302MZgVypPwWyN&#10;1v2wyt3jPKFdkft5gTd8fVbqhTV9OnamreFxPA3GQnAlbVvFULWm3gUl14B/RATP5wHF+EzBjIzW&#10;On6MJ9sfKqxfByITZ4weniiVhP9HGU0FbNC6TJhXVHCeHcfzO8oqKJIImeB8IWH4a5onMRnF6EoX&#10;LCBGS505XemwlcJqQlhqabFSNQ6pXcul0eIZKOjKzAnnuHSQjGzmiiYnG4xT7yXaYdHLPOSXA+0L&#10;iqvw/yqG8N9Z1/G3VRp/8fcQBHBxOi3M8cV1OU9uYXpy3Qyueu6zXykUlHkoLg1Dhi1pc9yYLp4m&#10;pOTCOE0dyTGrxHoi1snG6GNNCKEnJtHFpCUhPrn87kaBezhyGceEVi4CPYT+IqQT4nPu3YVnuRod&#10;Ycm/KtOr8BOrEVAsVLegMB1DiZnnDJiRISKhXGRhVU0+LtDdl5yMRTAh2z1SSlSEiQkQIoKtVmOM&#10;LKxirBlJzL1HunatgjWUbn15zjl/KtZ5yddxDTjGfQXN95A73L6n06Q/oBXtMMX0IiN5IKelSCeh&#10;lAypDqukEMjbtqHeM+kDxswi2bYZrPUCpxGkYRLXhcMsOqHbYo1QxlBkZ5z0tpLimL1lEeWCZimV&#10;OkbwKA2bl96aVZI+IrPleTwDztGhFrw1xZEzFFNhOVOlB8f9FB1Hs361DcViJ16x6kr0eDI+0fIA&#10;cNhx5FlKeSpAKTQEmrUeFItNWHbNtHg9Fci3Ig/Mq8Vs4mOxCGkBr8HZ6wFVeCaLR6v5iRAMHeaa&#10;ywIP+ZUUXhTjGzY4X+JhJgSywjQxlmWjiwqGzGBzCEclq8ykOTZXej7kl68IXH4h8Cc5mQkiLI8f&#10;0BQsMIRQaOpWYoxvsaqnDpzFYcsaubtJhTnHw38NO3/xAn7yYMY7w2/54NcVxvLcIbyW60oI5GX8&#10;9gwp1mwZiyuigG7S8mxqBSR+XftcWPyupPxuqzKd18Myhq/2yVc/k9spGevmfBoKPUDEgqglxz09&#10;W0Q0oSSDPAJCSaQoFv4tFfKS+MEutRCLt2vdbjvzuzMbdVMPSFixSSSqWtXWbsXLFYYDJ4eS1O6V&#10;Ltw1CnKvSJ4eO4/21UNNKZFSIJHPxgUmFubTmVorUBU01ZkrnhBnXHUYn/wAA7neKKQbs2Ux2Geg&#10;SDE4SC6Khfi1QJbe0V173KPuNXjgnXrAz1k7B3IGaqncI0lws76r53nieUxL+zyerHLNGbf9FnLl&#10;tIIoBsEJqUjO4XXI4vm4QpVEznlRQLNCh1EYwBUl59G5gc7zmLLaz2WehmZJCc2I2qDk6QfAilcP&#10;lHju5+smd5rXsEq/sGyhxK+o+V1IX1PQvEpw1Rnch1fuDlpME8UU0ArzqjgAUVw00w+ne8rtgGW6&#10;5kaHekxgWr6BewNw932OmmklhFImadrPhEHEM/xeuFqyDE4iTCSPQQSXyzrW5fpiVvT6PBn0Zsb6&#10;ORPkfrzDFpdZ7bsK2xWqWQWzQqeVD0XW9frT0le7NgCrDyiXa0MVCV/ELGStMERcR5IEnKDukYSF&#10;zdQ2iExbwbYk1ApuYJAE2GkIESzuNukpBENAETIhjDm8mSo7PRAGnwe8H7L1PBbmr7s36XnWbmGz&#10;+5ZGS0m62ClcbhE2+fA0SGAW4BTPLx+dVcAC9ARmmDSlZQzgOBW32w71Fo6mCFOCZY+YhaspBCyt&#10;7TB1bPzMV0/GSitp5rvTOmZzDuZiJ7Q2UCI1UVCStxZk9TZ54oudHRcfA9qBs5M7Jkmy5h4dIgMw&#10;H0KVmSNtKNrgfQ7LuilpyUyygz76CE/If2YW0IkxGhIYwCaEYyRnSwyBrfVsnrKwFkEKXD+LsPuT&#10;lMKYgHWCEhGclq1Ua0USwWm0w14fcJ5sI5hyxsfHB6kZnGMmJZQtA8qgec4Zj+cZDVnYVzYbBUON&#10;DLorT5Bl1uXXCl9FcQ2eHabxKssXK8vO5cVKexWSyaLyunSuuSqCVwXiYthd5mmF8WTysORFGLgY&#10;crgn/PvlXm6vBbyxPoHM+wswIYxp1psgnu+JCyTP8NApfBYVtjzHNG6jS6nOOYkUveusXufGLHrG&#10;EwAMVwbTavbrLjqD13Lj9sXmTtfJWNZl/ntx7X2OzBp3BcIxXmMiAZG9PodbvdN9Cct7hfGGw0R6&#10;/X5y48IMBK8XsGgSAFo8a9aI4ViQuQAAIABJREFUCKEkHzMhlmxZLuRYcS8CixcYYzGDZd0r65iy&#10;gMLe4CpV63eaiD1H/jIca6fFHF6D+JlLkX64bxsS3Mhi16OUTbGFUO4UQm0GDXMpZvCMoN8lj3mO&#10;uYw5SSmqUktNuFljCQqEChFys9NL53xmCz+WUoEF5hx29krh/Naaw1IuZQODrTMzTDGJ1XonVLLL&#10;buMjHQEzg4ynXa1Yat8t3XNYuiPjUsU6QflrjDH5W9RSEVOGSLGmKB3egS4n5pyLGPYNCvw+JifQ&#10;pQA0vAq28Ht7v5NauTeLowC7VOOfV/SFWwgA6rbx98T+re/v78iSgkqY8zMig6zkglw2HMdpDJkJ&#10;+76RtrjSI+mNaZzOYe/ZNTl5MoPi+/fvbihM7gNfwIDEVRe5vGaDmAW6FB9E0FFcwL0c9i9eFyEx&#10;OYd5cEDhdRGIi9Bdr/HJSnRhChdQyeAZF8SAB/SSLhk5qkEExYtPi/WCn6cUsYeZBz+F2BV2WMZp&#10;izhhLrmOyT43MXsbv2oEMtfPxNx7m0CbI8etVy8q5vv6FmLSXSgu77pwhc5n/IxVm2Bc74HpXX1e&#10;eRPYskBJq4di+eE2lXMc67+hdBAW/GpFA/T6Uhwg49sxF0p0Ysrrfz7D+eX99Xnm/LPhteRFGQBB&#10;giV5MrumLHAqbzeqCHEQN07Wfs8Dr7Tc7Dkh2Dfneu9hWTtDImDdhux83u83a0E3kKSEsBrBz04o&#10;JAddScd5NjyfR8RzaNVPKgGHl9ZqUv9XEiwgXKyLUUfKDTBIIv7TSR0gEAz9EWmRhEoHWgdU2cTb&#10;U7dPa3PH/rAFKamxmk6lqapAYvMgEpcJtu0GyUIIR1gJehwHJAlqqUjJ+GhMUZdiPDxmRKRIPmFm&#10;kGecqQ4c5xMVA+1saENRC7OZPPbnnPrBfGnehwtiEcG5UngI4PUGooLe2LTJs2NS5n6+WWGXf9aV&#10;jheXqeql4ZPACdgsbct9qdeNLUAI8/UQrwfYLbUBxxQMh10E3aoVL4Lw1ZC1hUtxmE3oqcuc66H7&#10;KsVwHROX6YqZ83kTyP6HKXgXK5buJy02MfbJKSFlucc85CEIZIrt1Sr3666vsCDlZZ7A5EUPYEZd&#10;QCjj14yYVaHMufv5az7Pq1Xu/CRebSsJs9XjolQDFBJmrK0ZE+u4Eq7PyP1x3VNDTAjJTOF9mW6I&#10;5ZBDMkRmk2i3dEXEsi0sISEgJnvaZV3WZ4m9Y4ZLejFerrM1BxSNpEP4JmsWQc+4ugKj6W+QDOGV&#10;aml8Xr3pzxDC0xUChMHHnACQEdKDkRQcTBRorWNg4H67BTxDIer7alZpUph3aw6iQbC1dtcCqDwc&#10;UmB17lQCY/jZs1TmH5yZWkkb4FYqq+VdSIpBCICiIwk9s9ttx+gDPz4+2JzEiMRaH8HGCKG3tO2b&#10;g7tQuRKGOfVvLQV124xdk/vZUzD72THawLYVnBYfgArOY0SdSi7kuV9TiUXYmcljZmc70btiv+1h&#10;jOxGtNbHHmNqrU8iNB3cK/Cg7YyHQCwAXXfGC5banzZIJ7GZ0hhDASVJ3ONx4vF84H67A0pa5bWp&#10;S+F/q1gTJCelcsgCV1kcAMsXAsTbaMVBiC99jWFbHSEPvV14tVBX/FtmAerlFYdzET7h4i+fGS7o&#10;XXhjzaL5nE1ByysGZddxj8JKssThDFzutz6j/00Wj2HGHub8rt9z2CVhEYTpuhav9wqLWBBPugxg&#10;wlLrutCpvgj5a+qYO1YCb96wBqUTrpi8F1etStBbqn0atUyPBQC5cJbcLPcmHfLxF4ODnoLJUcRB&#10;tM97yqI/s//+01iKK3hXEuYFpZwX3NznTGItRDJySkjIk0/Fkwf6QBYeslQIZZScjYdl4t615hDy&#10;EMPr1YPvI6xcUWay0BokFu5EXK139NGMU4aCK2eBJCtQdDg188nYHFvQmreW4zSwwpIFWWRE1Oij&#10;SqWRQmB6wLcZJ4yC7I6lVkAnJW/v3ZreT4VJoUfOmii2Sh1v93d4o5GcE9rZ0K2X6nEelg/O3qcC&#10;4Lfff8PzeQDCtNMSa8V8erWfXdlv24ZaeK59bM/jxMePAynlKCxLSSPN0lk623myL+y2MeOmD5zn&#10;gWysmKKKbdvjaHUdEx5Vnt+uhIpIZ+xFgOxfmwtTLUenB1SN8tgTU3KCGTAWXFaKoVortrqx72/v&#10;bIreWwiVXArKyiPvgSseMndPEBaO4HpQVujGj1lg5euZXr2DsB4XS1NnJer6HhZh6ADE6wGlhXZ1&#10;ua/fMeFwsdH5/68uOZ/bPp9M0Rn8QfpgE7svHoO/JpdJirFTiFLwigsauLU259cvxmCgp3lJXMcf&#10;RkwwA1SqFAgWC3B4CUwzI9X6LIK6jtqtdQvemAIQc5nWYHQCoOJMf2J30BlwBSLdMwsH696T2P9N&#10;5TVfr15BCeveJiZp5N2z9aIg9phxmCcLon9qGygTmlhfHsJhVeDAsPGtRUE+HypA0877WDn/lR+F&#10;P9dkQt7HL+zi4zu0lkxK2Ezhm4RYsViGjCc9uMecwgJsVDTJEhHMrTrOHumaTuXtFZe9A5KYzly0&#10;Tg8ppWgp17srcrbyTOJYOddhDMYECAXMgKvYBOro0NSx33bc9qWC1PBtVVrDVCzZ+snW2AOjK3LJ&#10;llrJmENOluFm8XEv6lIAzeh8abUL9r2itQO3t91aDFKoqRrr5FDs+x4Q1VANzyJl9pQ9z47WB8ag&#10;N/Q8njjbiY/Hg6meNVkSgIRCExXkj9POKRXZeJxhQCThNUb0ffWuep30wFDkXMLKFrV4Ti1BjObw&#10;C+M6FIJbqfTkfJ7P0+AwJyXLVCL2vd5J2FZqRTobykX46jyM4hbgF9zl88DoBS6ZEMciqBdLIiTC&#10;H7xeYYsVlnBFc7n/T8blmNQlACxudy/vvXzHqVJCAIew+sIC/OoaLsz93p8MWB/Dasle8fNZfQsT&#10;3vP6lOXrs/BmU3ki/pU0YSbHGtdn/Tz34FjcQ7ko4mX9dIHkMN8W8SwVa/Pn3lDspU+3BIAgwlNd&#10;1nu1/kMZu+Vuc7fgwm4gRHDbnl3g5F9+80W5Z8trlpdnxbJnFVCrfB3W3zglWvs58GljDVy8k32r&#10;8FTVWgtqySgloW7FhNyVyIz8LcRxHddP6R6YdswTGJDMOaG3BlXr3Tpc0FiDmMEsoJWV0M9oaz2u&#10;BbCTklvaE6ohzBC52ueJnGh19tHx8fiB5+NJqmMLLI4x0Hoz5cU2hd06R00l1NGb4jwPCvOUsW17&#10;ZNzRW+gcd6EsOtvM6R+j4fFBeOx2u1vj62oppWnWxMDOsR1op7HunR5Q7x2PxwO3X+/4298yHs+P&#10;8ILmevo9h9VCiD0ng6tDEVW+LuzKyDAiSgCKWgraafUMnuCSSB2snRDNeRyWkWQeibFJpsRm42xm&#10;DnqEthajzY5pp3XqOk9ew9k0397ekBJYDHU5fHoVgC601w35KojXzwOrZQ87vK/XXP4usIP4xwJo&#10;Fdz4dM/lcsv41nG70H0V2K/fW7F+cdf8Bfv+2fj8edbPzgqcmbGwfj6C2Zjw1UV1vV5vEfqxleVV&#10;2Th+TyjFUad1Df16r2saPy/W/Oe5/tqjWp+Hedv+NOZhvMzbOt9TIH+uGg4PzVJo43ncpzDl4uRa&#10;tBAl5ssJnUwbwj0moVZadMl1f66wX0nMPlsrSN36Lp68sFjmM2OFyZjUY04aNatC/Z4MWGZrLsFr&#10;r3nV/m9rjfxAcB70CY0EPNIIm2QhiZh3fno8niFIvMkL8Xs+rxcm1YXfpdaKPojLwy1iEdz2O/ro&#10;lsVGjLrYGFo/TaCeIASc0dvA2U9rZl0B5KBMOM8Dw55h25hFIsIAJimNn6boUljm/WzWvo/jzjlj&#10;NygFCqhJ2lzI5Egr2ZV3s7lL5LZBw9vbDpF7xCdKyUvqqWUdSlrO7cBxnLavp3c3xsC+7xABns8H&#10;tlqR5N1qgBTnyWDpvieMRnI1N2I8dtE7C6Ru9xs9Aa9RiEywhJEn5bE3Y3//xqKuHx8/LMuLWUqF&#10;wcdpPfGQACzu8AO+MhteD75rNreQvjrAn4TLi4CYVulVALwe9J9Z0K/vvQpQmYOP+//MC1hfKouA&#10;e3nm12db/+YYYNztkxB+fT7MNnaYAlrkdVYcgJpCc6zzatYvcWtrjq2z0God1x95JuOLZ73OtyzW&#10;vJiA5oOtSpQ/O34ucUi+NA5UIIYxv/IShRJMYrQBADCZDz3XWExRSKFmmxDUde8kY3LMKbN+wIKH&#10;UScihCfUnknBXrhZJLIuRCQ4QljNqJF9sm87mhXAeE/bXGZA1xVHrdUEa0c1XNW5z4FJJQt4IBNh&#10;Da5nwoN3x3GYwGPeeRtMPTzPI9z6MaYwml7PvI6q4vk8owDpH//4DQpERS2JyRTu8m6lomTKjW5j&#10;7KrGf8NHLZXeC+MKKZp2OBfV6M59bnndmYHT799/R0qTLkEVOI4TvTd47hxAiGYMxb7fAB14Ph/k&#10;bxfF2R7xOe494LRncN6XMTpu+w2lMuCbczLruJtSds+E52gtHnMPys/JynpJga0YaJBsFMEL9TcA&#10;7NuOum+TFVQVvVPB9PPEvm8QCI7jpDFj3PzltlsdggKq2DaHDAUpv+H5eBAeTGXCNXEGgnxsFSgr&#10;MOzvw7TcPMSvAuPicuNq0U8xoJe/xVe/EEKvn3m95lefeRUoniWyQkBfDddzTe1Dn675tRdjX9E5&#10;X1HZ9zLe6/XcKrftqJ5WNXtDulXKr0/owzf/pzHMB4nFfbXa437r3L0oxE8vVzyLBqJNyPdWml4F&#10;LgFfDyK5sbAqkCv75uexUklZ9o3MDCMBSDMQ15oFaS7kY+gpBcaqtrz+pKvQFJl1m4SEJr2A8yCJ&#10;EK6h5S6hTJPFVLKV3wvI7X2BiSIdkTDStpEPfqAbtFPCY3CBXGu165jQNKbDFZ6qtTI3XRTHeSBl&#10;WnZu6ZN7vYXRdp7WjFuzKYcSBGBuHQOIQii2lPNg6kA/O84H87RPE2ylVDyPJ759e8d+s/L9oZHu&#10;Bxn48eOHdbKyecgZWYptUw0BezzPwKKTJDweHxgDeH9/I72wJKRcmBoJGOdOwb6xo9PZGurGGgVv&#10;mt0701ZFQNhjKLbthrrtlo00DAabef207hW1ArXuUEVAO62xXV8uk06EHoYzU3Z8/PiwmJWtZyc1&#10;RjFPpo2O42BhmA6rRE4Z59nxPI4oJiOENuK6q7Ha20B/ePEZGUsViq4dRZABa47MV7JMllfh7pvS&#10;BYkLS7qfYZCFfJgQyawCNbz6cvbo0osYFa4dsEhcu8Anf/xaYwS+8eN3Fz6L9xCHDotFbh5NDPLF&#10;AnaBsN5zfU2n5FUhvigbEwbxvigiVPzaIzBeM5Nk3i9dPsdHMN4QkcA6v1IuPsrrHF9rIdaxr56X&#10;JFi+Mp/zlaIAYqmTCnjJv2PGLE6aFqWIQTvKYG7xQh5dM33WMbzAS9AIvgMDKku7RaT4TnCem8VF&#10;qz8Zle9U5BlipHkS+DvAZUlIxNMT92wpOZ6jRNchz3kekbniUAEpoQZymYqP3ycld045FJALWodb&#10;CNecEFhz+SUIHDvE8Pd9I3bunylWNDW2GrnU9/stvudFNSmzgCthpl/um3HqZMG+3SwjhoKwdWbY&#10;tDZm9snoJsCt2nZ03G8rdwxfDDUIxmjoaUAXkrBu+fHHQaMgF7JTCoDvv48QoiLMQXcFp4mwaMlG&#10;6mYK8TybZSPNnra3UWNufO0AXNMeA+rzHskSzcKZq85Uxm2vOI+G1gbaYGFXsoKn250sk+0k0yYN&#10;lBTXbL1h6ECWjJGAx3lEskTJGWdvIQ7UCMxc2Hu+vO+B82wYtSB3eiGpFJTVaqNA9om/Bnv89Rme&#10;SJfqsAtMsQQDr9bi9TpT4puVF8JC469fwTOvrz+CcHwgl/EDUWoeAg2y3E/9f5dr/Qyq+WJEl8+E&#10;yA8lML8XtLtwfaSY9uTXr3WO5u///Vxd4BcRa6oiTIVTQPH5mcKK9e9DzAt6hdEcIpJlB1wVBWsL&#10;+JeAJEyga+wVGhur8PXXa/wmSTI+dud2t7qCyKie864AJGd27rFnXrF3noGCLFaQJxPKYGLCFOYX&#10;PniZcADfs6wWJHS0RUgPaBfkavnfcO7wbO68k4UZr03VED4eQO1jFZSff3bDilWV1qNgDCAXwlCJ&#10;Y9v33QR1N0+hovWDnxmIoCWLe060jxPjPg2RJBT6m8FOTqfrnaK2bcNxHviv//ovlCJ4e3/D2U5M&#10;m4tpjZ6H78VUnG+u49MsXBFBqe+RzigiRl1Mnpbzo4X3M3qPOWJ9gVhNAGsMXMlPGhfFcTwXQXma&#10;tU6PZts2/PLLL4SJVNGOCX95VTLQIGlgv2fcZGNPgJSsYjWj94aeG/pgVlFOpoCUMFfrjXCVkDxu&#10;9B4e48DA7baHUPdiKyhhnJwz0zAzIfZSCr0JYZ/a4i7uFGBcgGu122fL9St4xK81BaUfLJc+n85r&#10;vC8AMwJ0dmaHXoOQr+NYD9f6mXWMQacqcrFaly+8POPVip73/zz4n82Nfz7kaGAcmHQJL96BDQWq&#10;L9W7l2eXy6FOXwjA17HIp+eb0EQ8lilWz4AIy/UnymJa0SnGMS1/gzuSeM/Ci9X9s+uJWLqZcL6c&#10;Q8WFgQ920vbOYiQV5qebuoSXh4su+8G8BcjMhHE14PCPXzNI34SZMdGUoXXLfnCsfY7/Su/hjZop&#10;YEslZu8ZHow9OKcM79OsJH8NyCoAeRLucfy+d0IZgClIc9fP44hsIx0OE84llm3D0GYlHuS8ad0r&#10;U92bcPIuplJqH2EFt3bix/cH/v3f/4HzOPH2dkepGbfbhl9++YZaEztR1YTRZ2B53/3vFd5CULjR&#10;KYBKCWgLkHg2gBkx++0WUI9j4iy4MvnDzc69qxoBXDc81TE5Mxy9taArblbIGr5ua+Cyr7UOEUIz&#10;Hx8/CEumFEL0XCpZf/vtB3SQhoFcPyeyJDwsaOzZMKr0Unje2CzEvYbWGspGsreoqNcBJOA8vqP3&#10;xbNLnuaNgOKAZvGEE6137Jb1VNxt8El0IeMbd+VW/plQWy0rhIjgCgxr7eMWl9MASGgBt7IW6ATT&#10;Sv2ZEP8KPnn1JubvLqz/e29g/Z4/iwv6n8UE/kiIrWNaIacvxLgd+FXJyOXvwFWw///xbr76rM8z&#10;FoG5jnUeqM9z/Ie/L6a7SCI7ox2wq4fnBGGyeAj+GbVAcTLuE3PLTfCnJJcQScklSNpcwPra+f4J&#10;yCKu4wFjL98vcy/bff0wbZsXxQiSwRs581nFeZeFATQXEk5FrG6hZi94sq5BOp/VPVvtgCZAjP9G&#10;QVc9GW4ridziQ4dVY7IJR5T3A4BVl6ZEa3FYk2ko0B6PBQoaFJTngxDHko0VPX51hQGIE//5zzec&#10;ZwuOFCQvKqLlzgpZ5tYzf51EYPu+MzagGgoWEBSjCE65AAORebJt5GN33haxWg6oLkaOw8euNBMS&#10;zefwxhy68ueYnaRo6ddSUPcatT0JCWUvaK2jtdMaoNMzeTweJB8bbOChCuOREUuh9PMyMCx2ETDS&#10;GCi3Yl4V9+LzeeBsJ+pWkTt5ePay23MaQ6Yp/QHg4/EIaIgQjQWPc7F5skrjs6F1choRtitkobTs&#10;KIu8zwPvh3fFZ1//9nrQ+VmBu7I55XAPxK1YaHAy+4KJuIvvGtrSCb/wJl5fP7PwY6zOey4aCkTm&#10;g/5/hL3bcixJjiSosIt7kCe7qt9nZkX2/z9rVvZhXmalK/Mwwu2CfVAAZh5k1rA6m4dkhIe7uTku&#10;CoXi/WhY5p1ZyU/XLYagh+HeHFbkAPE5FlliEQrhRxfncC9M+R1n3z//ffzfui8/Qyw/OaCfXvNT&#10;VuSZ2cIlv2cvxAkNgoN8u6cKd/BcLxrslTEUayTykXxcKt6vVIo1fGHNL0jkTydJuNrFTs/jtCmF&#10;snHCl7IkVR/VVCF9mIxfO6frJFkyvTrMkMOjPsBFunzSUSmrVgCw+SdvHcr+mR4N+vGdyudZmTvU&#10;VKkpDln7hkVJlwAGMhRlukNceHypJQykOygv2XuHKot2hD7G6OiDMsG9jeicpH4LBQqTpMg8AMEc&#10;DQrCSrwgfssmSTwGG4zcyH89G+mDmWvkndL+zCQRPM4T9ah4fj2ZpUzSJVP6j2Dh6ARqWYO8hzFp&#10;nOXkUTCN+QqofL8RHppIuSAXqkxKEmTkoEfTRnEfqE4kBY5kujObLsycw+CUaQJysjSBhM92rQUQ&#10;ZiSuJNp6R85skFMF9XPOaqynarTTbgwxOtdhME+C4NU7Pj4fkSH6M0YqqqD3hlqqZV0NV+t4Pl/I&#10;JePjcThcIwB+jhDf//130ex6rUQ0EM/AurthEG/G2CzjXUr3jvX+3WfuPy+Dxv9Ce2JDi9Qjy3VR&#10;Yc73a1AsLDTM1u18jK4nvi7fjwFzKnfYyd6XAJ/A4UbU2Up+7VyjRSfUDSK4n893J6gbvvt3hn+v&#10;FawMwe/f7v9WVrFneLuq5Vr7fPsZ5iR2R0J2iXfQsg6AxGEVWRKLc5mTkjI8wuS6pOTGPKNCMWF0&#10;try6iAHqnNRMg+T1Bu4/o15uN5aOTJaEQVlFZBEf5MGXexS/a7nfnostc5jm/JJI6Mjs+vhuzONZ&#10;qDUcATMJ37wenQrmXJ8ZOjd2sCNXIFEfJaeEGusOlJpt/SdKPgDQEY08ozmKx/cAjXtvDEVOBa7H&#10;o9MgQ9u/vifHID2wtRFTrcac8B2tsowlwJLjn42cfHeEClDb5V9/rozXMpN6+EQkw9et8NlaQ7vW&#10;DFhKdiPYNKrExl2qO0mCj1zMOeF6XZhQm/2q1gBWYt2q0pAOK2T2Tuw/W8G9pAIUwDX9k9UzfHB4&#10;HwO5+FyANSSl1gOPs2JO7pOkhItqSaiSGWmIQiWhaIYWwfk4MIfiel4oR8JxnOgX5ZkfD8pPPGbB&#10;6APXoyLVAtXuQ0O+R3vYFtn/9u8ieH/tbnh+8AcA/h5yuEfk34//02f+dK7b84b1JN9/9jR0O+IP&#10;P+Ptdz+9jl878+gdmom0fDv3PcrllyvgK3YtGefVAl4n+Wntdbue5ejWetxhi/2930Ahg4t2CM4j&#10;Y4/OeV4+PcAfxHTbH/7zDvvsDiZbQWyvmbiz9W5VL96mnFEr8UVvs3c4JWSEQ72S51ByscLT4pT7&#10;n/l+ftqYM+QRvEvTB+dwItAAlPRCtuobBGPr4x2qgBU+RWJ+aA6qpHdjTkvv11rt3bgeva+xfHoz&#10;6LCi2g5z+XnWo9ishoSSls74WnOJrsr9/uesOE+x+6HG2mHhuncqVDKjOZjtKxu7asn2TPHYSa3m&#10;gIlSE/HgxM9MQtGwWCPf8ZbJZON390mtnetqwFQUEUjO6JMQEeQV2cpeZPa1rLXiOI7o1k1bc9wc&#10;A7WwA9fivFjDUjK+frPwmlPG6E8MdceX49jMaAyiw0DvEyKE4+DPQGfdw/eTTjpd4yAGY+e6Ljwe&#10;bJoSRRTBa83orSGlE9d1IQtQzopSE+px4Pdfv5FLxnk8kFLGc7wswyEEep4n5AGcRnO9Ll08eV+w&#10;ZTj+zxj0+9d6H7ZN+s6DvkMqNwjk5iz+jSGXVSjD/wHK8cLLHuUD6zyXYdzZID97p/2B0Xlfi28Q&#10;0Qpy7/DQtk4O+fyUKfxUh9jOBHfD/s6AAjybeq9TLMNusMBbNP6zc32jLKZEVtLm1N7f++5gltNK&#10;t2PuESns55yzNdssgzDGYk/wwLCUmYTbZE1Xag4q28O5N0lRoMsi92wQ4XBWDiIQcMgHANIhIUHA&#10;PVzgc4TdKezX6Ub3dgwTLRPhEJE9w+KzMKIuQGqeG38bCmISxDHwO+6Nw2kSWs+M+xHa5iIS5+vB&#10;hWdT/tlkxthIQVeLTBm1Kmr1SU7Gs9eBWhNqzXa/U1wPsfgProFBGLVmG+DhGezKaoM1Y46rO/++&#10;s+U/CwuMzgMmw4kwhRd23cGqMiN52SBrrsV6Roird1ytQ0HZieM4oVPZCWyf0SYzgFw5bETQoQB+&#10;//7N+8XQG5ISrt4wTGrYdrR97jQaKRk4XQdmY7biEBhx9U8kSXjZUO6UE7Jh/AxK2JQleeDx8R9R&#10;EGZtYSCZ3o8PQmEH84AHi6oTJWVES93aDHeM1jfwe0T/btzid1sEK4Cl125c9yj7B9jgb5zMtyzC&#10;DH183z5veWncvu7Qw/fXu7H/yV2EG7id16Z++IOTkTVoNh6u2989ko9LWDj8u1G/G8yVgq+r+Pbp&#10;qyh1i+Y2x2ZGy7bDW5Q/b9e2X9+KQn+6prVBv51RGDQW8fbsQlWDGUJ5AOHGsVVJpiToxwEQo+52&#10;mMXPz8fBxd1UXmNvrk1umUJKkMQ5Yu68UrYOWAApwybxuEb4yiDGYHHOGaB9sB3etXvWl99gZ91s&#10;9D53QOLftz0uWxFZ1/zVZD0sU/vqJ0iCkipkLJWGia0pTNYeTNn3gckHY5BPP4FsjZCjT6jMeA8l&#10;lK3oZzRMgMyQqBnMgVwrihUavSEomzqimgRhsuHkPlvVDaSqoqYCJLKDHKZp7QLmoNPIKRpdU75L&#10;PuRc8WGQnD0CAJipeU3CjSME+OPXL7yuF3ROtDHg1UB3RhAb/oEUipQpJ4zW0a+LipI1wetpw0TU&#10;qDBZ8Pv3b7xeF46jAoalj0F4yrOHdjXoVFyto/UrIECRhKNW6GRfxJgD//Vff6IcBaNPmwVszwx8&#10;gMzA8TgxSmF3rCr592MsI78/QHuk7b9bKeT3h5ffAagaRVADik+bcV0G/g4b3Cl47zDGD9nE/n1z&#10;OGvC7FtGEc+6R6/r93baYfEFCK++PvD7OTgfPM5kP11zGlwKgWcKC7a5H4/n+d2of88+7s7PX/OT&#10;Q3g/zrqf2/qYAfICd3yWDyHZHIQXwuNzcc9s/L07/g7s7eB3R/EuXeCGl1IDSoxe2TjFCDzd9kUy&#10;OqTzqv16CZkoRH04RIpzozEwuMPulWIVVx228etwSMDHsLG414MhMicfpFoqjZXC6G1pRfuSMLsC&#10;sNmltnoKDQperI14gdIBgDacAAAgAElEQVQiejEZBRPEEhMicyqdCHVinH0EWZrxZlIB7IwWe758&#10;3F1KkFKsA5RSDqUU05QHxGieyWAGsbWBQUwqSwzL1Q9dQvk4auz3XIz2975/7VlRXRn66H1r9BLr&#10;eNUY3O2KiwqE4fYNGQGCOYhpziHnjHpWi4R5/efjQOsXJBe7XxpSDlBAfTB2KVB15y7oCXic7Ca9&#10;WsOEURgHGTilFNR6GG+d968bVZNyB2KZiNFCJeHXHwVXexmcR3YXBeYazsfJIm4taN1om7XynoGK&#10;lN2c1PP5RP78JBzUGl5Xg/bOwqsbgp9gmp9w+J8ibd+kHt4tbvxKz38ycjsMEJ9p71928w2ScaPl&#10;r71jDOFwgD3jWOfgOXvMvXw79m0N9vO6OT56ezq0RROl0fTzWdHujScd17z0N/xc3x2sqhkt6wN2&#10;Q7ZHwcDfF1n9u6qGUf92zf4a6JLL5dkzPY1rdiN0b2Tz1N+N+TenbX+LbMGM1y0b3J2Brvm1KvxP&#10;kqk+Qkxn3xRDZV23N6+IiPGMHQpYoBiNEB/YabzFJKvL2+G9abTi67qwi38FnGR7T7ZCKUC8WOYy&#10;phPLwQwziCkljDmANx0c581DOY1oYiJPKx5aKg8AE9R7n4mO189rRfuE06iFxn3qz9Ds1g4vEiPy&#10;1PR15lC02dFbJxbeSLVEdMBzryYTnqNWO99PPRmEwNka9WeCX7nEve6D0gpUc7RIe666T0453i8Q&#10;lOOB46TqpveJTp3Rdbr2L/esiES25MPKBVSwFIP22tVRMumTNQtlIIT3hRTR1YfBSNn0clTRdeIy&#10;/ZtynkiZE6s+PBuUbE1sDpMlHDVjDHP4IgC4/12X56FnFGVLKYCQzQMAc9g816kY2pFrhmjCnGTR&#10;9D5x1CNsTRHB+fnA5/jEHG+F13jgfjD2P0Xx719hSPjDPUrZjvGeJbz/vF6P23vD4wOhkRLxicNG&#10;wBat+ytsr7/hzzN0erZzw+ZU3mAq/35zHGGM75RQbP/ai5f+wNMruCPza/u+1vtn+a/fC6i7Y/Cf&#10;93PdpQP0h+O7Ed4OaMba2Ra7Q3Go5ruT2Ndmj9CjCOXn9fZ3f/3uqFJmYS/lLSUvGTpWRpGMkePn&#10;v8M2IoIc0sqrULr2WkKKqV/3a5qq6K8rjseIMd0MPA0QJWRDDljvtN9o6gPCUSyHu0bNiyCogcwe&#10;3IkbFj/JNhLJ0ehSrSGH1wogrTUgLstoWyA0aLWYBgqNY8g0C487zbh5EOGwmuulHMfBvTzZsStC&#10;SGxue4IR7aCjs/ucRIyzvxVLTSXUVTf9M3eWVOwZIIysc/5lcjh4rdWUKgfO8wgYcIyBpJwjC6wO&#10;Vh/bS178CH48DK702sB1EWYRwdYJSwM+JgetfOQPOhIBgGlNc9yPMIZSqSnOjwFMxVA6uOPz0/Rr&#10;kgmh0cHXWgxSM3KGqilRApIFaSYTM+RAl1IKvn4/7Vmwtc2EwUbJ0Fk4yPsdE//JuP+c+t/51eJp&#10;oyIs0k+ZQNo22F5tX4ZqgxGwDOW7cVF7qNyWB0xgFvG7I+ELFbtRXJG0Ys8Q7Bq3dfjJsO3/fl+3&#10;PTe5r4MCssSlINt1v325c/Mb/u+Mq6/nj69LSzZhP/dvDmW7dwBuzSvLIe6fSwzx/Vz26N1/l7fI&#10;Fdve2Q1wYOqeemOa7grPn2p+K1PwLmnAOktBHFZAWJ/wRQIHZfCaxpzWXEQmiTes+OerZWW7Hg1w&#10;hxX363RjOFVx1HJ3QiKY2uOzATZJecQZ+3N6g9jqSfDfi9UE2tVjAtUwx+3duDMw5w6v3azZn0bz&#10;HK41BIiyqPt6UavcrwGAQQMjmpEWViwWnTsrJtuYOgZPQ1lsLOZ8ef5s2tKJmHqULNrdYTzCQTbl&#10;alN5TJkFTp3Uxnm+ngCWKied58Kh854x9BaF8da76emkqI10d8z2bHTLRnhK/P1xnkve4DxMioDn&#10;0ns3+M6apmxftN6jia21RukGHezTQLVngUac2vm+jzJKZZ2FAmy2BzP1gNporFEAOI4TwETvF3Kx&#10;ekJCzBbu4wr7EnDNT4bh/evdMOwbHUL8VKw670fS7b1/Z6T27/bbZVztKP7nGzIsErM8zfKYwd+K&#10;KJvx3alqAcpun/l+Xj9lNO9OSz1tUPzN6/n9HU7xU3anIpZS39fIG2P8/H6IurHWdhmp+/kmK0jt&#10;tYZ4vWz3S63bNOXtPGgkuR64vd/vy0/39BaVb4Yefn/kXjD1NfLGFmeiQDZmlkFuAjX6JCl3KQeZ&#10;EwBQrRiYk8NbVnQ0DuW+N/xa3Jn6EGXyt7sZ+ny7ht3IL5wZq3gsy2lBaTR3jB+AKVi+QWwCU7F0&#10;2IjsF/5MOIfwiQ+XXiJm/tndcWoVY18QTlEdGDBDD1L2OPKOkKA7NJ7TRBfCWj5U3FvnPViK7CqX&#10;6CjVwUlaM42IiveaiXPX/R77EBHfz6OPMJRu5MeYmGpzX7Heu98Pd8RkIlkxVBVIq2hK1k6HJgQd&#10;t/fOoEB71EhSykiF8I1e9wHxf/31V1zTHhCMPnFdgxF0ZQ/C8/nEGJfd82FS02KZCguvUGZwvfXI&#10;9JIoVBRFE1JJ5sz4WY984uPjg01ZvDxzXJlZ0Rys3xjDJkkC5mbk12Z3g3L/+ilqjc3uTA5v7fWH&#10;UdZxfzrGdvTbcZcRNhaJhfNsltLQN6G+jVr33aaDDjcQtytYDsWPa00fXk3fz2t/rZ/Pyib2NZKl&#10;dfLt2tYxbr/3ztu5r5E3YHlkh5Wd2JHe782eRe3ruv/u/WfY/RERwPjQew4RRfFwRrLgG6flrTMI&#10;4/9eGHUKHcT+7eebkjWGbF2w5qAdbgjKn7EHqEFlQJoOlFSsiOZqm7fkI37nTtOjNzcwfg89vef8&#10;0opak3Gwea6MljaHGJGnFy655+ac8RAzk1gzNmmoluMLGV9BGEiHehQKKTU+j9i0FeIg+PioSCmj&#10;jxc0IyJq1YnZB1Ugc7Z5nxPncQCYyKWGIqV3mrsq5eNxWhQ8F8d8AgdYXKQMssGJk9LJUOLmSdIm&#10;dyw2Vu+FoxaMsU2Ksj13mbDWmDMmTfn0KYdmFBprokroQZKgX408+FIxdNrkMYtU7Z76s5FSQlOb&#10;5GX7IGcBUkG7OBHq4+ODIwLHAAY7W2MAeymQ02s2qzYWAnGm6cN5tHz91V5wCedcMg45IMLBMXPM&#10;mH9NaKkgl8JuY1Dvp3gH7eR9vNfweJ1tDFQpfH4Tn9FqXa8+0EaqSdGYCBqAOybvG8a7X/8dHHH/&#10;snQu/uzY/L/PDG5HiJQfgatHtB2ZwYa7gwZKvdjr0bs5mDiHmLi+oIZoKNJkn7cKsN+uUNa139Zj&#10;g3nW+mznaKflUeiOR+/drwjAyehfohCsRhOPmiB+mSuiX2u3nMj7PXPDIhERi//fZsh1GX4zyp5q&#10;hELj27FdHXJqj2sGgJheA4creJ3OzvGRhO84fZIF28R1KEKwTgBzSinWdA2zWUM/vBFG4c6H0ZFj&#10;wg4FEeN81+fhw5Psw9zh5ETc3s/Vi6wB6QlsDuv6XyqLHugwiF8blRc7Rm/Gb3ZYrFhQQe0SNuwm&#10;q0vwTpWSUcoDc05SAGHDT+bw28T2/STAFPRuxeDE9/vs1akdSahzfxw795/XXgz6SQCmjamD3dOQ&#10;KLA19fXwtXAarUZmSGdYTd+nGMxTcsbn52fATBBAZUGErTVCI4WicaN3dMue5nA6LD/bcW2fvCXG&#10;5iGcxPtPemNFuxr+67/+i13BpYTukT+hOgDqZNhAdBEAOXSMns/L7gUj+VwS/jg/DX+HMYIMylLr&#10;ilUgC9Bmx6tdUADXq6P1hs/PB4byuZeUcW2sq1QyRpsoR4UOZmolLUkGwJg/kmK/QICrWQY45k/s&#10;GjdKd2OxG5JvkAXeIJ8wyri97u9/Xv9ei20x9nas3Yi+G7p1sLfv9r792gSW68TxsP0Nt/P/Owjr&#10;PbreC3oOZay1fMsS3MrKe7EyQTHMaC3a2x1awLff/XSO71AE/z2xY+hryZiNuZHPpuJII28PC972&#10;QXIee47rFrWGI3sfxHjZb6J3+/m9//xO1WVaP4g3qoQOvb9ExBtMNgeUszUwMSNyGt1xHLd78U6/&#10;9EzWjYx3MatNmdod9hjG/DC5AHWHbYbBoQiOAJyWzfDZ6EaPpA6JQzukcjJa5OcsZpBf48QYL6Ms&#10;ZkhaqXsxoa2UhAPIewcmVSBbY+v+qq/wGnySlK+H4+VuFH2NwknZz9Rsv9eAVsaU8fvrC/v4wuM4&#10;MGxcXs0Hz91Dm+3+98HGI8+YzvOMc3Eoj5nAKoSvfhBgzUml9HRvHb//+h3HG52ZXKkFZz7xer3Q&#10;bJyhRQSEjDCQJiPvbPN9xxh41RVIOITZGp1LrRljsBfDdX2mtdcW23vuEB/nA9d1oXUWdb++vlbj&#10;VG/bXuX+bb2xa3ZSuz+nhFKr9WkUPB4PaCm4jH7qVNHeB0pKNPI7Lk+FQC823R+2/fstulW8pfHr&#10;7zuk4Bvju1G6O4v4rb/Hj2zR1A4LfP9axlC2m8dgPSEltXkU02y8RXwiN8st24P/vgYSf4dFxe+O&#10;cq3Bj2e4KyVuxpvdjGlv9Iz7sGAX+XFNf/ycm0P28/tZXfIGRUTkKACSMUVXJoJ4j0CdrOjO3bHS&#10;rUjp/PPb57xDTFvxdX0pfDpWBqPqOTpQDpTixX6HecrG0JBFP7NCYZmruBpaNAlG7XOoz+d4DjuX&#10;FseMPQI642GRZMR/VvcgzMLC4+vVuH7WuQj4IAqPvBcm75Gyao7Pp8FafHCHU3gdpjdv3HtvShKR&#10;GODttYCUxUSyctRBWmvWqr8NCJ+LCrzvrT3r2rMZl8dVXSJoqoo//vgjovPX62URtJhDchaQwSrN&#10;BMRSivmxfi477u7F8ev1ivNQ1fj9N2dt57Q6YlcN4L3p079KKRyq3Qc+Pj/ZlCUcodfawHV1PB4Z&#10;KXF4+fP5hevV8M9//gOtX7iuCwCniOmknj5VITv0ZXtRp9UOKj4+HtGlq+rZCHH25/OKGgOEWU09&#10;joCYpslBjz7xfF5IudtcW2DqhdG5floripjcpwK8qKmOri5DIW7E10JGwc6MqNN6dsOxR5HvxugW&#10;3a7Q/fYaChvZcYlYRErl5+zuwaOoGxLif9PtlRuKRGPtzFt3Mvcs5B2mWb/HMlSywSoAfAzY7rS4&#10;+Qy+UWDohGiydBIQyaa/vsNcq/DKTar43ka/IKG/+/LI9/tl+LptRj8MGqPLBKGUKww2MejEPzeM&#10;umZmR2ndQzbSAFmWhrtfz0+RfDgGwPYXU2F/HRtquLndiXt3JGDRXVrwzY6j904WSfEOSxAHb31Q&#10;rlgJsQCrQOhRrhtD1RmQE5+VlXmEUTLmSzL45vl6BazhxVcWwsfNAO1O1vfRGAPX5TNGWYPYo1oo&#10;oRjXN/LPPA9yrpMIu1cn56aqRcW6rbcbcTfQSLCO1LvGzE8ZvAisWYcRZVF2lOZaooHKxzV2nVED&#10;ccZOSgnnuSLc83wEv93X3zn8buhVgGK1CFegdOMtsiQSCHdR1Mtfu2fYLn9wnCcuo6UisVEJiRF1&#10;Hx2SDpy14kRF62oyxD0cb6lslhuTWjZzDKjm6BsIfR5QCygVOrbremEMROTONeU6e4bVGuK6JTkd&#10;sxvGX0kBV8VsA/NqOGrC4+MD7WroOimJAIDkG2GhKkuCpu/pPHCL6bkRbXLMrQArHgEu4+Lf98Lf&#10;xFpss+xbZLcygumGXf1zPTp35+BYsnVZzg1WUHrh7WTM3lu0utUAYJjx3qwj8bZ71HsrDG8GS6Gb&#10;wfEm7pUdOCbtNM33zAhmsNZ1TjOkd9qeY47rGu5QxU9rv+ANa2VXx03fMPB4H+sy0cCkPDd/YMNb&#10;mKxAMujLwwDftCVliNAZJElWROQ1+nXF4A9FCD051p2ThJEHTEnRjGs4dVHTXxcctYC6IQiRMWDp&#10;uCcbFO5cYp/2ROxdeJ0grZJDS7apZ8mMjNL4qnc8T4dBkgliWeJoHOqBEQHR3rTE7TvoFEY3Ch6x&#10;/fM8QC2WDnfCX18vvF6wVL2YcSM9sR4HVCzj8euyPdXahau9OFM152izBwRff30BukTDHCJwLj5g&#10;QnKyMpYlD8CB47mw8MiRedMMFJ/h3juOWgHhhCd/3i6brITMfT3tv33Q+3IovH/XdbFAKwBKNgli&#10;ctnF+PJ+HaUWRrTTGS/FaJYvDGscgkiMAlcoJatLwlmp9Nhnw3FaJ+/scF18z1icjUQ4TqDXwONx&#10;2sM+jduuMTVrzmFlN86efT4v6z+o4eD9b6/nCx+Pj7AFzGCVjimTSSM6ok8i2ZDwr+uCTuDz1ye+&#10;vp5QtbVGGBvEou7Ra6Q2m1UTt0XKBVJloYswj2zH2kPrZezUw7ktAveIfEWu79mA+AfGsWRrZuLG&#10;YHfkjWkc75UtSha4tMxP8r1+fj+ldD86rqRk/hjflZN1PI2XuJ6V4fjBFjV0+2Vcz7r5O9SF7Zrv&#10;aaqf191gr0je793Sr19zZpcTmWbo6EDGGChZTK8Et4hVRTDVNMsTs5Jk8I7A5oomYylgTe3xc+f1&#10;cSO50xZZ9ELuC3ciGntuTh8mYkO0xXV4ViHQqXbwiDI5lqrIR0ZO1ah/XPNaK6Z2jNEAlHgOOKmI&#10;2DsN8US7LlIVbf6rWKYy5gQmtcvFdNQjL5PVNxD30+iKkugceh8Y4qPzsrXFV4MyGC2fVldIRg/8&#10;MEiiW7PQrgs0B43crz9+4dfnLxw2hWnoxKt19KtBYTNW+wqyruuFctTVPwBrnrKXeGbz9fWF67rw&#10;MlZUSmSMzPEV0fN1XVAwu3HDCAiOg3BX780cMJ250zi989P34XVdZN3ooDOUTAM6Oup5hpHn+SpK&#10;oWO/rgvtuvA4H5hjUC/Gggux/SEp0YAneyZzQkk15ltkEZCAKvHexcziubNZjBTJ0Tscwo4O7CzA&#10;aBhDceDE569fmJ2CbL2zc/U///OflIBIGSVVzDmi8xqYeJxnMHsUnCOrajNqa0W/LvTW8Hw+DSoa&#10;kPSmQrkbslvUCpDFshvY2+t3vvMOUfzws0MlfjgL1fcMYL3vjQoYptOgDzHalWo8SIJ75LvfCHFI&#10;JfyLvBnC7wbzp3Xx6C7Od+rt51ik2793R0HIQ1yMyY69R+07HvlTNsF/41s0/pNTeu/2zHlJJOyO&#10;xM80ZR/ivJxDSiWuISUWVfdZozop2auiEcXyK7mVW+sPXRlAOLVpynpr7quaQS/FWC45WRQ5F2cc&#10;ObKNPjioYQ7Fs782vN47OhdDZExyolWoeNh7gzelSUgPLwfhzVgFGfWDOi3ZGpe6TUqqZUWQ7qBU&#10;1ZqvbJ8l59Ezcp1zacY4DDonI7RSikEIGfVYMsjncYQMgksItN5uTV0OT7iErQhx+T+vF66LA7FL&#10;rbyjmtCkWydqwvk4g18eMInr3YRuz7SCY41sDFhDRHxfcXiKIG2FXNWB1hbcyHu95J/9HnmbP49n&#10;dQvLyiTNMHhoLSiNALOl3tWkHbhHn/NplE5y2kvJMeovZw5L+eodpSxtIoiYwSa+3l7PG56fLDN1&#10;qqhryLuVIgFgNei5QGS7uskUCF7Phuu68P/8z/+J/H9n/Md//qLDUEcnGh7HiZZSDEp5XQ0lJ1Rr&#10;/OJ9VGQBFLynKVFKgkZ+Q7U9ovrJ8IcFMOsi9v1e/PNIfAN3dI/GabgTVmcp0/N/92H7+9+/lrFz&#10;zNp1SsQiez+MR/ore7hj7/uXb9h3jZjvqeTeaHWPpN8N7i269klVnl1s17dj1e9Q2Pv5/Xjsbb3u&#10;zsFTX4fj1rntnYeESrj+HnmWUqx2gfU5Iiww6UopJWCZhTWzhZ4GK4tgfpvgxIfWBy07vuxNMm7o&#10;1+t87Fk2aIGpdM4Jow9oUTMME/UsONIRw5RpOEbAJqrdNwdebeI8qp0Xh2W0RoNZSuV1GWsjiSCn&#10;I2Z9fhhmOgcjJ4XXH6y937VYNgVKN5TsyuS9Oo5C2DQfZOAk4DipvXIcNYxPtQi3tS/8/n3BMejr&#10;ajcsmHRHfs7v379NIpdGe1jEO2yk3HFUatYI2R+6DdAAjK0zEJOQiA9P5LxYO72bEqfBYvu82imw&#10;weVsFPLBMb5OnnX564/jiPvozmDOiaMcGKOjXR1DOoXLzPk7JMOmphSZY0oJr9cVRn6XIw5I0mxX&#10;zlxP7yQGyLiptZLC2bvzTPlMpTVtjDh6J8xozsPF267rgiMS/+t//b/4+PjA5+MTOidqqfgf/+P/&#10;goASB8+vl6EUsAYnImzNNfLnwMBEb3RApTdCp2IyzCaFDFGUnFBE/cEWvBvW968wGkp9DdV3DRXc&#10;jvHtffgZ6/73X5vRxEqA6eU2bqsteiy+Ufj8lzt0FImpOu70czeuf+085/d1uTs0tSznb1hE4itw&#10;r128c8Z/glv2z/v++/vfd/mAHSLyyJnX6te7R/k+THsV8wAfGJ3eBip/F0hzZ+XcaMY0E3ChppRQ&#10;0ioCuxNkVF9B2qhH+h4JLr591BNywuj+UKYwBD7T8ziOyDZV1YyK4Nevj4h293vJ5hHvvlRQy4X6&#10;6CLGvZcGxZpF2trgoA5rCHJ8+qg1CovZ8NPknGZlh+60UYfHceDxccb1Jrih5H1rowGXLPx90FBM&#10;UzUcxlbxgRHFYBQ3Ut6o5PAaN34irDIvQI1T7zRIgjc0qNZl6lkZo90FPzCCJ/RCY58CnlMws8uF&#10;ejfkdq8azHmeN0aMIwHumHa2jzsMH/A9Brt9S/br46g8V98spdJJTzpYf3ajuxYLemT25LLaPtM2&#10;4Twp8dAacfYkNkHKgpGUBUgsaifxOove9mASUjhfz4vsoszngQ6oYAxl5lhop87HCe9XqaXS0Nst&#10;e10mPVEKrutp9OQcgne9K1IWHA+i7+26TAAQaNdAWWbSDBU86g1gHTsWzqhBEDDBm1H3qPobbGCG&#10;WO3/vRtAL1TeDDkQBkE9S7CndzU9rfPyKNnPiZ95lwHweMGZzZyevGHjWIUoN2I7nesG07wZfGe+&#10;+Ke705Ptt/6g3R3S9wL2TxDN+7ouQ7wKyetctuj8zXnwOH7sAMBik0qqdt4WWdvsX4++I1uLc/Ua&#10;AjFqb0Gdfr3Tfqew4dMICGZdC9domniVL5ZPVgLUmoJ4DrVme1g6HLJJFqUySlPqwsvObRaLtlpc&#10;Q84Jj8dpBTQYVCJhXEo5zNj1yDBIZXxi9I7jPHC1gdaJhf5pKpfEx4tFuQiJhb21P+eMelSDyFLU&#10;ZS5ja+iceCWTDNAREe7H4wDLYz5nlMXo8boC5hALKI6Dr309LxIrhBK5933tRU+O3+MeAa7Xk8bl&#10;KMiphGa+pIQMFw7zwnQyeQXbC5U07DGmOXbftxLUy6B8xj5QkLLgdZXVFHgY42eo4nxU1t2k4Dwr&#10;Jsh68sErCsWxPcvZMobreiHlhNOMAIdyXMi5mJbOFRCL6sTjcaJWjtM7tq5cpNW5/L6PS/a9uGQs&#10;HMaTLKiPA+cHi6ofn4fp8bz4mQY5lVpR+jB5ZRhExS7hfl3cV0kwdODIFbkUjDnw9fsZdaPr1Zld&#10;Xv2uJ78KovevIE/qwo8XoXJ71XvgejOKjrtrYJXbC2ksdP0MwCCXdW40LIvy6cf11mNPW6NZ34y3&#10;JG+/xvYadyTJos1ljn0Ci3/tBvOnaD+M81avdy1v3a8pjK0JOKl36H1fr93g/5RVMX1d+P3+nr3g&#10;c4/mdzG4vUU/bVHnYleprTPFvSasudAMjFPwEJE0G3SM2ueOUpz2uDQ/aEzXWq/IeknlunF02qAb&#10;Laf7OaVyzq3RKmcgaWisezPTcVTMuUa57VmKFzVTSlZMYzPSrsG+JKkp7yoC/POff1j0PyEn5QG6&#10;6c77yMHWOyV9VaHDnJfj/ZKgUzAuO3YCUja+uyT0dpn4FdDaZQa+YvQX+nXh+XwBEPzHP/6IoGhd&#10;kzlL0LirUnechXKNwSKtObwCmDXlQHJz7LxfE3/9OW77MBtbxZ17zhmzTzxfVEMstYR+z6Iurudq&#10;1WPwZhAVK+iUGIq97jt55rlweEctB3z4CSN4V/NcOjywYE4SUM8cWYZnKbkIs6+U8WsenMGSM3qr&#10;ZvwlnLtnXM/XC6WeYcdu8Klw/XPJKNmDEHuOk6AcB6pkk2mwua5HRj0eaO1CuwYUwOcfvyAKSkRI&#10;x+M4oWPiRV4loKRfAop6JBypYHYOY8/twu+vC19fL2RgFV7fjcvNmiyM5fb7N+DiJ/9wj0ix6H63&#10;z4h/312HR5d/B6P8ZADFo/wYRqzAW6F0P+eoQ8Rl3aPe/et9bb59vsA2Bc9+vzR+39ePm3rPMvyY&#10;75+9O5i7s3F2yv38fjr39+hiFT1p5BdOb9SztNrXQx/MPiqFPjdVDb0QO+dE0n7bF5ISqhtVoRa8&#10;t4qvQjANsKe8K2tJYWxFAG+G80j/fi22uroaoHi+M2RjyXC6C41NKyj2TpGqJF5LWBxnF4nyY/L8&#10;BpJQZMoljc/jMPTLi4DZMkmnki6qnNNFh9qM2SzWzYsoaJ7nac7TCs7DWRvgvU+kfqpRY0lv9OyB&#10;LfVeG58Kc45GwQPb8ufUUDZMpSKDcro61DKPYU06ZMNMVeB1mcgXnbArWLrBT1eL/UX6I5kvrp3O&#10;odtqazriPkJZIxh5oKUWaXey/SHCjH/Oia/fv5HTC4/HB1p7AbgsyyKlsbWG4zxNWmAiS14QonJW&#10;q0Jwnh84rRZSzAmpCGZFDBdJNnugmCbQ1Y/A2umIS+xJVY4QTIkUYlU1HF1BdDtDJnBWgUMSoydM&#10;dJxnwufHSXVL48OXDM6CnYBY5jft+eg9hwpmygnptGKyZpxHCfZRWbjoXYr2ZmBkt/N/h19/L7p+&#10;P5ZBI/Pt9/u/1Ay9RRe7UfMHzH/mfxthUsBpQhbBB+ykpn3iImTY4KPt89+PvUMkwL3g+SM2r/rj&#10;Gvp71rVsMJbs5/B97d6dyr6W/Hmtz3tE77/bcXq/1ze8dWsg2ZuTkng2JFFc4tlyzXPcI8A7A/Y+&#10;AL9n7kygDrn4HMCiixwAACAASURBVNS9G3FYxrAXnLFFfQpJC5aaUMxOjQ+ns/kwdMIzM1BGhyW4&#10;f4xLvV2/NzBlKZgeuc97od3PozUWA8neMAGr0NIBJN+L4joVyDPWICVmRoSTNDRbipab8/OCISmG&#10;Y3M2gAiLjAoxiuKI9Z7zgotc7XISImT/EDPeDHIC6rGcbBLhOqc1h+Dj4xOEi+i0dzVTH8ie81KN&#10;XBLHzl4p0SHMjOkwQ79ki7lWE7NwrfyaEc85M4Fh0auI4s8//8TrRR0ZzwSuKwdsgz9/W8Y0MCZ1&#10;e1jPWXug1op2VogqzuNASglX78i29/u4zMhTa8drEaQpnpFZlnLa9RJFcPYOQOchiVrxvXXomPg4&#10;/2AwMinTMK1b9SgHrt5jKIoLuM2hxOmhlEjenvkxBl7XhVSF95yHQimCDvk+/u/d0JndjYh02bY3&#10;Sw1/mO9f75GuJcCR6oThc0MQ73t7vyAs4m7sblHzjnuH5V6wBPw6ZPsslTcY43u0foc89NvP79e7&#10;OwmvIezH2p3EMpx3XZEomMk9al3nphaZrgjx/f45Burv34tagL3PJHu9WOzjzASgs7RCKaan3BKF&#10;w1QKBGo8eIn/RSqeM/VaFPFQ79e0n5eqa4On7Vq3PSCIPaOqkUbf4CmrtXvGkrJAkS2Nd+E9vifk&#10;caGQyXO+rotwhWS00BY3rRmj+HkUpVOpmy5s7uPWJDaehNQ60tgqGTe6RNI42m8Vx10PxkcTunEd&#10;k7NRk3HuPz4eHEUI055XY7uAn1lrQbsaJRSq4CjHbY0AmEFpOGx27Rg2eUwYfIjJ4SZdkFkpgpxP&#10;7jVvxrFomZF2io7aPCdGv7PTWENZMrwro6Holzd9pSrIxbJJY5LUUm2PWH3tEpyPCvzjD1zPZqMZ&#10;xy1w8SLsMPXHnDgOL1efRzvDtiVJOD4OslASM68BQqjnwagaKhzfdzVCbKr466/fyPkZga0Xce3J&#10;pMGuB0a3DlXbV6+vL4yLNM1yEI76ej4xxowi7zRn6qJ9vK6B19cTYyoej0ek1xykwmBvdmZeJWcM&#10;HZiDk7DKrWV5M5h8uBA3f0WM9gd1cx2g893Eu23ejeNbkPsOVah/wLJj9qDLsvrfjOs6t/D8CQvb&#10;E0CSn+/+ZYY63c/174z3/rt7dqHff2+f60WgWBm5rxjPfqNSbue1spS1Bk6BjCvYzgPwdDxZdBVn&#10;EhGUJO8utYcaphA4B7Jk69hUM/CW4SEhSwrFRm5oRpORCUgOXBiKmIaE2TGmZwrMPqLN2yJVx+T9&#10;nAA3AgZFiTkGOHzH7lqO8OMKOhXxfBxxXNcHEpA2KbYOUMT0oTFmTKxkRmAt8rg3iPkui/F/qcRe&#10;DIaRzWdVCMZYOL5auugR77rviOt3qiIjUJctyOaoGPW6Y5iDVfBajsi+HDKTlPB4fKC3hloKai1w&#10;PHnqtIi6o/eJ8zzCsQEcuBLTuFJChhdIPXKmg8vFeyg0+hDCwFlQwVrItOh+ib3tPH67c3Ff6DAy&#10;jvygCFcuKOYAEoBSD7xeL4jY/NPhhegKwAZ2QAz370g54+Pzw+C3iX/85y/Uo9g0K57DNGkJtU7n&#10;h82BnfrAHCt7FRi8Yx2pfY7Qtx+jR2e3qqINShu01tDR2Sw42FQ3munbTAAy8QBhujGFqpEykGQa&#10;zdaIA8rGzTEGznqwuatN9OkTsR44TjKKnl8XXq8Lj8cDU9kX0l7tridvpsRugG4B7z0aZ8IuW0Ss&#10;fn/vL7pBEdshtuhYN+N9i0SxHr54WPzTbtH03Sj7r8Q58vafSwb4+aRko8vknsG889P92Dtn/h3K&#10;uUf+sIfCr2F5LHFf5VCLO1Yhe4JvXoJfe6NTzm74EOe0r+N9TYHosLTfEfO1Y9j9TMrXOsbuA18I&#10;p/JckkkXOM2N1w0ISFHzSCaK1lZ0hE4a+Mw94tGWX48bn/va84FkFuNFtBFwEg3Cei2/UhS6PHXt&#10;lu6S7aMWSdmDaPeilIqUZmQFcCOWKfebqzEpfGPHOS4hLl9vdw5+LOqvJ/hQ6wVbLTXMabNbyeDx&#10;egmPW0pi9C4CHQOvZyeX/awQIYXQh4/nxM7XoZ6pJSSL9Mkccc464aySSb3zdQJgg7zVOA1rv/be&#10;AibKNrnJaxhiFFEdw1s9bN8CYo1dvZuIWsmxDh5tOx2X4wh5nwsKZZHt+eC/XQmTEXpJNV4TaILH&#10;hcoidR8Dj1rgzKyUKnxm6tVeGFM5RSyx/tSuCSSu+7BMq6SCNime1m2wttMtr06ZgeM4qQJ5HjFb&#10;oLSJMbs55snxkJap1qPg449PZqTQgOf++GfedP75Phduc7hxn3sLFYzZLXO0TG0qjgrD8QtECrSc&#10;KKmtwus7HJE2FotTJj3alzcj41HYDp1g/+ebIYw/b4byJ9gDIre4dz1037/iXPw1wqar72+5QyJ8&#10;cO90w5/w9n2dfjrf/fj7333zu9H0qGjPe2gUE3zoisRr38/hHr3v5/0Og5wfRzzEwOpizaYwqVMD&#10;3vDGlLh+M2p3WOyHn1Nig80W0TqnHcjRoj1DOdExdb0ZSjauuBjVKjzCzm01hvA1HBO3iralVBRx&#10;0pwVZqdphY+JaYPW3UBdV8ecSxd++D03LabZXRQs3fY5i1w8R3LTOVZwhubQMtgsgKa3fbJlVUKD&#10;SXaV4jDu+LAmKICsIN3Wbk4vsnE7sXg7MUG4zN9bKul4bGKjBcxY8BBhk0162AOdqUCCDU5ZRW3a&#10;Az5b3mjEwMS46Cbx67o2e1DUWsPr9RWNQX5/HWsG1NQ6fQjK5YkC+ypKwegTX/0ZmQA/j4aWcsa8&#10;r8dxYkwKnh3HYcVVXkdONPrHYVTQLOzqVYU8hkkekCff+oBassYGMxpWNfis2zP9er54P0Useu8Y&#10;5rjn4JSrkv1+K+ZkcNJaw/P5wufnJ0RwWzcPfHrvMTQmmQfrjVlXymuwvGelUyYenwfKYXMMLAIT&#10;+eSM1/evm8FExJZhyN3grKjahgZg2fVkBvo9In6HQ96j8TAkAkopAAu2IZ7zzdBGFGvHUAGSLsjG&#10;AvZ7xP3+8w/n+JNjej/3v4N4/LrUzxkLrx5KmMNjahq6sh3nu1NZznT9bS9c7q93idn3LCNnWZi3&#10;Pbg/Xf89O1oZ097S7gZdZTMWZogY2doDCBrq7E1XU+1YqylJkiyJBzuu0+AkIZqruPe+N2M9X9Tq&#10;cKPqhdoYdJEdwrIcVBaOP+ZglJ9k7XNb1x1K2gOZnBOuq+H5/IJLDRA6OEz5kdz9WkjZG+psJT4T&#10;fTR4B7FPlPLCZs7O6+9QHQZzHMGbhwD1OKP5aJ0fzCCIwUM7DCY4nJHUB2pFOBlAkSsF1jhsxRxx&#10;SqG26JILrj/DzDAhgeJk3vm7j/Jzh87IVG/7ZtXAFozj2ao7S0kcmEGnTQXG8zzx+/cXB2T3DlHX&#10;DOpwmq5nfS6g5nvbMweK2QG5ZtRigYYZmNE7VG0WQG/IKeP1Io++lAodhHoKllNkTYDKvY5B9OaF&#10;7VUDG6Pbf6Ba5Rz4+vptMsyrH2fX/J860Z4Ncy4bpgByAUSmwVdr/CESM2ni8dMynmGR/GYQwyhE&#10;Go4tOLcinD24HpXypsKq7uoIzkrf3iNfWbDQ7f0348qUP96l6/ffIRLxl1jWgDiHvagYLdL+uG+O&#10;bD/WblB/wuHfX//Tz2F49V6MjC8uWMTz63NXlP4OyfjXzjH21/rXnMQ5mZ7fI0qPInPO7qG30+Hr&#10;CwF3ABqYZJJE9PTN0Yg4BCSxxiV7m/fc7t8GbaUtMxLuI0aeMNxzRfc5J+Ti93xF4sA+sDyh1mW4&#10;Txu8zIeGk5ScbcEOVo2IiQu/9FhEfVDH96Ju76QZepv/4+GGNgcnO+dkER+AiWVYjOKIDXKLJjRl&#10;53ipmcW96CpGZNLeyCXisrYv1FpxXcTLHRcfY2C68557BqxRCPa9MHWiDw6Zrqbi6M+uM0T2Pa1Q&#10;1FIjw2IBltrpgDNV9oHa2da/GMVyl96VUAklROawV73tL1P/wJyd06t0IGfgOA9Uok92fbbnwC7T&#10;4fc95cgyktDhXuNpQ0cKWud0rt6oOzMGnW3KHnj68BcOD8+JTVNtGhffUqreFIIJFcKaQXE0GQt3&#10;JO5Yub9zBCFLylpjn7qjo/orWYk6CRdOnTg3uQnuF+5zFp4HcqqAEvYpChiKIL7n8V4w3A2l3yjo&#10;hGvRTzWKmCBoQw5R5A12CAM4F+tENgzQL2y9IYchsmcbPlldtxT5ZuQ3CMgFs8SkcvfU1D+FFCte&#10;YbYIMNLXHyCZm/HfXhPI1P46ON1MbI08pvdz0ZWleF0DLtQkEW2vc/HBzNZ9au/JRi0k5MKCYhLZ&#10;jI+Ji1lxLEbKzbVWHlWTBcNNkQ0OgMBS0u01wpTUex8CphEAoshl4Yvv9Qy/nmwCS3NMJFkdjtk5&#10;0dNpudzcKdlEJvECmy54yQwRi4M0LCT90Dj2OVHEB4u4E7VsSHkf1CI+d3K7oWOmtU1BygmP9Ahq&#10;4HlU8tihOB/sOhxzRGQtce89QFpZ1RyD2afJSiR7jogFD+NhU+WS7RUTo7/MWLmTf21QiaJWcr9d&#10;+iBlGr1sRexmxmH0wcEWfeBff/5lMsAVtWQ8Ho/YD3Pyed/H9Q2dSMWHlCtqLjjPFFpBqlbETQnD&#10;6jxjOB4fJgPFuknZ/auh8DkMBz/Pk9CVkjrJTKI4IgEZDj8m6OCT2PuEpJUVpkSblksBBtCuZkwj&#10;Ru1q94VSzWuCGn/muetUNHTOJoAAFkAJFGMoRleIjLAfo5HBRUnrGbYPMOhxTsxEeWavyczpmSAs&#10;OyX9MiXBq19AdCc7eytDx8S4GpqNDRyjQ3NFyrw3lDXYomhvYSfU8JOR21+7uhr9IYuobjN5+8Pi&#10;BnCP5v0hcEyUD9WbOqLIwmTFM4TvRVLZQKOl17FFx27kLbKHAimX7XUwHO97HSHOxx4a/x3c8Ds1&#10;C0ASpsBiLf4AR4YljtHwlQgn8J5B+Lq+Zyx7KieJcyRbZ5OLTKMJcsfeDeG2TjoG+uB9yLJfJzFi&#10;crCdAudsGUEtOc6BGYNyfuUWeYv4/vB0fWUla3DIvRYzxoBkxPu52ekkoTCt8XXP5vRC9LofUEZv&#10;ag5zKotunM/KraiGl9ZKzRl3QEkYCZKy6E7FWTzE2HsnK8WZS0yTqbUjMOYNBCqGkcvi+Jfk7Bhn&#10;F5HpwsHYiAhMhAW2MEwlQZEsW8qhTAgorqvjOA4UH3Oo3r1L/R3n2IcTH9PqbLDgIVmEP3CNC7m6&#10;djo16mXA8PTnCvryMuDcJ4wePz4+MOdEe10otcQ6QhWjA7NkFBs8nnOOoRjeUOTRZ0ocag311xbD&#10;sSVeX+sJgdp4R0bEtX5aU9VAzp8AgN+/v9D7mn7VWiNtdst6klLZkTIV/Wbv6CwHcrbmqt5RckFJ&#10;FVKw9p0HhZmZIFlqDIyTPRvB2jLa7tRJLD2vgvS+p0ZjsHDUipQzWr9QUsHj/EDrDToVz+drzQcW&#10;irHN5CqgZAHlyZ6hH9g1Hjz/XBB9T5cXBrdxzSMKort+X7x3CMI5L8s876/1s7LPdoMk/vr78Xlc&#10;Rko3Iy0CV71drydc47IhLj700/n6sf0rx3WrRYsCuOFHAvLiyTMLsiEdiSn97nx81WLQtp27d0X6&#10;6YtkPvQiwW5gBuD3wqP8fMP2lmG2z7N03tUbgftsVZ8F68Z4n0hlF2h3i0UqT0HP87DjcS+4XIA3&#10;VMV6bdftRpS/Y+QeTUpibf7JaxteDF1r51zu2E8eaVvk6HRKBUyHXLDkDbhXdtYPvzMr8iBmT6v3&#10;vctCXg1Ix2mMiwZZ/NZiNc2sSUb7A+6G3Y8dInPFwl2/ZiTM2fDr14OOXbzpqMTz4s55/6zH4wEB&#10;s6YdFoFLHOeMX3984jTWTfbzV+LYHqxE8IVs1yXmlKn6qQa/BNRkDmPA8O3ILh2rXiwfnnu2UYlA&#10;rTBHRadZa0WolE4v0r/sXvhz2Y3a6ZDQTkkd4RxEEurHEc7RG4/8Pw8KH48Hg6WvL5zHgw6okaVE&#10;uiUx+d4J+bR+oQiLvGNOc8Ji8NrFhqpMCYaSF7d+zsWYks9qeLJChVlN74SIJCV23nbqDPU+kJPP&#10;dR0GVRV47anU864nv8MYWPvqx4h+3+yOrfmkqP2Y7+/96Vj+NS0N9tctjNo3+H3DT11wTXymSBih&#10;e5Tv/05xcWRqOG8W8YD4x/wdZPO+Dvf12/jQSmgGqmxggUX7kOCW73otySI2wCLJW2Zj2YsNZ6Qq&#10;oJ2jYYT+EOz3Z8f2i6X8IoJ8GA87UUDJMepdyz1tYjWeojtU5Cl6ay0YJaoT10XcO9bEHrj1/jU8&#10;g5nDwiKtTmYRjUd4MyCDxatfxVdGcBqt/8TjLStIXG8dvNeekVw2pcivIxgjsT8NF90cpv/NDToA&#10;aJZoiOL5d5SDmGm/epxv2RyuGxCxc9mFrvzv96yHkrIcVHFgzoFaCsQefDqZ7xIP/rU7Djf4/vvQ&#10;or8uDKh1s4Kt/MKCbzEJBBIG9Jahe6B3HBX1qGSuNNelpxN42vzSlBLOxwOqyjZ9M7R+j8PBJuA8&#10;z5g0tSt5uvNSTcDkczunSTYPauTPMHKC1p44Tzrmv/76zUDkg6JjzFKuYEnt97h371vI+P37dwwk&#10;aZ3CdpzGRXmBMRDQqDeHAYpcamQNDo19fHwQ9vRAxII+2gDEs/bx8YFyUMP/9Xyh1AMV4PSqgz0B&#10;WmC0aLFMcmJogmLgeLCJa/SBORPKiojtQ0TCQPrvvxcNEYZwh1cCrpEVqS6DcS/avcMsujmJ9b67&#10;w+BH3ymI/rD43+L8DK923Hp3BDklYAJTjKK5AequPfN3hc93o+5bnktCOGaqN3lYpIUJhdPOGMxL&#10;Wg+M89D3qDLnwm7UEMdaWdQSEGPMfNTT7oFENuBdqfs1JzCdE9jm2ByFfy6jVVhDDwySQLBleG6k&#10;dnHTJXgTz03YLCRc7xmVNyv5Qzts0AdCpwbGr3aHptsxFb277jwiuvFjvV4vAEbFA3Fp7atTuKtH&#10;ah75ZOT8tscMOhxTwzgvZ3IfLg2dHJMnnrkTFlHMYHac54laKoeqJInPXpDWbjBXYOHOAFaDECXM&#10;JqCkQ1IFJOG6esBCbiwXTDdNw91z3jV5yT8npYTPX79wdUIof/z6xf2jyoaqTP3ylDMK1OiVsP1G&#10;vL0elEvwYSkpsbYydU2HOk/u0as1TO14PD7o0KYNNjHHmjIdtprkca2HyS7wvtZ60nh59moZrwcc&#10;rm45h4bsBlRxHh88Z8kGARknHz6fV+M+ANTzmZN4eXSAW7bsz5Uq4a42Bs7HwWEfyXRkRKgtBKWc&#10;sLIvpV0XjX+ttEGz22AX/lusoa731Vx2vShQV481VU11IlfWESmhDBz1g89k9RqczaGNEViRD5s/&#10;ue17N/7ua9TwR8SJGMjwhr7vxknvaadIGAF/YWhRm8GPvNwxdu5wOpi0ZRAO44RWB8J4OazAUyUu&#10;PuMzllH3c5rm3Ob6ZRiZm7NTpvXYTpPr5pRSBLYPydFYm51Xa568Hiul3+EpVUXSGUVY/5tIjiUr&#10;KS2BK6cYemaT7PVwZ0Kj4I0vNJR8H3FcS+9KQi4Jc9Kwr7LGun6XFHCjz8VdhmM5RR8Gsuie4VBs&#10;79SjmmAWAo9efGqeezJqXUosQkE1DE0pybBuOuthsy/dAOSTssljDsg0/DJ7A5TXAZZWPs95xP4c&#10;kyMB/fPmnPj4+KARteJ/EiGsYni3IuFxGttlKF6vK1rUgcWWceql769d4kHEBMdKiijxdc1oY1dd&#10;I+ZS5j3zDCAVG0tovQBO89v1VA4bI9hag2DNIhW1vyVBUmLxKWeUVBjty8BZCh3apIywCtklEDVD&#10;ZNH1qyPlhOM8UQ4a1aIZ19WQMyGZ1+uFNlpMy+LoSRq7qRPaXhjTjSrwfF7wbtp4PpsHTsmcQbMA&#10;hbrtDhuqKqeAtRGvVQCjc2h2ScySxzCHmMSuk88OAPRhY/fmmoHLfgHF5+cvZoXZFD5FgskzLSp3&#10;PX0RjhTEhHUde2Mce0DaNZDs2fVGNWYxaqaU8CslmpihjM6azvXquFrDw+bEllvEDY9Ivfl+t/T3&#10;dny4Yd3fbZv8/kL/qy4oxVp198913DRuHO5R8/1gGnjpFsjzm2ye5A5m3j2X4NtrPBrbSD3mDFLA&#10;N/E7oSRtnEcy2iCWgWPHWo6I1A2Pu0Mv7unUMDg0BIutIjamTyCrwG2MF0BRs2m4K+Us/GEBaIyT&#10;cK1p0F1eYEE5ktQMsNitc2piRq3ZnK1gptXgAr0LiTn8sqfePH/XKl+a7r13mz6/nYN/tk6L4jn9&#10;iLdzolSBqg1pwDLMfAFT3SQZKQtSOjDGUurzzxp2XMx9wINFwDrRW7asdTX1uILigr0mG1yKoBsD&#10;I1vB2bOJac7fM4ZkNRinmq4i68pwXHbAYRmPxMU0F9pg6k02Dpu1eu+GCxMiudris/fXk/ruKWM+&#10;X/F5Y2TOFZ1krHAwdUIfHaLMMHoz+p7RI9WYGFcfQGJRkZDSqon5/mOnAQW++EwU1CPbQHYGW3NM&#10;/P76YuFRldOwVJBESWnUCRQXNiP86SqWAKd/JeOfez1sjIF2vWyMQYr/dF6RSbgDzFmWzIPtsdYH&#10;B3zbYO6rNVRjhqWUcbWLe0MSpQLiGUqY3fpCVPGvf/2LtFolBJbNaeQjYWxy1j7DGKoo52lSBS3Y&#10;NGN26DRHJMDx+bGUO9UZU+T051ytR6FhTEMTUkYSNsIdZ0WJgdZu7G7G/DtcYr9+M6pm+DZoZBnD&#10;FanDDKU3tuh2sJ1t4Y7iza3E+/cmj5U9mFPazn9hw/PbkVYmsV+XrhZ/M6KKRWO8rYUZu4ieUjLD&#10;snyfFzntyjfs3Y/Ds/LpPMvz3LtZVxbhxtycpZ+X+oCMFJG/Y7Tr82lEnaWgsAp8TuQQm6Nh1iAR&#10;KXk6q5ghViZqsFA0KH2H4gAYj3xdh0iOEXAAICbIFVILG5ZfakERH+LBa0vJJHnF94ECSkmDOViE&#10;ImOD+QuhPW/ecdquwCHIWjnbEyo4jEXB6Iu0W05HokNn0uaFMi+mI+5n1BEAK1Rm1OODwUJIKC/p&#10;AXciAIuNgGAcjPooATzDkHmDUjjWuem/KMii0BwMmdS8dmFt7uUIhoefCz+XEBK2n9kgxjW7LLs+&#10;TAMnQbZJUvaMThrCMdjK//X1wp9//SZOXw6TCeiAyTH03tDG3KQOgKyCfjU0H2Nne58DbJJldBw4&#10;TjZUhggnY7Fz9kAtJ+boZpgBwQza8uPjY8GRJpTX+ohr+TBNIJca/vUff1Ci1wafTP0klz4RSmzG&#10;kgEUcpLeusb7MTIfg460lFXU//z8xHVd+Ne//mXDbSqhKfW+gomvr2fUwsacJr3CHgaHbpM1D442&#10;jJI6DAGBMa4WY6l315MXhP5EGKfNmEVwrHyoaGvu7f80jHfK3+398WNaAf8PmPuOff/kYPYN+vaX&#10;+HvQm74ZZn77XgwGiANZ1DwcVvAHcbtOj47tYEy5bVM6L168FdkLqYtayOMuR+aGf+G0i/GxOL6J&#10;wlCWpuVixtTOKeUEGT7Rx6L4bFhjNsM1iJHnUk24amAYjRJCSmYCI01PjZ1WFhGxRU1ZEobBI+8S&#10;xv7dGRyutU1JgFXE3BkMZEuMLZPx27Wyl5Wt+Gb14jOFmPLG/kmSbLhEiU3tDWDJsgte10Af1L+P&#10;hqjE0nm36UzJ2EKjA+yG7Nv9IYuHDxT1cCSrDb1fOvKYvg8ZCeZcbBpViaKehyYM8FYUVUymV4Rj&#10;67zhad/XtdprEqErx5BZjPZ6DR1pfTxizeNezB6/gwVR3sOgCvRhjWR94mrcC7UsZ+37IyXB1Xo0&#10;WOWcbbaDDSFBg2rC4zgxdEKFsGgbg/K6nXDRGIQvJHO2bUqC1+uytSK3X21eLcSme51kD1Fnh8GE&#10;bNfk+4qa/BbsCIurMAptEpuklQRzCry7OucCPE7Ug1IGV5ssTicqbo4+A4JRNUlg6bYGidRJSDzL&#10;a3rZjJoKxeAojVAqJblnG6wfZMV1NfTOjMTHQbarWSblBdx+K6yXWtD6y/TkAUBW88ctEudTA4wZ&#10;PydxeaqwfNhC81tkp8kfV/uz/eO9kOlCsOuQd+ewO4Qoftlnrw1v7yHkiTXH9A168owjrc4+0gtT&#10;SMDu5wYPdtbHQNWMqzs/cednAenb8uyReanOUf7evRr0PXvQi6X33tpfMjeHrtwr5FR1j/KTd3t6&#10;WgvAuksdc6/HEfdtDOVkooguvTNvYe0+3MMWKzSvfVM5LOMFVToFtnLvxUs/nmPCvgYcsecO1rs8&#10;iTmL3aOUvIgPJFHy0sdEPp3e6CtDeOfO5nG9+UXZlMkiXRsDIowKKe/LwpmID74eZrgXjdIbb+b0&#10;Gy6Y2nAcJa6Dr7NJRTlBcIZ641Sj9E2JSPhWzzBdGwjnpE5dtZMQFzN9mpTSJqkA4vKWmc3p0OEK&#10;zPy+7QHGmItp4kJsrV0YwxqilNFsKQVfX18QJHw8TqxZuMyc/vHPT3gzlKorawpK/Qd665QIsBrE&#10;GIzIS65RHxqmsa9gwx0ZUKxB9M7mpYC65rRiK2sPqXCwRjFoy/dawCEpoXeD0cxuPZ9PzE5hr9dF&#10;aObzk+qfvffAzK9XQmsDV5t4PhuOj4KSMy5jFHkhF6BSqUDs/Dh3wEdHingjHGm0/syIWGE8c891&#10;aRBNyJZJOTWZDnng1x8f1KgfanpMqwB/1APn44Cio6irypmxd/bK/iUeehuOofbwRVu+QSuypX7+&#10;+uR4kBnXm5H1PyVZxhLefIN4UHi45XhodAmPcGKKxEcCKSrlcR3uQZKnmIxuqaRpUah4Rdy6YNXr&#10;EnxQkmUgCx8HxNJoiP99uakV4RrrpTAaJaQjLDJmj/ZcXGqfYM9Pn6IshosZN/GisNEIN8iIvS4a&#10;UdtSrTR9EIssa7EB1Falp8Pj+rGQ5BGlN5xw45J3bPdvKobT14zRoDDcs3q/gE99YhS8nAYsm7AR&#10;ZqaGKZnTiS1bZAAAIABJREFUlYiheoewwVvmtL2ASXEmMkVGJzjDGaQLzpsOJ2SDc0bHeT54z2wf&#10;pVwMA6UDGOOLWGmheFYp5CUfJRNCimHVCmjC67roZHIy53dEtjfnhCaBTnaVsuCYkZQPYrOoV5IA&#10;A1R5VOrUQ+zeTrWGLu6fwzTZS80RuyRJeL06JBcc9UDvzTpbBYrJ18KyNaFw3JlMCXMu7fZixUsg&#10;sdYjgt5bYP0Z7Eo+64GeqI/SzRFcFyIT+vr6gvev1FKiluC1LN9nFOSzMX0CSl2PGWMJmw42aY+J&#10;j4+TRvh54bpaPCdTlZozmAG3zklNeNo1g7zItsCvzwfmHHg1UyrNBScE6SGoLghnkFxr00gJHCjf&#10;DbsfnUJluSTat6m4Xhyz6LAnefJs8qMqAetcX19fYM2mmuqnovWGkinJoEbB/rqeFqQA8nzReI+G&#10;ao1bJDQ4gxCRMZZakM/MSVZHYa3GAIIVa/8AkbgkgBfL7DmHv5cGdXUbLkP/d0b6/hluZOO1Fip7&#10;nfSn9wZsYlGUmH/RuZgT/h5udrfXEhuM+buGtAIdzQyGDeBe884bckPnJBEz91iyvHYVbtRSsrZ1&#10;MV9DLY1UFtd78eR5ba5X7V2zNHSMyAhN+OCDVfxTj/ATAjePIuCcyEKK3wXPIOhkVnPOgof2NZ8T&#10;gS1Gx3Eywmha/7lTLC6jYBiu2JotnXv+IqeE4+MDvRFbTcYkkQQOIjEs1teT51uQE5tOkqn0TTNI&#10;riPj7d2iVCwvOSHVgqsla8ZxwSq/x7CCqjGXJj/LO1PF1kGnEpvN3j1NAzqg6P1CkQTVjL/++ovT&#10;iMZAqsyafO+q6c7UWvB8vvD1+0IqEmurunoVAEEWQQfhiakTv7+exkln49nX1xdqPawzsiOrSz8w&#10;qnQJCo7Bg0FQgpoqz9vovtTtIVvKcV5gwXQAQhJhTuLXU9z5k5fu+9+zoD4oUXzUYviw4eViKpAp&#10;McvJmU3gg7j/oxakkpG62xu1jl3BnJkMHgVe1wtZgXJmKLwwn4AMqO/hbToW6bcMkEpO6NZNexzV&#10;npGGjwedQGsOkXE/lpKQa8KVGgXdkoSjLcVF1hLpjlbghVpGKAKnGIsFPOwjoOQxaxacnVsy5wpc&#10;V8McF0Rg/QAdL+tnqMdhHdgA8fploxUTuBQQq3/0bZC3p3G2vcPwvePm8bMbAfiD6FGxbU8T19m5&#10;8/dj+YO0vd/+LmrB9/a+92YPJhUCRPbgEek+gNmOV2RdFxhFq66fwyH4ca3yLXYdrpSUdujH5E0J&#10;73i0u6IZ18LOZqzVII5krIdYKNyHWXu2I+bAROzhklXUzknAp0LhgxnMXBGunisiB9Y4PH+/p+pM&#10;DzNUV/HQaYT+tdcGfD0XNJPinH0TZ1s7XleyKJe6Myz8sv1fymlsmwZBtpT6Ckw1eceqrMKVw1nE&#10;0MvtHN047o0tq0Zg7e9HMZ35hOM4LVtK6B1IUlBM9AmTfOacj3Bu+0Qt0iKfAcFQ+2Xiq12EE8ZA&#10;ay8aCMPr1WoIKSd8fV0m5GUaK41hQjK4xvFnb6QqJiPA0YPsFXh+XWhX4yDoWnF+HHFfSimYV0O7&#10;OETiOIiPuzJjqYWzUBNF0UpiIT5ny0oDcutB+QvHY49DKhmm3hCsEIUiuyqnwyGJPQ2M0IftR0KO&#10;AkbvZPcINCvEajhZgLMWtNEt8s9sOqo5nq3jXAwviBAWHI5HuHqZ2FoWPB7Z6icJ1eCpPgaGTnwc&#10;J59hg/eOA+TkDzX+v5pRzqjCWb5jGovI9n8pCeejIIbRpGSZZIqhO+fHAwLBeZ54/v6CZ+QAILla&#10;YRx4PGpkpczigPNxQrKg1Ir5OMzxa2RKgDHv4FArg8myjKYRJz3skj1K/14EdQ+74+vhKDzah0fZ&#10;dyfhBmZvOIKKCROluKj9fbfXbucUTkV8OsvC6vdzTbI6UT1d3w38essdh06Wvvp1Koy3HdDSwtRV&#10;jFfsGx1iTSKLVpgDe783sLDKbudm0cZ63YKulkY5sxAFMdcxpkXAFLwaeUXY1aJX7ynY+dreah+M&#10;hi2a3++nCCM8T90DIhKJgqo7kL2oys/L5gTIuU6yOmYnc9wQ8gIs6kzuMNa+cYO9b8Xl/JcM8moo&#10;u9dX6nmEM4tCcKl4Pl/W+KS42oWpAzoHylmDcRI1ksJi3eyKZ3+hlBwFQdelKSWj1A8yfWwi1PN5&#10;xTrroYBMRs7BZFJIXtfgLKgkGgMrfA84hMB6jE3Yqu6IEZHjeVT845//gdYoU9Bax8cHudPDmoko&#10;ngUblciiZlaTrLVh5i45zKIh55uOwc7b0TvmdG0f04bJmR2bykcnW1cmqeWC3l27JuE8TsxJyGOM&#10;Di3AgJMbmFRl46X32a0w6w1lfGg19ujqSKb6uTJDqVYPSYKsxjzRabo1Ba/rZZCMBQUCtI4oih8H&#10;neJoHc8xDReglhMUkOo1GNqfx+O05zcZrz5DTFzvkbNlqwkJ3mBn2afZlZILhmVSqik0qmplwNh1&#10;IqW6BaLJnjlr8nIFUp1IJW+R/Ba97Q/G3/28InraG317jdPVoOv3YTTSwqcD4cGalg7VUKO8G5r1&#10;37fMI85NQ2Qt5c0xmCMRc2IOZcS1y10CYP+348nETN3Y5tu1pZQwYYJeSSxakTiuR/Dp7RqiMJqA&#10;ZEbenZTjl86nh2F4ZNtIbCRoWnx4ZOTjhDMDuEY2Am4CUhbm79foUaN/Rdu+R0mAOSEO2/a/OZ98&#10;OQeP1DbtlYjEAYfC/UGstaAoB07XWtFGs0jdaXCI5p19L/iGJuec04f8mOt8M1zTR6xZDKoBNfq1&#10;9dY5FxVLCRDKYq8X3PZC5/P5grfjt9bw6/MTzsmuNeM8Djb35MLCtzXMPVBCt2X0gVwL6sHuzVru&#10;eiwUzBphjBhhl9hDxaZgfX19RYTtuuxLf2UCMvHf/9t/w//+3/8f/vWvP1HqR2jrj8nZpVenkc+J&#10;nOrLWv1zZlExZRrwx+PBdTDGla+1Yo07nFORATRMjBcHkLMGkAg1zgRRRtAQxegJ/TIZZoPQBDSK&#10;CsVfryfm5FDtoxbrmtUITO7PKmepYtgYzCMjW11AkqDNhlwKm7rmwNK0SVCtMbE6J3cWPhiGdTrJ&#10;itQ9JtSQMuC5VF4j1Oosxr9vDaeJsGXfozpN90pQzhNjTrxaRypiMKwNhykZU+mYZXLCFCwTpvNM&#10;AcH212s1zmXTs5qsh3x8VBr5OxXSQYv1tXPYVyRtRb2I5C2yTbAHdbmNoTZZxWy+R+BxXP+gtDmF&#10;LZqOcxNnYYzt5ORmmHIqJvJoMFByKAhxjmEx4Zcq23UtoxyKganejJVORGSg6op4QNKNKWOfw/0r&#10;FsGacRc/kBk9YSdmygLImsOaxHVDxDSuFSI1hiaLZTxzq0PkkuEKjb5Wqoygh9Eklz7N4ucu3LLH&#10;3/aIHaCiJP/GpeuzQwc/4+rNopD0zfD3PrGGfSTM2YGCOM8xBr6eHGfGOZyEpEafiFmye1ornm0I&#10;zvMR8NM7LVM8ClQ3QjP26yqMT5xnDac3utVIbPDKHOQge5fytG7VbCyIclZzsFyU+v+z9W5LciNJ&#10;sqCa34CITLKme2b35fz/t+1ZGTk73VXMCMBvtg9q5kCymyIlVWQl4wI47KKmppozwuR7ppTWIC6V&#10;DJd/aL2hTeA8KzAV3dg7ZGEEGofbGUyZ1fNWigXygOILXiOvsztGx+v1Qs4F3Raexhz47//+P2aH&#10;qCg5crNVCVlMZZBw1s37/TYOumDiskykgjXjguutQLHYHA4j+dknS2pa1wqzQyRDqHsVDrpq9dZQ&#10;NkIcOgHC+4Ja6zJb72Oahr773c717HgiVqUf8ersmqLdkMdcKC3RRrX5FjX8YxCccwJim94mBfDx&#10;kdklTEI0IhMIEWXb0MfAeZ7Yd/LzX+/XggSNo4AYAra8I9s+QO8TbQzSrH2aGRNyCEi5oY+Js7Lj&#10;ysnJBZwbTUyj8nLL9TgO3Ekeq3sRwWnPYY4RasPi5IFtBT+B+aN+h1nukMx3XB0LXvEAMOeAKw/6&#10;2HMFawvu98bh3jD8e2jn3h3o7eflpj9vQTD4f1tSuiUsx80Z7yemQzO/vZ8fVj48DjrZjCAEq4av&#10;9fcYIughOb9dH0oZh4XxdxOfkmA88jlZNaVL68OHo8QZdXU8wWYJwWATD3qeNMn3va4NqYmX0Ne+&#10;7+th9hZ/6XzY574Gfhekc1EQLxhBxAwehMwMr5Y5y+H3z+YJyqqQV3BO040xgwMO94SdVxCTYjC2&#10;l3r3FgzPd5qmU0wnWjsRTEv/Donx0I+r/Q5X5R1vnYxft0u0ThFKRpw+yE0LPmm2BSkQG+wCSZPl&#10;6muXoGxlbfbeh9j+WgCQ/yhLIIu6LAEpZpTMJaP3+7TXS8glrdnHnAO9KTVsHF46WaHOW9AbnphC&#10;wl9/ffF1Mt9zGp++1oreLioizyOg4ep8nXa5xNKGe8e21TFA/TuyO6iNZ+BOx6z1ZAAMviPhC1K8&#10;7P09bFYDABtyZkf8+XxYtdzXNQZM4Ez5vEx3zPI52+T5VgCqYyUjPStCM6ZbjJRZmFwUSyni631g&#10;TG55QwRTO3QyyfO5UsRgDJxK05gUAhA6QhwIEfh4bOgdGJOoQQyKKFiKlWEQmx9tmkMX23cJgi1s&#10;+Ph40IIw8LOPObHtD0ST4e59oI+IsnGONMdcRWytDRJcRhsI8A1sRaKi3x3f9iB1w74NXlk1vvjv&#10;LSh6S30jT5Ahs15l0SK/rTA5kIVbcL81EhcmjtU1eOXildzSgbEUugLsWvj0RHT7bOL49IVBA9fg&#10;7v5z5CH7qvQ1mHRHom/4vbXmzmnnBf2u6+56LylGBHPkYRD9l4/JSxpdTvbil8/Zv33uIII2OxBI&#10;oZrd4RYsgaVBubx18+9QjFcCx3Gs6+DX5vr/ipTKgkZUB0oqZDGsOYPfI7sfCmwlw7+ca36LOJ/f&#10;IQbS36ZeImAxJiQTbWNlqOueq06Usi1clnZqV4JziiUVMq/vElP6LTH9K/x3/3WfL8QYbWB/VU1+&#10;Xs6TmiRcALv4zusMi6yE60WQbyYuyWEIemdX+KN8QCdhmmlnZk5WusO62GBdF4fUEbO3b+d2Nyhg&#10;CBjMbwlnzomzVpSU1vPjiUFEFobNVfyIj48PDsiVA9fcE1xPXswwpo0ONEJNmArxKtz+zecwYAwa&#10;bqSccZ4H5rQiB0Dtjct6QuZNFFKV45ZZ/BgLrGS6UEEE+7PAJQ+g/K4uUJeiG7srehsA2EVsj52Q&#10;1WiotSGliMeDrBp2Jg2tVagGbGVnMs4JAl3dUowRbTSzDFQ8ywO1nmTixGzdlKLNiTY6UnYoWrDt&#10;GcOsbEefqK0hRjWV0YneGrYt4fPH09zSXE+fbLUoAeHJpEZRtoEgCXG5lN3RDUFy/OkKXvbfC4rB&#10;YtqEO8xwg2qcj+sPiuucE1b53g2QDGPUR7kNWPSiLf6b8QDzwS0DeFBZGL7rrPswNTDRiLWjvjH/&#10;DdsPV5C2//nts/7+4F+VLD+Py97SYDla1W2BF9+3N/263MW3QiBtzVviGCPmuA0MxfnkfA9+I2ee&#10;4LsEgxDrnAsn9+FjWup8MaelXeJbd67rAVzGCsQqk4lhkc6Yc8Loavx0sYUqXfMCH8IDuvBSAIux&#10;4tWhgPMD+lTaIdIBX2BS9RlIWAHdA2q0fYjW+lr04vxDkdL8plHCW5lWIhSxByTGpRDJM30loMe+&#10;s/uwYSPPHbXC3VbwbkAOkKbmMgWOl/rgywMqUkRQQhDHeUJtG9HPeWtjbakS4w0m3OayEeTg+1Bz&#10;yxnTrvMYLLXuPqu+berPVygFLldQSkEw8w9fDmrNqHYp0QDbErELsY1JUa4UE6GIGDDGZbk3VZGE&#10;ui/RFgSJ+3thgrXN6dpFj7xjzogxWX16kHUI0pMHifyCARqbPx4bYEmpm7kMAxHPYRQzr4mBLDR/&#10;hnZbLtOJOTqCURVhUFPZMgSE7Rz+22zbdpjW+74X9EbRuRAZB+cgpVcnu/6oglCAXMKKOWqwb+8T&#10;ow6EJ+dOcwhU6ZVbz4FaDxP/m3gfJ0KsIGNtg2vWq8K6IizLxueTEs45ZajFXX9uStmQnHvt8IwH&#10;TRdQZBV+QSwOc11sh+D5YLkuebz0G+yve6+eVhL5tiyFK8D7j9wxecP4+EVdpMqwd7iJsa6/fIeI&#10;eA6uCjvcKtALsrk+y8J1YZxWXMyNENL6mYuVYt9rXlCPqprVIWDyiXC9c5GA8+SDRshicIEDEVeb&#10;76wKxd3cO4Rwac0IE2wQWUHPO7FLH8QHw4p0g2o8EDn8QmXCS0NnMW2ULKHzMLZB8ESFxarwQAlc&#10;yUxVMb7ei79+4bYc4FE0zBOhWMXMYdjvUAIw0bta9cIB77bllWipNthXJba6CVwzhFYrgnmzrs88&#10;J1t8+8xzOr+cVfa2bUYFZrJ4PHb77nNV2PetX36/awSUUlra49MGhhc++F3LP3j2tvsSAuUjHDKZ&#10;UzGm4jhP8rRtYYv12W0jGcTXpyr2fce+sxqdsxLvV+Dj4+PqBiIZQ2NeEsnZri3xZMo8rqRlz3Zr&#10;DaNzaCoCykgIt1Q5wAa8iDTEEvteqJeeIj7yA86YchNywnDdZDzEOgvCmSEAOgYg3F2JIZF10zsk&#10;sviSyGdjTi4WkemWua2rVHccc2K2iWxywyEIMFlR55wvu8HJBPr5+Qk1dVNnzEngIuZWstW9Eyka&#10;3mEQls8lQyJl2ju8Vht65X4DobSMMUkqHWMgTUMODKbzQq91M0ExaKx3JtNSisVA65ZxyXSoTiSv&#10;oCy0rWJWLVgKGLwnLk67h901ZXds3ILaDDBVyd8Hp44T2Zq+Qz6WCK4Av0IuLpYOk4/iCmIrkUyn&#10;1cl6GIHvCz1qL3th9P6a9v09WTkNyxOBgF0CBCFdg1XgWjbygv0e9BcMYIybaIcPqgiJ8rquv8Gt&#10;TqM/agcmoIjIIVun4DoNxN2HDvt5ux92XXjpLgVDsh5sJhAEyTTtXWlR56RtGdilhYUby6pKc8p8&#10;vxiR8nabQ3CEhCjYCsWwVn61LiuEsJQV2boTy17GGEu8yamlrmPTuRgjATlvaG3g63WsPQVPRGN0&#10;uATEfZbjlD8RwgeuJJlyxgS7SH4WKi2OQWphaw21nUsJc8F4VsGq64VMVnKjderJW8CeysWe9/vE&#10;cVT8/PkDz+eGOdSCMql4KUXKFIy5zCmux8Sod71Z8KfeuoCSBdG6YFKNld61MaJPuSAjGDUVE8mU&#10;R7ccUNIGFwCLkZTf2dk5QcISuoIAOVHsTkTw8fFBDH9QkmDMwWW4nJAKt6vP84TOjhAy4paRygDA&#10;BTd/1j1oD+t02snrFyOlMtKeoWo7JBKAwPlByta9Kk061Be4hAVBygW5FMI/tsw4xsQjZwQE9HYi&#10;5Yht39FK5lZsY3IIG1Uh05YQEpBDQs473Aeid2OzWOLnmSS0eLwUj223QTbNs116AtbVqw6D6yKq&#10;diwHPaW+VYyC4zjxenektNFpath8J2ac9USJptcvwFDFGOxYSdXkcxBDwtBpcJ5AjMARBEi0lLsh&#10;5S6BfguQi3cpfCAF12KOB1fxbOBJwirNC4+7fqlhhWv1Wo2FspgwujoLD8oO1Oh6b1PRM/6748QM&#10;XKyC/XO5MzzziP1bLikDQ6potycKiOPrgjWj8LHDDd7hv74PWy9Km1fz7vfJ6T1zmg3jNrdhi5Aw&#10;r3Z1Jblg25VW2ZkeuGPTfm0cH6XIUV+fp/cOKDfkBBRSCimi/06DDAHv473wa+KorIJG4Gv31tf9&#10;XgbgEYthRMLCtcW7sPVb0qOmC/HSEG1obB0Hky3bWBcqO8/TYAoaZUsIpiKIVUH7tbrPPdw79KJP&#10;GuwyBuap6/4wOeq6bhy08+HvrX/D3kspS6feE1QX0hAlXPsBM1PX5fU6DbKgSfS2sWpj45KWK1Fv&#10;VDGMxqn3c9xMmtalB7zhiSkDVu2ureiQsOUbswVAKYntu2WPnAuDG4y1FADoRNoc2lKTBqZy5OxO&#10;u+W8Y9/39Sxw09J3RhJKjPj8/IAv4oQQMBVobSLmaMt//vQLZBo3RCOkgx2ddxODkhJ9dOyPDZ8f&#10;D9tb6Eg5o9Vp8hCkfPo9C0GQwr7us4hgtwoXKA4L0NUpRaT0wOv95nKRhFU4lRiQouKwwoCFJA1k&#10;jvNAShn7Y+Mqog3ZQwCKCfLNMVkoWjE7xoQMRQiU2ZhzWNGQEGLEtu3IeUMIFe+jYt93lLyBipRv&#10;wq+mltlNZoHqqIyTJAUMdBlreY0wLGmVQQRpBTE+9Qyi8xacBVAdzAxrUecbfL3++54YvuHjHtzV&#10;aY22RKC4pBL0es97p/Ct0l8X/S6lq9/eE6vKF7vQt9e1aK4AlpHxpBpetOEql1QueEY8EeA36MiT&#10;A74nMh/SeTDwrsWD3tRpWunXtWLkv4S0/ODer7WbgNAKzVTzAqu7YAs6/25ovLjWzvW3pFy2Ap0T&#10;dVSUXDDjFdB84UeE9Div+j3xzjnNz1YoBgfn8nfMHq7k4bMFC7yuTDnmWJxwfn96bRLrDFahe1dJ&#10;NcmULmgkGOS0OsMb68f/8WRba10sj5gsCSmQzAGr1bpgFe9iggRs2/atY7szbXwV3c3aW6PM7Lbt&#10;gCj++OMnfvxwpx+ew9O4zADwlsO6swhN7Jpa+8K+F2xbwev1xpxUNjzPA++vN7F0CXi/DqjYdnFL&#10;eL0O9Nbx+bGvbjrmhNeLPGlf1lI4xLRbocPnpeSMnIifhwSM4w0AGP16BlszyM2kfwHSIqkb09Dc&#10;1NuoxGSHCVLaoMN47fG6Z2pMtG3L2CxQ8vmnhLAERZJoS3YBOQhSLFAAMQw8HhuGXucrDIGoImQW&#10;FcGKqmBdrW+4A8Bj8tkTRAh2OweKr/cXcsz4+dxRe6Otoy1LpUQ5EpqR83U4mzJ5cYsjTud8Pna7&#10;3oSHep84zgoVwbYXDOvsoMDr9WXFHOmycw6c53tJGZQtozZuN9NIPiOHAAm+ta7YJHKz1eAvEVlL&#10;eLUNJGKQt0itN865DYM8m90ZGb8HdMXFD79X7t+Gl/bHviDiD+eFH31//fXajuerXp3CYpvccIIl&#10;7bsinWFh8ttnsQrYXItCjFCZoPD+QGsXJhqjWXjBcVbqY+jiu/pbOV95rM8bQkC29fs2rq3BBR+s&#10;ZNKXGcb9l4gsmpS7MUWDaYxjSDzUvtt589P0oDfnRKsm/2oQkcqVcC+Gh88ggN1kUyGkbTaT3QUu&#10;aiWXQWxICnYbc/VbWD8r15exardzIBdlCcGx4oiLfRNTsMUYoGQ+lA4NEkP29W2r0G/DYsfkvcq/&#10;zwukk9kgEoBu51x1DV8Xe8eGjOssBg5NPQE6pbRkso1yvslNx3B7hniPhp3zy6aPXRBVC0kRncat&#10;z7lg267ucNsKnDI6rcvpYxp0xMQxdeI8+yoqJJBGueWCbdvwPg87CwOlDG5vGkNrjI6eC4NzZeDU&#10;OVDbJQIGAK1XiHzXmOJNZmeeYrSNTIHY9vpoHTFlxCgY8WLZUN1x2rNCPfre3bHJjNNFIXXiFdgl&#10;5uwkBwZV5/6LPaM5RuQU1pKSgFXzsP0Ix9ehw+ibHF7TLo9QTq8N/+//89/48bef2B8bF9qCre/o&#10;xI/PJ3pjFzRigUgi7NNo6bcFiqjlEq2DD4hhQGeEPD8wTSzuPCtmjygpovXK7jXwXjv1NmfKUTtT&#10;LJcMztJNhXT6tjJp2ohXd3qPQQAuWQMPfYrLJJnBW3FxI5mhf0Nf1ou5t6lj6TyYulq1VfHqtMoY&#10;AKy9wm8viu+JxND49VrR2n3o9cW9gjelsX/pMPwdFBclcX3uSRriegh/+5IX/9qDVwCsyvfgfl+p&#10;DzZpGsPdlK7BJCVZr43XOe0zSPp2c9RmDFECxrBrIY0HuRitDnqpZuoFRfgX7tWkZ42zniwBuHM8&#10;AqtapxX224PHZSAfIt3NxokD8nWpfzIGKZyql48rl4H8IZvoel13v2crMQavpinFDAjaWYlng9Jr&#10;ooE65gLUOlbFvuY2uAaivF+UBpgm6jZNg9ofBNfGR8Ta6tzjhtabQTbGAwcx+WZcZB8GdltWcbiA&#10;VDuKjzlsNselWdQ7f59yAgYhnBQThbxsMYxtdl+d4rYVQiVWbaUQUc+2iiM/0XR04mepnXovAfQF&#10;LfsPQoYiS7tHpBBmKMTYdV4wKEKg5PK9YMClU78YbSGs52xO2FyGcg2PnDCcYgxi/pQtNsXSKWiV&#10;8tafnx84z7qS9eNBOWYqXPI6nvWSVeBzKOx4VPF4PqGJcaDWA3NkbJmywW0YG0a8kwAZMmI7KgHA&#10;G+gK/PrHX/j6nz8Rth1ZJ3IM6CGgn1T1DEmgwnO97YRc3mfFmBOPbQPlhCfa2dHawbNiulAxULqk&#10;z4acBClv9tyPxfTpg2e3d7LHsgm7hZiscBhL3jrmfRVlc8ylo+PMKlVd3PlvQR4KwLAer+7vwddx&#10;7Tv84bolCz6xB41ITUCYF5wCJRbe1usYnr5ciW6dwW0l3aWEVxLxgG7B61p9J54JgHLCAYtBszIC&#10;YG22fb/b9793FBwu8uJzmMJAMscwjr2rQTpjhxdaJJoBBznZvhQSYrgCS3IYAysxTJ2LM3/BZ2TN&#10;jBtUghSgEtB/HUvADCbnGiVSZdA6JVVFKdT7phYGgM502ceEZtI4R+9IqZCTOwaaKkLoC/IQYbIW&#10;6754K5WLLzIWBus8K4dqvKLwRMFr7EJXfPjH6Jhqw1yjWw7vXiLFqNxyDmuYpeucjcYACbMnnErX&#10;+hLyZb8m7oFqsATYobiMhq+4Tx1QS8rbtuH5fFJadhiF1JUlAz9XNYweAHLZUWCmy2BnO/owDNg0&#10;6C25tFoRUkTJBUc9vnl8+g7D6vreAf/Uf5JXn50T7sO9QE8AuK0kLKEJ9se+nlza/EXzW+XGaK3N&#10;um+DuJbKqNNksdbvxYbKCEpGyzJCZ0fi542KnRz4igj2/bGS1dkakmYOCLvtmZSAbUvYHwn7I2IO&#10;EiESxwPPAAAgAElEQVRCACTyjLYxseWCJGSg+Ryo9YTn5wPbtqGeHcfxRs4J5bmhnQfvjUlkpESo&#10;2VVt014w28Bz37DtGf/86wtJBR8/P/Cf/9ffEELAcZ6YKUFntRlAsm6ZevOfHzaDkEGdqnrQX/V9&#10;os+O2omhA0De0lKJDIFGKHMcgNIMaDTa+dVayXePAa8XBfBiYPzTobb3wT2biX7FCmGhlkyywunN&#10;qkCtHelOa7y4zjZ/1Uvf5B7Y/90w9RusIs5xZTDwisMhBP/vOzTj7+O/XzIC4arS/BCuCGkVAv/O&#10;92pWguOr9+GtrKrKX+Fe/d4//zUrMBqkVVoSTMfe/CxjiOt7cUGDolG+ietJ0BPi/bp5ZRxjXPtk&#10;d1xZbfP1DmmxIpzmRh9uHQLvVQp0QzrNF/M7Ts/uySGMqYpep3GzTRVQgnHJKbcabAg65lgV+nWf&#10;cKsoBcGMSgCsQaYzOVwJcw6yH8pmFZlBFAIeSD+A1GjhJueY3zuvlDPEAv5oHbXVpQtznUWgmykD&#10;q3dy9mftxqyxDsJmUjrdfYdJ4/l8Ui+9e+tLnnqQgK1Q0z20sD5riAHbvuGxb6hnXQ8dh8xxnU9n&#10;Srlc8es18MwPuE7+/XwMo6f6iZ+Tuw7eZbXKDdYgAg0OEfL7DquKvTJUVcgAAJ6P1hr3ARpZSL53&#10;QLqrqxoqA6uQaUN9/rF0+8ccZPsYjDB1YHbeQxHBVHPmEiAEhQbCECES4nk+fmDfy4LnuFwqSAnY&#10;Hhu6Ko6zIYpgiwExZLyOF6ptiedACYCIgOf2aSykCe0VUSJh2G3juU4BKoLaGmcw+8ZOKgUT+Jo4&#10;zgvqfew7hdZyXN2ESMT+aDd4U5BipropTLsnJegAIhRu9M45hO93CN7vxsSutnEdxD6DYrQ3Si5Q&#10;KN71AKBImTB0DPHqEO11Xecop4wBlxipqCelEnSoYfK3AO7shLUVeauyfw/uF4TxPZh4HJYgiIjf&#10;Hj7/e9+5wfgWPDyAXIMarM92h/ivn5V//WzxggNcyvZ78mHAgV7LR55cfB2emuZcMNJ5VacAWQ6t&#10;Vrza5Jq5sNKRSKw2xoh9369h441Drnphm87miOm7KJpfE/+zZdVmWDMHccTzgSuosvqm8mRtjev4&#10;SxP8WnwLIaCdDcOlWbWZSFjHUc+1KUsuOJdBcgZaO+yzXUPYe4Xi9Kz7QBQA3N5sDP5ZKRn7ThaB&#10;z0YcMOR5ioixmZ4LB7LOmPElrGnyDlMFGIT0XBpWk3V5Gnhv7FzWViFT0bQttkwyilpKGWL6PK11&#10;vNrbtPGB82Sw2/cNx3HymllXO5UPk9ocIW+ZbbRO5BzRhjGngsDmYcaKEXx8PA1yI5btXcR5nhgp&#10;Yo+Pb8+Z89lTjHg8HohWaevNaP0aSCvcQ3QpNHYGSJ0AJs8qZxLTTEoGIGL3kkNjTzSqsG4V5llg&#10;MtZzIIh5E8A9ddnh9sZFoFIyUjFevwnQjX7g16/3WiZSY0KZZzg0CuZomBPoN3gqhYQBoLWKOTv2&#10;nBBDQgqCWjtEaBDuM6fWuLEaS0buxMQjApZuPBRBFA/DxH3LvbUKHR0fj4Lz7ISxyn7FDgSajIyJ&#10;x/NBdc5JmmeKCflhxuqmlxOiQaNzomw7O3l1WJmLS9MS+H2uphh0mpKwvBKoOXT9mjptOMt71VpH&#10;q516QB587kH4vijjbf/vVfy9Er//nWsBhQYPLrV7f30PMvcKfgV5Y9x4BTjhQywPJpenKC+NrKyy&#10;Kk04uMi2MKW8ZgSO76dYkDO1bpz9IiJrIj/1SkJSiLHCOO3+AKuyQkmlADrQel2VtSelWus39odf&#10;w4kJ9LshM7uHVbV70sH3azbd5kqbVd4uZ3wNT3tv0FsA9gWXlDJCoMLgHKxcYwi2xs776vRF/6y8&#10;rmFV6K37a6VvU5QLZrgWarjabXx7gxpcT8ODkLtTOYNG4Ils4jz5eilFRNU1lGqNzJjeO3LK2PYN&#10;CuA4qg3thFVTCMibCbop9UJa40xj9NMSU8FxHCs5ivAc1bMhyKUFw+SfDOfE6gByplNPa2TxkEed&#10;V3Vca8NZOSTMKQE5Lly6t4atFGrPmAwDh5Bj4fIxXg+2FwVebAiuZStfWPJzspbRbkN1p/HGGPF8&#10;7OByFYe5w66tTjFYtC8mlxvPwL4bB/NAaybINgaXkPxszwlXAYVM+NbomKQbOnPrOI91LWIsyIUV&#10;dT0JL+Y94TwHZicBoY2+9NkVpLFuW+bspk/kUpAiBwSHXnIeqhNoFV35nVJK6JWWfKtTNTgw57Jo&#10;yh4rXq83xmASo6E9Q04wA/A+O+bXFZ9EXL6DaANlJLh0xs1Vm81NF3GL69m4F7suUTCVcckJGyEE&#10;W0C77UZMFo4pxsXgCx+MW+kuMfv7r6t6/r6teg/y998DVLdznNzZA37Afqf43d+DQ0TWcnFZ4PEP&#10;+MWSLXhclbdvJ3ogdEhjwULiScCz3gXV0A4PNlh2jRgL8lMBJKs4bHpfCg157Sac54myb3g+noQa&#10;2okHHt++p8817rzte8LEXbXSMWVPiCEskS5CNKb0Z8FtmhBTTheM4w/1nJQJYGDJHMxY4gkhEBc1&#10;vRgoOb2SGAjdJNiDOu+vKeEJ8PwgTcvvrRgW6wtKIST0TpbPvu/r3q7DCWeAROP9iynwVeL6gVK8&#10;zlJRnTZ0VoN9kuV0wRxAtWF5Lu5q5AGHOia1NuSSjKPucq5g1TTn0hiZk16ftbZlspHzHQKKKxho&#10;p/XbUOA4vxADBb/2fUcKQNPGenVmzDlwvJnoW2w2VDaISgRf7Y1iekatdQBt3W8RgR4HtsJB5LTg&#10;cBUmA2eQ9ZA7NMjZhc0ExkAQpxsDEJOr5d0ytklDzgW1OlGAS2zjqAgWRHBL6de8TNaZVIOAcs4m&#10;2AeoDjwexSQDqKlfz4otezIvNLjJXFAaw5CDGRAkIyd2hm+tLDTkAd+NGWOgjY7WCJFIAkLMiDlw&#10;YNo6VCiHEI3+GkPAUAbrGK7uuK+kO6yzdukK2HISCSchKHKhMmzvHcOen2EQFk3rPTYN6PLk5cDY&#10;9zFcRbePgd5h8sCACNlJHhe9qBFRxIhbJztXzPNfYw6MNihoJ0KoVYAUhEH+HnBFLwjFAwMco/4N&#10;N19BYA3dLGFMGllAbobTjpcrVibmDSWe5zCKBMHZKlt0f49wW1oyrNrbZJdG9V/887FgmBDiqspj&#10;JH3LE5I3IuEbXGPD2MnDQNgnIKosSYAggi1vKNtmdLCGpGYSYhWf0+xULtjFGTgXHBMxerNBLGl0&#10;zgzx5EUp3G0dnPvmcTCNFtGr21r/OI9dFbVRSCnFQNNhq0aiXTuv2PxBdXGvS2uH98KrQocMYFzf&#10;i6Y4v3WBYjAA/+zqEpJd12IMjo/8id7q+q5X9WnBfCrGaFZ1cdMUSi0aVUW1FtWvczMv1RgjlQKV&#10;VVOOxIgpeqar4/Dv7QHMH8LzPI3KttvPnOtz9c6iZOiEK+GMMWlCPWlIwQGs4ccmIMXZiQ1IJaHV&#10;ivfXGwCZNTkX048xk2ud6MWGe0J4QGenEqrtFOROlpDIhEhHSuRX5y3j658vxJAYwIyayCDZyaPP&#10;GQpBDG5SYWYMdl+pq9+QcqbksCpkyzjPjj//+mVyGCyYxCr28zxQCrdUj2Pg6+uFsm1M4jEaDXgi&#10;JMEf26fNsgi1tdqgkc8gF/CAPScgEELuk2Yoc2QU6xIVYp3QwJZMsyax0Ny2HdSNoYsWN547h/6q&#10;aGcFErBtO86DHUQQAQI17Uss1klxiIvAToxnc6C2QbmKHNF1otUTpWwAKCSWY4JkWctVTgMmlFu+&#10;wci9d7Q+QevAYdCLIErAeXJXgVvyAdrdkyGvZ1cVixo8+oAEM16/hpCGE98CxjK0wL8fgC545caM&#10;8T8ItkLvbS1/hoM2HZe6JAPC9Xd1esIhzgkRbpcZPS9wpEHRHwAD19BxmFWY25ddyYjJaygA29Yc&#10;YtulQRBu7JUYfemLwKObIXjVGsR9H/nde2tGS4tskSTYQ3PRy8QOoa83jzlNPTAghGw3X5FzWNe8&#10;t6u1jYZHT8NLvaNZleWy2Lsw/ImLAZE0GFQTMKxahwCdghnY9gLHwoGwIAEP6Au2s8A4JyCBQSYK&#10;fTpbd60Zb+87VfkkoNW54KScM3W8I2GlWk885QMp0XHoeJ8GWxGP53cwxyXJCJIQQjLGEYzV4Ut6&#10;3JZcxtORJh7R9iBiCBht4KwVgIufRXDrm8XIZlBECA5XiVn1jetBAnnzZduQUyLtdE68vl7YN+r/&#10;NLPa2/aCatuzpZSFdc85oYMzgWHQ1d3EPVmhEJWf+05fVeGiTogBooXLbJNa7VP9HpG/XY8KiNFB&#10;wdnGHJ0cfxO+iqYXL+DZXtWscdLPUSmDnZi2to08+vOkveAff/zE6B05J3y93hh9Yi8FOfO69saK&#10;m8NoinGJyxToRDApYTGWjkBxthNRueEsBsFSx72CujV+LmzfRgMwBWf1nQFgfxQ0k7hwS0Vi47aJ&#10;DcJDWYBeie8PM75BSHgfJ2dfgYkjpw3HQSOTFOnWFMzbephCaO+KlJksc0lAUIxJGK4NGox4cHf2&#10;mlfsrPRPSDCvAklwY/I9bqtj0qmErnRiDEop0+AkLWozAMbPgcsZilWjWot8Df8cJ+KDfuG0q/r3&#10;xs8GAQ5/SPCf+c6rd3Tod3bOxYxx+mJYHeLFOrj48nMllLCWWfy9HPphxXVprWAoA71S6CmmiBTS&#10;0h/xByzGxE29ypYrBlfYE4wg6PW4eNr5uweqB5jaGGRLynDDihSpWSI33DsZvY7sggu7d2ze6alj&#10;muiTVab+a07foMXCk12qYNhBCAFwUbWPjwcgwFkrmQUKxIAldUCu+qUfv1ra2WklZgctRLOtUyBm&#10;73i8qldb42di2feyePjsGphce70t5PQOyhoAbs7uwmSu0qhz4t0OiJlDNLdWKwka+KDVygC27zt6&#10;7zjOY2nkxBANl/cHgQ5FQFgV7JgVMcpKDlenG7BtBTEmvF5vSwY8L5sFAti1DCGsTqhsGRLaWu4S&#10;mOytUHM/CQfIXWgo4bCcJkXrnRBTpAsUpX2BYc/BHBM5RsTwtrV8CoQJyH/vjYXbVNO/CQCkA+pk&#10;CFJD6Us6IEr99ACyVrbAs1wKZ1fTJDw8AbDrMr555LAyp4IcA0ZrGI1wT0wJj8dGATP4zIOJQ2fH&#10;nBGjd7TesO8PKBTv4+RgXhV9dLMOJKOl1YYZv28608N1B5SbxHOwwzveHa11C4CC1idCUIRAVch/&#10;/M8/EERNnI8xrmwFeROTHL6E8lJiMnU4cfaO0Yk0xBQMfpkY4zDEoFq8UkiYeL8PhBDx8+cPnOeB&#10;1+sLvQ/s+77iR+/tZpLO5EvtHuvug2nHx8urmZ/dKZNtxVDGZPnOrvF/ggXdu542A+i/Bnn7HKva&#10;8wB0Z7uIzUaZJ75vdXqAv7/m+ixq9Zl+Zw4IvrNxfJPQq7NhLvH+2sTWbLvRBMnUBqQGnJvzyi2r&#10;mkLdGB1DDNqRCJmG+TtUMQbQ+zr8Z60mPGTDzaMiZR8AUXVQO5bkKuVwL8u2lWCViekc1X7WdNFt&#10;YegK8ooOVpLJ5BIIWWEFJw7piB8G59Q/4o2/LoCvyrurlBDT9c3SaHRRZ4JAgNb76iK2jVCIlrz8&#10;B3x4LpgQoXAWDHKTGNFTtPVtM4COrqp40Vh5eHeEEHHWClVCeftekHpATgEfH0/rQgR7GesaxBiY&#10;gPxcqUKD4PHY7dqwGIAlVV/cYtLxc8eE/Hw+IKJoncmRGvbDglxbAbiLrKpMoZjHMCvAZEwt0j4V&#10;XKxncNrQ58TxPpYEtABAzsglYzOGFmmD7GKmdV5zDLJ9BFBhERAAMr5CwLbvZGKouRXtxXBtWawr&#10;QUCObhjOjuSf//gTr9eBXDbsjw37x2Z+pWFpmPc+cL5PslVsC3l/PPjNbh0PwgDChILD7y0XfP16&#10;AcLgH4In1YKjUrpZEfDnX+8VsNwYhpK/m6lqzuXP0FrFvmdshcNxFYVoYuCGwJVQWx/486+/kO3n&#10;/nodnEOAPPdt3/CzbNDzCu4MM4o///wL274D04uZidop2QBJ5nw10HvAnMBZxyogS+G8qp4df/31&#10;hakdrQ7UeqI1wjc+5K+NsNHjwWtP6itN77dtx/t9mA6+a00dK+CzcDQ2YYjYSmaQB77T9fzXnQHj&#10;AfP3n3Mc3wekdwYJH1B/6HB77e+Ux/t7fmOTSFh4Pj+PQRIxLM4osV5inbBwlEoCrM2JQThgnRNi&#10;QyQRUsh6b3BBrGhQy8S1Ak0svBg8ZGyRBWVdBhBMQMHMoK8A7JP92a7qXDuDbRNnSlxYfUp5KShu&#10;ZbeFFV3Mizkn8lZW0vNqMlgXdp4Vf/31iw8/zKBEFbU34tFuEBMCsjGGFMYIgOGlN+jj0qQPxqOm&#10;+zxwzRoWTBR9u89/Nq3qNQUbik4qciIINHA2s+XN2uGwFra6iXOxsh4QdWiFG6Bb4VapqGLfTB+9&#10;ky7WBz9f7w3R8HTDmhBFViLl9eOyzlLFNFaT66Bf9NZkA2dbBFNF62mdVYdroFjB3c23/fqFENBr&#10;4z+9QSHolXOI/flEMH9Otco1Bla3U7lKGiPx+1/vv9gRpEj4I3GAHSTgdbwRS8HH84nRGo6zolkx&#10;cb4PDsttxhKD4OePT7juPHWkroU35/OPMfB+vyHRzL37wIg0bQkho50NMUR2DtPZL4JWxzI+iang&#10;/eoYs2H2gcO6lpgCWmM31SqNwREFjydhpNfrYHC3DhdCoa/z3EAz84AQTojQqAPjC20vVBIdlB8p&#10;mRr3fK7oXNX6QDWZ67/9/b9sU3vaPNK0hDoVTmNMCxqOMXMGmARhDhOuY4zz7rk8N2xbxtfXl9lX&#10;EnVgByHoQ9FfJ0qhiXy2RNjH286Ks/tAmA8Tok5eEbT2iwVqn+xaDEYllGPX2wtWixnpwuAtEOI7&#10;/3JV1x74Qe4saUQG0HipfpP3BcRwTQ/oXs3/KwWTF/Z7YiF09PvfwwpGCnChJEbkVKyiYvvJ9vw7&#10;y2ZaxbmEpsaEhLSqy2CvHyXYcHPibBUpU3p09LkGoW5mHCMroW1ju9VsHXlpp/uGoAXktZSCYAYW&#10;3gZmKHALpJY1wc/ZFy2ReqHOfPFuy6Eu14DZth2jn/h6vex6Au9eMTpsu9QMBtTeM5icqpJjPqxT&#10;8flEiDcZAxN2G2OidcVmetgQXdDTvicyRsyIGKI2SGvI5lXqnq/EPHEl9hCWWQVE0How+WU1SQNa&#10;sMVA7Q+FsN3OGUMFWWjdlmaExIh923jPWrNFm7zwdvceLfaZIIJWKx8gKPKWQWlePviktHGmUrad&#10;NINwDZkVQB/VOqS8MODn84mIgPfrhbFxaNpq53DcB/PCBFrree1SpGCVoy5cvo+5LPzmnIgpI+UH&#10;Rp/4w77r8/FA/PzE+/3GWU9MTEIXr+NykjJ3qs/PJ3RMvI4D22Pn7ClE/PzPv+PTltfE4Ce1Wcxx&#10;NMSGRX+UEPE+aHXUZCLKxKjsuGZKkBShwn0VN7nnPwFRuLsw7Pl75g06iCenENfAzxkqrZ+MN2LS&#10;Irhmha0NtH5Ys2g4vniBxMCpSuGyszbzkR3UlEk0Y7msFo1GGjqGOY9tj4SzHgAEOUU0gxkdNoox&#10;AqPjOIZ1lr6n4LOegBoa6bngEpWfeZGIZObpOQvG7OzQzBpzmMyzx5v0BzuRYZ2coy0OHXvsfn29&#10;kLzd8S9237rz4PHv/gw3CIcX+lpUugat16+rWP/tf9ifXX9HVjC56Gu6qkb/CS6ThHUzqdFgLbJR&#10;AL91FtHbU1LPYoqIuOij6/stWdeJf/zP/yCmiP/4I5k8qEAkUdxJuH4NIY1xzsv16ppP8LMmt/wz&#10;CAnqGvR6fXdcgmmsmK5hZVzfBSgblQoFVuXadyQGnJBi4eISruEj4a1IHW+dK6mqAo8HcfPeBuYE&#10;WlXEdNG1em/Y847eL/76tEE1cC1nESt82cOW6PGKsB4ix6hz5iIR9xfICYdM1LNxIcYvi1U4IYqZ&#10;gwBQWtOVrUDHpHxuCFjyDwqrygZUKQfxJ/5pre+Ox74hlGyItiIYPBR9yGp6JaOxa9M+zBRCMK2F&#10;/jKmxb4/gBRtuzlgKwwQR+XfjYED5q1kpBQwWkfZAlqL2B4PzMLZTNl3VlzW9ZUSVtBIabPFKib+&#10;mAM+f34Afl8DqcDHcawNZ3bVfB62fUPM1GN/Ph+UXBAz2xBFjLTP22LEs22Imdr7fXRItJ9LxuYQ&#10;xWzD9Pkr5mwWEAt6n3i/K/qgX8AcNJLmczbw600dFzVe+L5trJJTtAUs4H0eiDHiH/gLZSuE41IG&#10;ZCIojFUyEXOwOZMCYIcTEm0IaTbCOJFyxHMrEJNJnQp0O7atA2Unffc4Tg6xhcJsIVyG7YLLU2KM&#10;gbNSPnrOiVpvYnPiMY5B7v0++RyHCN83UD1sO5UUytfrBTmJmat1uOfoaCHgrLyHOifGjCvRwrru&#10;ejK4v95vo5ny+uSSVifm86R9B9LdvPl3Pry3tR5c77DKFeDvv78C5h1f//53FS4AdjFsZP2/e9Dz&#10;dth/1ocPnsAB58wLHLvz4aVT+ZYc6XqvK2H8TjvkFqVT7Cb+9h9/R4gmx5oLLgOQgmXOASwIx6lv&#10;/lp3vXNiZcZzNUld16InBCC2Ts7KPJW0DL1DjNAUzK7NtHFiWLaMAJaa5FRO+BWKx74tGimvH2zA&#10;1ammJ3xPEQZbf7W7fIFfv5wTk4v4KjWZHFsuHIzZNRdP+HbIcxbAuoL7IJOHUXEcdbWxdBNS1NaR&#10;U6H+dgdfA+w0VQfO8wtBBKVcSpRz0qNWRL7NY6Ck9P0z8M+3fVtVc4qJ0nuT1niu9Nk7h3Ih8HsD&#10;wJYLdb1t8H+WhrQnPJ4P7FvBjHENLYtjogYTQam/s+0bUtbFaBmjob4tSU5KXrM4SWs2MpSGz1Ei&#10;yqAxBDcgL+35EBSPZzGnLZPDMH2bLWWUEvF8FITwaRg1Ic/eK7aSUEJEzKxMpzYAE0ESJALn2dCO&#10;Zp0e4cnHc0NODNK9D9Sz4/lRoBhQo0K66T1A/n83OYFsi4nD7rVA8PH5ibMPMpYKk0btA4+coSo4&#10;z2YQHs9NiCyC6GylUDTUoyFIwN/+/hNnbXi93qiFWjr742FnFCh7NjHAiD5ZHadCcgRUMDoh1IAL&#10;ck4p4GFbr063jtHnSdRwP44DAmB/PMDhMD0ZnKE1BzBtEzbsLH6qbQMzaU37eaANSk1IEGifJtdM&#10;hpezsHwr/5BqcWWij0vKxHc8RAK1azwI/l7q+7/XMPBWpf5ekH9PDvYDPov1wv/fJIL731vD1RAg&#10;/pD89h6w4e3CDtXXB6bxcCkTe80arjbGv981L+B3v3PXeUu49BDiw9rLYhilL4tEhHBLEGvCf6kC&#10;ijiscm0prlmGwUP+9bjp6YtCtogRAiRdAdyXY3yl37F7h258y9ATlODadN33HV9fL8DmDwBx02tJ&#10;CybmxQONcJl+eBHgIlfEsotV6LaF24a1pIUiUNMTqawBpnP9/azNyUESB43G9YXJ4A43RQkYRigC&#10;FDqsigfF4XjQJzU/+jCJAMAX8IhRRjw/HrZtyfX33kmVe7eG0Qferxf3GxIZPK1SvtcD7eO5A4gY&#10;R0PeMnKOGApopTT1119Ys4qQhIte9nrAgKjatWLiTiGh7JT3HY2LY3krtOazTUYvGHqrmDs14qNE&#10;5FiAQBrr8a6QAEIuc0K2DaoG8TXKKGwloWyO87KgEBD2yfFy7FKbbf348QHX/RRQ3mB6sr8lfZ+9&#10;9F6R8gWDdYP1mvmRttrwfHwg36iZNC0h7BZUkGLEf/3XH1Al7HbWirMeOM435ywmQZxTQt72pXU0&#10;zbCbDBYmgWSMrq+mqBWATkxQHVQAU75MCDHj9XVSHMyG/dQvqvBBa442TG0VuRQznR8rflDu+NoL&#10;UQCv1wutdsolGBrhDJ3z5GeMyWMd5ZNtao6ppA67Fk1eMz6jb4e8zGLERBYJnXZudWOu+R5Assno&#10;86JQ3kn598HpveIWD872G4ckHItZ8rFQgzYc0vHw+bvcqRgcdPGDVwKArE2wMS8pYmKAgcs8VsWT&#10;YxuXSmWMCVwMuW9j4tv38tda7ye3OUFQskmM7kcowCtfHnaHsbyD8GGVV+J+oX0xyltwBh+hb2rg&#10;NVtSvUbpW+NpEcO2GaiJvx0WnOPFuAkKVV/ACjaUiiu5cPAHiNB+bsFAke409aykjaWA3q2CtjZ0&#10;jInHg5WbWgUWA6VS+cCOBYM5v73sO7LpH8U4bI17rs4gRkGMZJGkmBbHvsQdKdLlaM6G1gdiEupq&#10;S0Q9SM8MUTAHKZelFIMKlZhta4iR0MlUwnI5Z4MfghmdP21BqOOsDb9+7fTJFJ6ldvZbdTLxeDwQ&#10;RGm/lxP2x44YA+EPBaAcNMZ4VYV9DLhjFIXmAERFlIjZK9rkA2n7RTg7K/4xBv75z38iBmofpRQQ&#10;vt4o+47zfSBA8PhIrGCnoPWO169f2PeNQbV1lMSFMgSgpYjHXjABnLVBRFG2hwWziR+fH1Qv1UvW&#10;Y4L3SYcim4BXMAorZz+83o51BySMDmjQaxEtZJqWK2HUUiJUA2GO3fcSGEhVJ4oN/EevCGniozwM&#10;GlErMpKJBvLP5rwtQorg43NHPSsUTHzbTiJFDBtgHbj6nCkEqA58fOyATqgQ3369X3YNGwQJGtX2&#10;DrjAJsGYe7eOdM0LLW7W1kAyCOc4jFFhxbjeG929jBzAAg2oJnGSM1l5TY2vL4ocM0LgDDKpeRiH&#10;K6bFYNqftjGsUEzrDCQA6V7VemDyAOiV2z0IMmjzzX3q60sMvJLfVSrXCFGuKjaGuFafyf2kJkSw&#10;w8QPP5eCJH0qxS7e1S7RZHhcy0GWkBy/YvaLOM8TAq7FB7HgkwNmN5a/XHsBYrx7n4wH4casWPXt&#10;qpNs1Tz1OWRgbZa1XXytuDoQZ2CocZrXCvqkTLFX4w71AII2GzTDOgUG/flbklqwkemZ8KZTHAtA&#10;pNQAACAASURBVCtGH7LlNQzioJEsCzWZX/KlC/IcbC1vHV0pmX2GCObggDGEa2OVm6HUpBdh8CZr&#10;SBHDwFZ4EsinDgta8mTryyEQijiJDaK2aGJrOUEnkAvtGUMKaLUvkTfFQEhGk4scykGA5/a4kmtT&#10;HJOeolspKNlkEpLgP//rD+Ma89z99edfK1jlzA5EYoBKwpiCWgdypi58oDYG9o8HWq3Y9w25+NDV&#10;Nsd7QzXOeLJhdsoJvTZ+zucHHMY8bbv0119f1LxBwjgr/vzzFx9aFfz5i89hDBG9NfzP6Au+4f0i&#10;vxxB2VWJIO1UK8RUxJz52QP3CqIGzGA7Ayo26xAAlG+QyefMPQXIdLIlLiUBYQzGhFIiJCqm4fPb&#10;lqEYtlfCEHE2JkcdE7NMZDPNFhFs+77Ov+rEY2fntrY4xfdoLqcpETKiHs8dAYLzPPHYeZ1rrZjK&#10;7VfX0XItIk8YvrRX9h2qnKEFs0VVFewPyi9AlNZ/xrqh2xeNbVzm+/PjJ8akD8IcVD7dig/7jZlm&#10;sh61DhzHmx2w2TwquDQGAZKxzlQullatHf3Xa8WKGJ3koEBJmJOdsDObQhAG+bs4zvcK+woi1y9f&#10;q3ea3XeKpaHqV7K4Yd4rIHlw9z+X75CKZzeRi23jokbe6ntFvPB6g5I8UQhg4jwBspWbbgmrOchE&#10;LN+3eu9Qj0KXuTQFrdxMI0CEuJ5/zW44nl+zu74+pSzEgrxb2uUV7HyOwAH4TagNaqJDtriihCQg&#10;sqrkKynbvbDfUba0k6YWA86TeuVk/pge9RzWfk44Pt5qg/NhJdgewQTO8w6P8P6nnPDxfOJ9vKDT&#10;IKCAFSDEhlV8z2jv05cujOqVrEVIQ6Tm/jRIiNRHKlIIVLnNnEtBLgklD+i0DWTnpI/OjiQXa1t1&#10;0TKdseRuTpxB2Ko/FK/Xi/6apeDx2FFyxvPjSWel9xcLEb3u9d/+/hOjD5xHpSMXFGUrmDpRW8VW&#10;CG+NObHvBY/5WNVvjJHzlUgasLO1aq04jhP7/sDf/vY3nOeJqQMpkddP9cuA2irmuIxafjx/ALAK&#10;1O/RBES5qdl7QxgU5UMUk26mftH//t//BzomUonYH5sF04m97Mgl2pDx5ELgEl7LeL8P6+anSSaw&#10;k/388WTQgi7YgWYaHDimHDEhwCSTqfeGUtxukom3bMX+X8fj+WGmGVwOyzFhf24LbpQQ7FkfUJCG&#10;6deWbktc7ouRnSgdvmwnwByZzmpLSzarmSqGyfvSX8b7daC2vmjL9Wx8jnOwPQzCMDoHonBjNRay&#10;u0pJ6PPad3HINUpEFMXnzw9e50YWWUyRipcx2UDeDM0TlUc/f3yiNT7TOV3WokG4eNZ7W+cMKpee&#10;/H0Y+fvA8I5fe0gRAkLr/91/3rXU/ffANZy8yygw0IcL+lFOlGE3zlsrx6OJ8bpO+e39LK34Z9EF&#10;lcT1Gvwc19DXq1G3c3MIyiGZqx3j8E4naXHu2D7BYR0HMwluKsDsGVfQY4D63t3Mec0BmNguc+4Q&#10;LmNiSiH79zSNHdOoDta68nvepCmM877FzaoH4Pl8GifeB3b8nvtecJ43pU7xmQAW1OUBknxtLGZP&#10;jhHteCOHiLQRSpIQ0G046t+b2jW+5KUm7zuJ/YNdjSplcOhZSz9U6/+MoUD4IMS0qJ3rXA5aqoWU&#10;qOuihqeniBIiHo8d53mi9Y5Hydy4tbM7VfGZP9F6X1ZrMSaULdtnGXifL67eK5ATmU08J+xgxlQO&#10;Ds+64LOvry80Cwhke4WVmGut6xzUWpeoF88Fh3C9066xbIWQSzuQcsYmBRTbU5xz4OPjg51Dzsgp&#10;4ahMNkweA6O5GiRhgJCTDd4HzkaNnbJnMqtUKWplcN+pFX04TTNhKDAXXl1Z9FiQh2HvvTacX29s&#10;jw3lQbG+X+cbHx+fOM+G43jhj7/9hKri6+u9zvgYHTpPHO9jVagObX7+6Ct2OHnhcZwoe7JOchr7&#10;jBz+AwdStgIiUIN/DMUfP/+D5ymyyJvGoFMVbJttYSs4MLWiSpWzEFofdsQA1OMwaMQX6QYkREKB&#10;k5bHTnfNKSLHiRQmFNwB8Germxrq5+cTQYCuAzEqJIUV32o9jQ1HFODXL1KiH/sT2WcjttFMimhF&#10;7ycHs4GQpg5cy1B+yPzXfUhJG6trUHhh8N8TwJ1ueeHfnhYcArqCjKcMEWY17wTSglwuds99VrDm&#10;ArCOYOHyd1jpogFCOBASEURJkByM8iiAiV+tBBQC4QDTGo8WWAU3M2c1ga94WQWKYH1fBi4eIJcC&#10;vV/jUpjNicP7ctUl4OXa05jB2krOAaZOREte3nbmnBGTJw/TUp9qizU+wJzQ2U1jo5tAFfB+H7a9&#10;6QqIcw3cPEn67Q4ByDaP6KNBJylnXrk7Vu/Jhw8k1vIRgLVhmUyo62IbDfKoJWB/7EjZpRVcuM14&#10;zKWgtQvWSgZ3bRtduF5fBzuEqTjfB9KW8dgfKFvh2r8ItlyoKW9n6KzkGH98fKC3trZ4nZ0QJlkn&#10;rVbMomvA+HqZ5r2dy227xKY+Pj5WodRbR68naricwe6+uksGwzxkS9lQSkYpNPTWQebVn3/+adfa&#10;vWfFaIdePVJEDbb9HTCATKhr3zbEbKqqYMBWm3n1zhlGrw3ncSIVdl6zE2r5+PFEax1//fXCaH3N&#10;odhh0GJPhJX519eBX3/9wvZ4YFi3//h4QAJQtojPH39Hygmv9wHvWl1raM6JPmAyI52ddhC83idq&#10;PfH3v/8dIgHHceDr/caPn59IqVEQzFQu3d85BC4SpRTwen3hPE/8r/+l1u2zm1bw+12dV8FuS5XD&#10;ClBVRR8HjpN6Su2ceL1e+Pz8QM4Jr/cXoSchdNn7tO5CAR0ombIVW9mp9w/H0ad12vsSsksCuG1p&#10;3ojZZyFja8pEskUsIggDOWR27JNdtgoTj4h1/cPgzCgXu+ZbJS4X00VVgQlbEza82SAbx0TvUMw9&#10;+Hvg/J2hk6wSo9SAD1Ov6v8ajH5n1yyrPkL7S0sdtuhwJQ4siANgFtQxEX06btuT/vNr4zEl5EhM&#10;vo0GWNCeNkRbSQ263IBqvQy6faDjq9TDBm7eIV0669O+m0NiYX1fESzXewlqNoYWOKdZAcKYBjlb&#10;BUEIgTaJhGD42mklhDkZSP3aiJmFhBix78kkdy0dT7EhKnF0csDZcnflMOpsFXt54HWcFrQm0E+o&#10;zsvY+j4sF1n7Ai4dQCoht5MdtgoS8fHxAYCMHg+8lEcAOecmq5sy7dG2LaLPgW3bcLxpapJMvpbm&#10;5qSuRavinSUx7XUezwfx3hiw551BYKpBWwdaC+gmzwsb8o8BQkh662ztAd62ba2p7/uG1i6pg1yK&#10;dY2yFuR6b3h+fKw/F6uQQwDGFOz7cxmslLxBP4A///wTZctMrGBFHIQWisSuqQTU2oHeThPy4zLj&#10;nIAY00gCC5J2NnqdhQ1tNoSQICHi6/UnIanakMKGlPjMOSSWtwdKKfj6OlB7R655PQfPjwdKSni/&#10;vpBLxP4oeL1fGLPj4+NBymk0FzUJ+PHzw56PyIW2mBBTwv/3f/4HKorHY0PZkildVhwHmV7H2RFF&#10;sG/RZAUEkAyVgP3xA7k8MJVFFI10uMT02B+ACM524v2qKCFi2wpqb3i/DhZsthx2nG+0k+5px/EP&#10;/P3vfwBKU5SpA63OFQtSJj01iGC2idGoXikiKFtexReEhU/JBfV4IQjnfCpCiGoqjWRSXJLPNBif&#10;wOiMeRYT42LoXcVZm9yYT/dFp3uw/z3gEuJg8AAcdzeSvv4rOwcwvRgLiBCTF5UABBilzfBDZpGV&#10;0VkVhpWZfbirOq1CIL1OwJbbWy1PFjqAAFsTnxxGPnbimh1kTriuuKrBIB70FRiN6/ghUGERwgWJ&#10;2pt1CRNzJltdZ7WeQsAMoOmCzxMkAjrNI5Lc3pwyILLoecSHp1XjTCAl7xh9YM5uWLLb/9mMw66J&#10;87oN4bJ/TK0Sl1sXq/24GCPJJBlI54rfVvD93lFiwRZshFh5CZvdKzVVzYhog+YYAvqgxnbv7FYC&#10;hBZ44epSereVcfvu630ntwrftdHfMka804uLYYNsod4aiskYHMeB3pNV49GWba6FMUzKAJ9nNe5z&#10;xLuf9mAl1KNhdsXjk8NZH1SVKMhbwVkrRq9WsV6SDnNycMvlrwEEQQpM9lsp2LYNrTXURn/Xsj3R&#10;58TUSoncPnEcFVtKGKgLW2ZA4Vne950uQzoBRNsw958b6J3KkjnvyDHTg3W4nHYwNpJ1apHWjcdB&#10;7fyzD5SyIUrAcbxZyIAVNIKgNV4HTcCvLxIWJHAYmG1L9a7IOcbA0Q+0o0KMrUP9/I6gnJNs+44+&#10;Bn59EW7gwPoy1naShds6igh0koK6PXb83ymh1Y5SNhrzjIaSqbgYQ0BQdsIpZ9TW8PV+4/F44lme&#10;cH18+lsEzOHYcDCGEvdKhihCSdBq8wWltnsMJE0EiQiJPP/eGo6TyTGGRJcp5fyttYGzKlLeGe+y&#10;oOughDIm2lQqkaoNUl8N78AEQWiY0S2mbvsADdrfaGdDygnPnw/kLeGf//gHzvPEz58/EYwMktwQ&#10;vA+DSCdUOwevvwf33wP9qsZZaMD/t1iwd3z7X6Aa/IbV3ypn4HIT8nnAqqiDt+rft3B1CqJg4dQ8&#10;/GFVUh6kfTjs02weJBsoertmB5SGIPmiT0LX600THMslLyNux5mnDEAvSIvEI5PetUQ4TNfGmwpn&#10;JrSzQ9WrbC5NmFTI4rHDhlAqYpRIuTju4SYBDVmSDCK2OzAmzQ6m6VS3BomkrX08PxhA32/0PiHW&#10;XdCmkJ+TlTjv8WPfTcuFg2YVilnR8/PqxKaxA8a0BGD3jMFH19JRCoK0b/Z9yPxRz7beIvfOjeTg&#10;Ovwd+15QA+GVlBL2/UEKmhrTK3BrNyUubb2/XmitX52p0h7tse8YQ03+F4hnQzi53p5iBEqihG6n&#10;mmWKGaM3hDC5ng/rtEJA0c1YNKQIlq3g8dgwxi+aVkzBaDQOTxIx+zTlyGzzC13CYMdxAoGeB/4r&#10;pQSqSwvqeS73rtfXy7SH6A6mY+B4n3j++IFte+Dr69ciIXTTR3o+nwgh2hygY9sTB60mk91bo86T&#10;KJOEFRUpRdOJHwuyBKy7bR1BE+p5IuWAHz/+ACSgnp1U2q0AkzIhEoDjOHmNA1aXu20UX+vNulEI&#10;WnXvCCbWnOOCQbJx8vf95uYWAmo7UeuBMTtyjiiFdNrTNmnrWXGq2fCFYJ3pwF9//YXXu0LAIfXH&#10;84NBOHBZDeAG+vO5W9EK5B9PABMpF5S84/Xi+z5kQ39uaN18fVUx+sTjGVAPwk5ekc85kEuG7Hx+&#10;foQnck74/HhyRqGCbX9w7tMr3q8D7/cJl+QI8YEQI1qz/Q4V6Gz4eH7ia7zxfn95MCdcc2fS/Guw&#10;v1gw1LWwinO6gJVXpS5sdTk0LekBe7N7sL82UK8B6O/8dVU7ZCCWllKEincW3w1MXMZAFaYQaYMT&#10;q5iJnet63WFbmjlfA1Mf5IkxSaZcyx/M5teGrgLYyqWZw6Sj6yBw6JsQgq6tSTUXo5gZ5CQIZnWT&#10;4LAMwBf8ogG1k1XiZt3e3awFrgAb7jkMUgG4HSDf1xU2qQnOA99aW9aEz+fTOgqKOE1lwDvPE9Mk&#10;ZUNQHJUT/Y4OsapzGi+XLJaL4rqGzKOj5OhHg/cqRgy9vFzHpJ64L3bRyYna4/QGeKx5zrbvoOql&#10;WdAZI0iCYOTr/H18fCKZQJMqu8OH/V361yaERLNvEQFiwBRBHXRyqq0hxgO+Maw6UcwD9K0nUsoY&#10;vRvfnN2ogl6n/t1DYBXNYiLhPA6nCBD+MQquG6CX/Vq4CSHgjz/+WCqFXJBjAn4+n8Tx24HPzwdK&#10;yni/KjSw5KIb2EXnJUWT7BtX0Gyt4sePnzbzEmAzZzAvepTsHXK2+GyHSHpiq43+sjECbaxAnUvE&#10;2RoksBNvrQHKGVzeIuUpQoAGIKnafMLYcIHaTDEIIAm90gjGWTdjKESo0c5lP1oG0qhm0pIwKPZH&#10;QbCK9jgOfHx8wg6/kSNcUJBJ9MePH/j8vOaFrXVEoXja1ICyUQTuPCr3EtrA6NXot3kxvEJO2PeM&#10;1ju+vk6yt8QHwAE/fnxgzocVfgoFr0cIWIVgbQclQXI2rf43fzZMICnKw/wqVPHzPyji5oXsvhW0&#10;80DthGg+Pz/Zte7pu9QwA+B3JggDiuvAC6Dm+oSL8qgG1zjLQ2zA4frTEFlyr4Brln/vIHzA+vuf&#10;U8JVVhUxhMeOAf1asPEKHaBErleKzjf3AOJVsAf/nDmU8wpKI9bQRUSxlQ0aLvVNJiBicyZBvgKO&#10;yvdAj1vXowZjeJU85kDAJc5G1oWJrtkeQQz+HbEwbl7rywtyzuu7XjTYCF8I8rk3l0coknWaoFGM&#10;ZJ+42THhrojWB972MyodQydKog7L+zxRjxM6JrZ9X5RHcuIFSAxgvfc1vP/1xaThcgP/P1fvsiRJ&#10;dmSJnfs2M/eIzKoC0MAMyeFjwUVzya/nJ3BFoQi5oQiF7Gl2kzNoVGZGuJndp3Jx9Jp7IkQKQCEj&#10;I9zdzPSqHj2PGOOT1WS6ZpQ2tNoujnlrDbfbDUWtCqbBk3ekd7ZeNDBdYR9j0MGiGzzTp7wzEOdg&#10;QIl+cF79Tfggtd7QwRQnDRrgsnFy6wc7fmfdxYnf952QF4h/ez87qY7JhQ7Bq5spr9sYjcZWOlEO&#10;UXpr4JKxnUWLQIMxXvcOhEViZLYnrw1pwc4pTKrK5HVbEReGf5dSkZKHdwvOk+Kej49PAKINzRTo&#10;Oew7nQ+XJVx+6gIou4nGYaLYY+9dvZUokjIKETrLPUcTwZkLoUpYtdfohEutgxRdZl+7I4rTvNcE&#10;NW/RG4Vox87iZhz/Hu00JhmCpoStVd23cHqP6ak7MfqMBx9RaqUuROFl7xdtXtilzwYmxIAlLfjx&#10;40ObR4vgAkKcSVDc+5F6O+D9imM/sQ8GxQD0zmE4+6KQjwqeBFiXiBDIra+qsg1qzz2NC3vr+Pjx&#10;ieADau8v9hwVrQ8ILHIpaCWji3DSVIJAawW1ExWojclpQZftF4Xy+jJaFaCF5cV4jL+QOPvspC9h&#10;gS4SSE3TTFHt5K8pwZqf8PvX3z2pkfPfvX/6j5AFw8LIneZ0uHzi6EP6dRNDnqrRaUNszFzkqjmV&#10;ZcE3+rJb74p3PyeEOaHM2DlK3T2Azu/TTmyqK+dSemj6lBgqHCeDxughyXGL79UpHtv6VMzy9Rx5&#10;JtAQY1vXBeIMSuFCaNtW9M7ujKNpuyYKgJ4ctcp1cFoNzDhKxqSuemeJbSrWvK7ETqvGK3o9PHMu&#10;MEKfeGsM1nVjElBkiPOQgcAaCW/sFcod1LQr54KhB7KModMPBSheXRF7JXVtdN5vow+UXFBqhnNe&#10;4STNsK0sGAUFKZDSWGpTP+528c93NcZaUqKBVauk7A0BmgpVPNW6lKIXOGux6pKTB4Ljw+QJtb3d&#10;f712El0tqV2Y9soG+SwYQxDSdi12jd1wHlwAb7cNIl1dHYVAVh/MftV72TkHty7X/X2/39Dq0KZB&#10;IU5vse8Df/vb75AheHvfVGLPe2gY0MfeiKYpMe+gVu55rE5LE1qrtcBYTs3z/nU2wHq+rlIreslc&#10;7o2hNsDjsnKug80IPYfY2IXguV8xxL9rOV+eI33OdR9GRa0B4LAsN9CmhAcMsWmaoyllHuIo+upD&#10;UIvG8YmhJsSSaTPtwZ2jR7sCD9e9OK2ke6/w2elOR2MwS0U1wL7zHgg+ICYeiK00GDOwrgt6e9pn&#10;QIzaYjNftamKPaaAECwdSqUhRmVX6R7Ce1o5rNsNVkgM2ByniT46pC4oao88m5RoPX755Su6+voz&#10;E5npUM46fH48cJ4NXsLPildArWgtZboD/fJ0vw4Co0tX8/PCViBqUUt2irGiLA/tXnQ0h/mZqvna&#10;fU4KIA+XyUABmmK/vXaFTQxcVxtcXQgbR4bB6PLTz3aOIc/WzkWpkF3DtgpD1APbUGQ0u8/eunp8&#10;k/3yXHbqolYMhp2HlCht0eoB8vIahLFlEH6mXQTReYRgFYP3yGfRFKV4fR7OGeQMLNvyPAztkxP/&#10;6qU/P1t3efbIRV1kuABFULpy4N5JIbqp+q21I2eKaZylQpI+9Rai6Vllr1iWhayiOgA0pesZuKBw&#10;ky6SQwzagQHOGLTRyYYx/Pln5ng+O3ofFgBATOl6v63WS9VntOubYh0D9enRxX5aEkcrkC5ojcGv&#10;y6oUt4lrlyvx3jvHYI3AnUXvuiD3vH+52GXjkM8T5drVcFqj6ZqHd9NGAoSg0NUC2yAYHf+txbJ6&#10;pc8aGBOxpoBcGwwCSjkRgqGFwGAVG+joIJvKu+laCgDTOM4ivn/B2+1+QX8pJXjPJDMRgwA2Jyk9&#10;82utAaEPWMTETi+ECUnKFVrdtHN3ar9rLPHz4ILi+oWYtarIw6wBajfhHRu/uESMAdRMn6BaGmrO&#10;FLStC7znhHE+dhjQ6nsmirVCkoRPUMEULXhpt0z2GTURpD13YVM5u9ty1kvpXVqFDw5nzZp37K9p&#10;3F/JXpw4OxqqANZ4Bv5I01roLvi45IZ9z6Qjjw4oFdd7Dx8sYkho7WRDAX7mtfLaAGTQlKJ6Egj2&#10;YyeBQgzsmZmbsAT00VFOUpu9N/j6fkcpDcFbrAvhqjmFr8s7XAgoreL2tsAZO+2L3fXAiwgsNERA&#10;bxAWdDwxdbAjFzyx9TmaP2XGHMfYLb8cBiot/vtufvpTPL+mT7rRgvqywAUuXEqMSqp0gmjaDV6F&#10;+jLrMfD+6U3zNC97Uo6YUM8F4xDimk6FRboTVCrkUIXnU2E6xiCN0z5VqHPHYMBgi9GG+lnjOTGM&#10;jjYoDprreWOmbTDVbcYC0ceLCrhtK0Q4Us/ltAgphpSXP5fa/Mw00Np7GD0gLMyVAyqGD0RM8aKX&#10;zmUn9xgOIUY+DUKWkVVZOyCg2KTD2ohlS0wCAhkNpXBRVEpBrhVJEjHfZbkEL9OLft4Pc9E7ISTI&#10;QlMm5wAHjEymTYj076G0vMOHADcVxIOe66M3HizOwFmDJd1Ra79+L0dw8qQn9c1aQwYHBDF6vR4d&#10;3tE0rGqmryhrw3infv9Uc8ogvm/1QO5DriBoAPj4+ECKVNbWQkfQMRpyblhXjyVsCDEgxIQfnw9A&#10;OBEPYdc8qaYTUmQjw9Qp5wgx/NwUOIQ4IVaBmyQBTGgVGJ1Ga9wdGYhhN+lXnUKtwba9ASJq07ER&#10;htGGTQadE1tv6J0sMlJADd7fbjiOrEyjgGUVGGy0xXXUrXD3xhAWGQzdFqFrZx/tsgWAEUQf4d2z&#10;gewC1F4RTCJOH54kjloZMZiWhGUJ9IiqmsccI8pJ+wGI0YOdatgYI6GjRsWut7Q2AXjAT3bQeRKb&#10;Tz6i1qLTQeNOwM+awp1RloJ1WV/IJg5dNKoPdIwVGPRM7QysKKzUSdeFwIWEpt72IoPkia7Or1oX&#10;jSNUqUmQsOYFrpnd/Ovi7JIcuSnd1ZWjMlxeKXp/z8iZRfTvMfcZOsHT7ZnIMwvW60J24lQTP543&#10;wcBL0pIRDDPtDBQakidMwQ9+QKRe08rr5DL/fb7vKWJx1l3YcEzxUtFOXw2nY6ZM6iaAIRUz47T3&#10;wLCQJXI8s1SMcr9B5kgfpCPGEAjf6Oa/qi2rKKB+vf85TOlD2JXY7v3kxlc8hyRRBebcf9CnhgHG&#10;Ah+sxu3xhwbjCPkMCi8MnNrGcjLwuhB0zmFdEmLwind69Rinw979jdCCqB2yqFgjLunitct4srGG&#10;dLUkDleDMFk1y0Ke/DxcMQS324pSSE9EU+MpPC1fxxiAkAnS2kBwBkeuOB4PWGfx9v5+UXV57dWj&#10;P4br+rZK3rVXFsSyJEhvcDHg/nZjIRpDVYseea+oteBub9f7mrF+3jvN3ZxNBotY8AGtdXx8fiKF&#10;iG1dYA3wOA6Y86AUvnWMLjgeVOwe+5zK7OUKWmomBdc+BXzGQINXCF/M9xQiO3cK34hdWGsuhg9v&#10;Lj28tFDFxJzd4J1ix8BUSHtnNTN3INeG3mdzxYm8lAoIbR1gzcXUGZ1eSiEGHI8D55HhHQPJe+ck&#10;FCMdUmmr7a77eYoIF5cU4o0AVjhLfcBUxwJsiADaTYQYUGpRqIVWwNd+zRqITtVsYClIaoPxfDFF&#10;QJheNb9SiFgWj2nkN43yeEAR7rHWYLvdYB1tEGbtoABt0lH1oNY9nPFJKbKzUeNUL3rACAQhOITA&#10;e71qDGBU/UXN5XUROG0/Zgj0PO1/xsPHGBitYVwd+sS3nRaOJz4/PSLmdDAVrNN83yqUM9N0npxs&#10;jpciz9i1yXyZD+L0apkOiixj+p9Cz5SZMsQuX0+22dUPFXNdoqZxKRCXZdEJxSptbWJ1L5RJGRdF&#10;71qy6Kh14d6wCpn0q9MwxtBrWkjxAwxiSqi9wqqKtLbOLh+T5TOhIR4kZEV4VSIqpmqpIxARzDQq&#10;dvHjmmTmYhaYNNUA4OlzPwYXvc5SNMSO38HHCGFyMjnPvaPrfTPdL50jnBcCQzhCJKTSWse+H3ow&#10;TYtUKv+cc9iWBfnMZCctEYA+XIY+HNZroo+KSTg5AS54GEumUEwWpfC6EI57jtHGeMCAGDboR/75&#10;eOCxZ4h03N/eeABM7F49VYanERsdM7uylrqynRpxVpkWyWR+hEjHwDEZG1YQg1c4jP72clFs+Tys&#10;66YQqMF2WxCXwMmqNDweB46TYRy3W6IxHygC2syGI2fs+4H7fdXJQ62BhTkBzj+V0LVSs1BeslC5&#10;dH0qo2f2b3Gerp7atMgYzLStFsf+0F3AfNr4DJeWsS4J9axobVDMZQzatXMh1ANj4CxwC3zNrVb0&#10;1piF2wX5LHo/dpSWEbxXD/xwFXm8NDciz0l1IgjeM8hnaMG21sAKsAaGlxuFCEPwCI6Uz7QEpTJO&#10;FbNFvcgPFjlXhEDnTO8sYCyckipqLYBhvOb+yKilwUenezarTJmCXlXfoCKmPhpiom3G4ci4vAAA&#10;IABJREFUvj9QslqZKATezLgCgybCMRurAWL8b2835LyjVl7T+/1+UZlbbXTBdAo9G8tn72KMGMBp&#10;oZ4FeAoXZs878V6RZ0r6HO0Box8Kt8XggpqLKeXBT/HO7M4n9jZ9X3r/OdCD+PNTLaj8l6twQ6mS&#10;Q5e/z9fI+6Io5Y//zmIG5aNTeMCpZPLZYaBCoRkczkOBviThglIERpccT2jIWjrehRhhtXvmbsNj&#10;lIJ8HgqBcUNO2TwtjGfB4cGjgSAwVBnra5/7h/ng5JO+KdZQhGStRiIqBXPi8uxw9XV2nYKgLAFr&#10;EIzHeRyg14ZHihE2BvTedAdv1TJWLpvi/TixpKhLt+dERnzeXgchu2C15W0FrVbIssB5jyM/ECVc&#10;FFZjOPJDPXCss+it6QNT4YK7JoYxyIqYB7V1fMCmAhsCbF/prb4fGX/40y/4y1/+jNHb1UnFGFRw&#10;B5SuU+OY3Z0yoPr01He8du7JovHRq/2w4O2NuHhMHlMLMe/FYQyDItSfqA8K+ryz2G6MjTyPE9YB&#10;t9sd1jU4Z7AuDhiA97qnMBbbWJBLQS1sdI6DDoYp0e5gFq3zzBgdWIK5PIL4vgtqAePjvEPvldfZ&#10;WhjwoGxNMNCucBmnO5Ouh4BRC2uq3jOOzx2tCw49THLNCM5jPzKMtdjWBT44RLVAOI4TFDLy+wUD&#10;MSWc+VSBnaHO4WDz57R5mWZ3l3OrtKuR8Z4ujNPAD+jX8+2tB2SoZkLFkw5IMaGPgdYKRC0ahnBy&#10;ssOqVxXvZReUQqo+MTEGrEtCCBHLsj27c20+2+gomd16jOFqTowx3EnpNPw4Ks7zQC3E9mMkOaKr&#10;PmdS1vtosCpyc94iiEcryl7ijpsNzku9HiqizO3k4pVUObmw7VdLAyMqtrFK7aMaiSwQLfIxpp+w&#10;6AmlEBfkQ8eQDI3GmF2+/tNavQ6XWquGJxB2mR90rVWhBlCFag28Pnhd9wOzYEwIKgSOfJNFMBev&#10;oqOf85rsrt3wLDYhLJeT25UML3Jxqr33iPqayNOlrepcpA70K2Gm5gIIFHvV8ctb1Mzu33k+iF1o&#10;F2CNBRwXX1KK0vCMwhageZsyXvg7eBMBoukzPKycFbXJZbEVXUrJwIUdJmWRtNHhRFBzxfTR0FsB&#10;IQWIGRqvVnkPWI/HznDnoC6TOTd0NXdiweyAsaq6JItoiODz41OTeXBBW1FZUWItHGaxtgydVpuA&#10;oBTG4COOIyuVkK/FOY/eCj1GjGEgxsFwkJzV7CsWiPCziCGgZDorGsXrvdI26CbpEGPC4/PgYthp&#10;i6tuoT5qbqkIjOkwjsvgXgfcoo6KIhAHlM5ldVPoTwWUMI7Omt45rGvCui4wzWBdpoUGEL2HSKN6&#10;UfdUBjTewmCYxYTzwFtD2SROqaWTDk0X0FmwpuiPbpGcwGqjKhNjwAxBG7wfnWE6lXG0OZY5yRsL&#10;dNpWB+Nw5sosAL4SLEntiYcBhkPrQsrtoE/SEMYTiqhq9iyciwfVn1UhLk5lhH1u241h89HCBxqr&#10;lVIR435pB+bhygwBBysO9cXqubZCB8pBdpcMkgLGgOY6MMvAWIHVJLA0D4CqqmJDyGm4hhDYkKS4&#10;woDeUE5Iua21qseVgzPuashEeBgtyWK7vWMqroP3GI2NQKtPK27RZtM5B+ctYnqDEXbQvVV1yBUU&#10;VHjH5qX3rsEzouyaq/AOXXL+nd8MdORx00vaXLDP5cnxkppy4fCiEnrFrSznvheO9HN5O6W51lr4&#10;8Rry/VykEO7RDMZJ09TJ4XWJOuGeV9joqQxVL2pjrwixkOILNCT64QSUkuG9w9sbF3YPlWXP/cDE&#10;OmubNrhBzcfUidEoW8iyOwHoe20d+cW1NOSjYklRE4c0wq9T9j+MgfPPlKNahRCCdubppuEQYIAF&#10;fd0TIQIMDSWw2pU2iFBZ29Q2ed8zjJtTDmmPPrfL8EwAzISky/XOCqoaVa3LyuVWp+w7t6LmXxzv&#10;eXh6VBiEyOu5Hwf6aFqs6BsDmcEHgkUpka13eE9+tLFgOpJjolMbHUMMvI9wDjgPPUDH3CUFQAgn&#10;rmvE7baitgx0g1w7TOSCqrYKbwMXl9rhhOipJu38HJbEjNZSC0JasKSE4zxhBnHji7Zm6J557A1B&#10;/fRdYMHP+WSnlqIamjFUhIwRy2npKPDBwRuHz/0Ti6pnx3DIZ8PnY8cA39/b++3a90xF6xhydd21&#10;cDqslR4s3gfEFBGDxRIjvn//IKRmrdL7PB6PByBgIW8CKM3QD6AN1YUo/OqcI/SoTckwDLWRPjQE&#10;pl1sLproRUwfpG1bleHEQ2M2hK+wsYBukHTA1K4aqpVwvCeD92j+VdFOJiChU0KmBjRDO4+TLpq9&#10;oI3ChhVG9xZ0qjSW9FdCzwYDz6Ys6pLfWcN4vyF4fHwiRbqC5pMTfFo0z3dmNRtCrxiCjg6xkybN&#10;Z2MIw1JCcJBO10hjDYJlbjT3FySCzMSrPvpFWpgW5c4usNahtKahOM8aiMmTh4APEqBQytP3ZH7w&#10;E9Z4eoq/FPMxrmI6C6/Rzr31Pu23XuiXz3i5J9f+eXI5y7GInaeQVaGY/LZtgFVKnvPX75qZrswf&#10;fUZgzcLqjIG8cOBrbUo9Is43utdmreHxeGh0Gz0sJsZIvJtF3Dt7FYRND8RXbPz+dscYnSwY89QK&#10;iHBzDpA55Bp/hrXE9mmJmxiDpjDJPLzm4TYPVRHiglVVsyFEkJZI6IWKu2lwphdZgDHU68Kzw2KM&#10;maApjdAo3ugc4SQZVoOZhwpu2oWX1jLdOslxL5UWBFDskjc0eewhBhjr6NUtaqWgDp+9cTo8SqFY&#10;y1p8/SXCetJiy7kTkvEBx5Eho2NZ+dDkMxO3d1QqBx/hNJN2jI7j2PF4fOJ8MMkoRIuQIqx11wH9&#10;/n5HjItirQkxAs1VpBAQg8O2rsiFNgopLWiKwy9L4mt3ev1UfMO9wnTMNPDOoNWCBh6Ic+dTyong&#10;KUSCD4rhcgH42B/qG0+XynXdlJNvr6kkRc8lcGtolX4wpVL1HEJAj0o8GE+/9BgCYBzNunQ5ykbI&#10;wocIMQNdaNssUDvbQYzYKr/daZoSHV258DyPk9OQPPdUxlAlG1O8bIVzJhQBeeY5ELohrCHKZrPW&#10;0tBNG0RmyL48RwBiTBSkWVBTEUjxffw4MERZVoPKXecdol8BKE3bEWHwEtVfalqNsKjmwukPAL2E&#10;Ohs61g/eSz0P7PtBmnYA7m93duS9X6rtCf1OISbzWp9OsU2bzYs5ZYaK00RDW6jE70PUXuKp2K/a&#10;zC4pcTmsO48xqXwQ+On/YqzjKOmfqtVWn+bzy7JcaTKTo/1UgOLq2maxj2ri1AaFQ/a6MHJ145wK&#10;2MVPbHs0ZU6ACUcuBkI9nguhfd8hhg+C6GJiLpsAsEA7p/zgGdzQlYZHrJiBHdMOl6f+4/PAuq6I&#10;ntzTcKlyJxVzQksFvQu6hS6H+Npzrui1wt02FV0MxOT1lOYNzAOQ41dr43qdALn0RuEsg6eT3Byr&#10;jXHIuUKeZxcANR8z/uriCM2QReNd1CUnVYNcsno8jcFIE+sjXMIuQBQCMRffe6qO930HdJfCa04B&#10;FQU2HesW4Rq7npIzOfWWPjnnmdEGTaaYtylXobOWU1XrA6NUHMfOB85b/PbHXzD0ulvjYNzAqZxk&#10;ayspZN0geo+4JgiAkjNMr6oeFgAB3kfAdDWR4j1tgzJhvLlMvGqt2B8HnUgr4xwtoMHqHbd1RUgJ&#10;VZexvN9nDikhRqML59YaTCfM5xfaae+PE71ntM6pwYeg9skUEk1DreADpHUMNMAItm0lpGMMjlyQ&#10;M03c1ug0aNvg42OHjAHvA3cx3mBd6bnSWyP+q52qsZq4JfTTiZ589hkiw0BtwpBU9Oqf6X3fzoHe&#10;TlivXuwOCIFw4LTftg5YUsSZC3qrQJj5Derh4/1lrcGdmyB4p/Ao6Yu0VhB4/WzJRGExzJnF8jx5&#10;XUWA1k+GlHdBexwsiI2HVUNDBANmjBVIa8Tnw4IQHNZNc4w7PfR54HDX6BwPamvnAc2pZWw0uTOq&#10;dnbW6rP3XII7DcPJOV/q1tkEY+BqUL21KLnCWHMxeaYYrzbC2FArEQgVuIRjweQtOwOgaDkyIwf9&#10;C5FQL8wz4WgWcKusC+ucLlmfuPqrHcKF/c7TdgicUUaNeS5FnXU/edXMhKLRx/UzL+9xLXaLn3F1&#10;xE1hprMhE3NeX+9kdcx/5ok2iyygVLlGauXQMTSXgtYonmqVkXwwfH2TvUFDJ3X00EmENr2k+NVa&#10;VQDScZ5VufYT3tJuP7AbJU5qFT/VTX9kEEKf7JL5O/T0H70jn2ob4CxKOa+wh21dEPwzPHvIICtF&#10;rw+dEr1ygRN6r3r40YLCGh1H9RoY5SanlGCVb1+uhRCDt6erZu/Auq1YoB2f4XWe7CTnnbJwHLn+&#10;Y6DVhiUt13sJa0IvFbUUQmZd8O3HAzKA4yjIZ4GPDiE53O43ZW6RhrkfO8K2wDuHfX/ADKCWzIVu&#10;rohpRVqg9r+BlMmrMxXkgxgtDNBLQW2EwawlXa2WoeM32VJwEyagxKEPQa8svkN4qELv/1YbfuQf&#10;OM+GXjtCWFDrwJkzti3CeuVT44ZSGn7/9jekEGBE4KxODk3w7dt3NkUhwlhBHpxoamtozcBaD2vp&#10;a95ag20Cs9B2gdIOTbcaXdlTpO7VMRT+ZIFYUuI07wxgNalICMEZx+ZrWA04t4D15mJpicIytRZS&#10;+lrVKQ8XLdj7AJ88eqsXGw9m0iYNgieMQkGiCracQ4oJp8KBFlZhQ0c7Z93rsQ4BPkR8fPtAyQxl&#10;iSkilxPHnpXdp8JFZ7GtQIoePbMgLwsnuhjVFdMCPjiss1u2tE4I3qNKu+4dbx1yyVc2wIS8q2L5&#10;T2h6QtVOsfN07e8M2AzkXNigtk6Is5OxJ8CFu+dMODmlBcUwVNzAAINNI+1PAKWsvAR/gFN9x1Sv&#10;TqhmKHZvMHHeSXec9gBPTxWyOui3Mo3LDKaN6Oygn9xh/uYQHLyzipFCRy16X7TKE84pK6XVxoft&#10;5WuOiVMGbwxFB6V0wDhllsyVomC7qcvgtQQm9abpVND606iLFEavGJ7ys8VdNKfWGlKKqK2gfJRr&#10;DIVpmGpeYCAGdn7eEeMDQA8WKM3OknLG9CIDG54OmHELGL3SF8WqKyiATUBWgNJDgw/oMtBH5Y00&#10;ho7KHa3tXMApb3nCT9AczF472nh22MYYnHu5vPsnM8oHiqsGRJV5WsQ96ZC3bWGHkTPSEiHg9Lbc&#10;iFsenyeM9Sj1xAzaNhbwyeHty1fcbxtEgGMvaLlBBnDWE0PZLfe3Dd57fH6evO6WSTqPj4y0rBfb&#10;QrQK99wg1sAHVWMrl340YN8fSD5i3VaUljE6fcKtHdc9lNKC3ipqK0jrgmEEx35ShQ0mWjFvmJ9X&#10;L514vbNIkd2j9R63tzeym05CHT8en3h/e8O2rPj8/AAA3NbbRXMsOSM4Tgq9AzEELDFBwMP+r3/9&#10;rkwpq3BDuJotbx2GevznQrM1+qVo6tWeUVvFujG8/TxOjD6wB4+40G9+CF0pp5mWU2GQ8QZGnccJ&#10;T42LCSaYwrGmh4VDye1ilNGaoZI+6skgoX0H/WiCIx26VRrmpRBwWxLEGNSzsfjLM3/BWkvB4dwj&#10;OO6XtiXh8ThwIbdGE5SUbMD/iw1KqcCyzGxbPnsMvVLm3Flw7vwMpZFiG1LUyZFaBJkOnSqwiyGq&#10;WI8KbTIDoSQCg1q4F0nbott4/TNHp85JYOjKnrMaQems5/I9hisIqA+at7Eo8DMeYjAE8M469Xpg&#10;oeWb/NmR8nVr/Sp6evWbuZaNV1c/njL0eYDI0+1y8j9p4KQiA0O1olGbAh88UqAdalELW+MGnKa0&#10;TwrmnBzm6wCAWgu51tZjjLk3GAgaaTeLtgEQfVA45Wm7O8cs+mU8/d9LLlSzgVPGFNYQE38GVF9T&#10;gyEUAGUpTcyeTKKGfT+xrhtuK6PiammMDfMO+3nC1gLnPePVIm/CMacZ0HQLBhTszHFWhVpN8VxA&#10;sUdLh0GGTEzzKNoPOEdYaYxxeaJPWIPfa9BNgw0W621D6/xzH2hy5kZjdBqocD2PEzElHg6eh1zr&#10;DbBN9wj0ZV9uK47jwJYizv2EQLClBbUQXljXFdFRNP9l+crJSIDWK/oYuN/ZbRF9Ghh9KqTlal6I&#10;jSr/XmaUJABVLxq3QbowrxMWOR8UcMV4OXSK6bi90aeljY5SK+mGg+rlUhs+Ph5YYkKwTlkbA9Z0&#10;BEubBBsSC5Blt1Y6P9/zzMgiKMfBjtA5DCFTy4eAPZ+w1uH+/kYctqkyMy3YjwMxBeZ+lo59P9V0&#10;S4uUQG2UI2GWieXmdhUzEUIUY5CZdOYD7iCtkurjh2ojHHI5QZdUj6J2HPf3O6c+zQ2uTb2dBAqL&#10;at6oQnR0k6UQaVG+eikZMQZIF+RSYJ3F7W1FLRXnceD8/MDXX3+Bh0EuVWEpHgylVNTK9KZ1Xbin&#10;KaRqjtFpCKY7sxDYPSdHc69+GekpRdMY1cOEixZtrQPEPim22tzWx6ETsMWS0kU1n9Az9378O2fe&#10;eYDfbtdilOw6ajVM0+S5CLX2NtgfjEOMgVPMxOx7YwMeNI3s0uk4/b25XlNECAHeOquVH/pQKMQx&#10;Dz/zTHf6yatGph/NdKIUAE7/Pov3LDCvbJfela/aG5p1T5WiSuHpR9LZCYEjG72kiew/hT7EBpmJ&#10;Ktd0MJddc7qYGPxkqFhdPlEwotQzpag5/1Twkns8k6DG1R2RJmn1tUx8/ykAu5bJY6iJFY2sMNh5&#10;bNt6LZm9DwheMLpceOf8bMn/Vh8gYQfH1zwQlgToEnQ4BnRMTQBtdB1CmkIj3lBdGQq9NoTIhJ3a&#10;Clqv2MuB6eJpYHBPbxcFa7ttsLAYjQevcYKwRIwe8fGDDIPttlJMsxnUzMNbhiqhrUGIAY/HA+dx&#10;oHcPYEevgtNRNMWQjIpaBPv+wOPHgXUjl7vWgaDU3Y9jBwaQvEcTCpK2bbs8xP/0D7/h+7cPfH6e&#10;2LZFO+mgGLdRrxa5PL17axDLe+Tx8YAPAbf3O9r7gaATZc5Vd0QDtVcsacGoJCt4bwBPSGfdAu5v&#10;iwamBHhn4P2KMRoNyHxAGwOPx47guANzweHL+zvvOe8hX7+oayE/s1IqSi7wVp0aQR56q7zfj+PE&#10;vp/EfMdA8Ol6Rp212I8D53nqod3w2A/0waJIeT/3UfuRLysJax22G0O8WxP6x1gyPI6PrIvlQJ65&#10;o07g48dO+K539P4BBqpwkQkIWq0ILkEMnRfv9xtGJ6S0LgvWdVWIa4ExUyEsyCWjngX7x4Ph5cZi&#10;2TaNuzMXw4T30Ep0wIBUTCOXwVyXAed4mLSSAcMlpsPMliBZobfKAwSiU9HUzHBSMh1Xreyt01bZ&#10;Gby/3eFD0CbaoPaGoD5Ok423ruvz2QwRQL3o6YKZtuWRPO8NGAcrc2lNTUhVz33rSU1/sol46Dwe&#10;D9Y7FYFOxpKfOOTsemZX/Frg5/9+/W9r7YWbP6Xckzs8VaU/Z7Q66zjWqeL1mcmoIha1ZuU/9MaY&#10;Np9kl3SMOm0QzOXtMIYGaihIytdM2uYMo55jHXnkSknMxNJCnL49BgP8s6Ky56mym6yWGeT9TGga&#10;oH/7zxvR4P1Fg5qhIGMMrqBfkpnsfVG8rSGEyCQfpfb5wK5i1MoU9tEhvWMxC8ZceBv83BlYeq27&#10;wMJfSkbOmlAf6VPtvIf13D1ERLKd9Lo5tWSeJk9T5WyjTmsDaPoArytl4/vnAev0oasdt/sdAOET&#10;GYS/tm1DSgkxRuTzuF6vtRZxSRpa7vHbb79C8BTJzCnSGAvpmi41gAEqC4dCX947HMeOZQnwgTz1&#10;4Bb8+DzI8LonlDZYpPvAj8d3pDUhOO5Pem0oZ8Pn40HmlHcIkUu+GEkHPB47pJL5sIQAtz4LwTyc&#10;rWcnlhIZRo/PitoHfAr0tICgjg7pDR7+wvWdd/ApoCmkUA3wKCfQqFIVkM31trxBGvDxyV2Fs45M&#10;rLNiBO6Z9v3k9baW71cXdNBGzEwygTJdrCNuX2uDmIEmDTYP1Dq0ySLuTXyGiVNNmzUMi5pPHpzW&#10;0TwrRlgTYcBQGD7HbMpSWKgS7oLoV/TGbN7WG37/t2/qvCj4+Nzx+PhAK2opHRL+9f/9Nzj/O6Y7&#10;bCka9uKd3ou8BssSuaS2DKu3buYUONxu72it4jgzvI9McxNBihQC1pCfdG3r4DwtDayzEHgEz1i+&#10;XCloFEOo7hhP6Lj2ptTxquZ1JChQrDaQS+ainnQiNlFd8Mg7TsPmb1ImaVnSFe14wrs+eNqVG4uh&#10;aucYFzTdhYhSn0UmhVKxcvrKPGGVaymC59L01dzr5y4eT4qk/oy5nJzf7xxxWyo056JUJwRRJ8kx&#10;1GQnaCElWHXx5WUqWuljA3lCKYDS6C7O7Xz4XkIBUDEl9xigOEgx+toqN/O16iLHXLsHUskI85RS&#10;1CaU3toCWg0Yiwtnn+8ZWoS958WcHjhX8bRA0iIyoUAZpLzFEOHtYLShd1isgShTgCZWEa1W5dHO&#10;8Gt7LZ5ZVJNSCclqcs7ise/4+CAstC4LYkrX+Eb6FTuXz88HvHP49bffCH/1hm1dQQyaYzc/c49S&#10;MoIPuC0rQgi4rQmlVHqWG4v39zf8/vvvqDnDq69LjJE3qrMXK2FdE3KtOPPBBwQWAKGF7bbCqvAr&#10;LQmtFzKhokf0Ac4qPRAG53nAGMr+hwystwTrB3rpzPs1DktckDYykL58+UKqYquohT4xEAu3RmWM&#10;DMws23xmDAyEuKDZgfPMGqhssW3Ero8PBpa0OlBqJXtNnyWKsRrOg51dWkjntOCSbBiBFcHbsuFE&#10;gQsOS4oU0bWCJhUpOtgvG4y9cQF/FoSQUEsn/1/55cYYoAsWn/Qw78jWwRiHz49P1Fbx5f4Vv/z6&#10;C8QM7MeOUgqOR0GrnV71KcJ5j3XxqKq0hBGFRHnvn+VEMRajdzz2E4BVV9cnSgDTETqFV70NjH5g&#10;+u9777CfB0outP2oFcbQ0ZG4syCFeAXgOOsRg0VU+6WsJAcxQM4NzpFdVFu9Gs9WKoIzyPlkcEph&#10;2lIrDb3VyxLYGXV3lUFraAVijAXKSd3BuqzcSV1kEiVI1IaouoRJLqAexyLFRP+c2hgXOqjwtYbQ&#10;Xin0rEGpKiokJN51OnTeKUzYECRceqOzVrTjgA8RMPbytTfKoPOTTcM34TQY+ql4pcrx2c3PA2D+&#10;7wmPwHCJZeYBoT8Hf9fV98HRb+L/1hKOGBpYoGcFnPPXonZ+GWNoxTmLWVggk3Gjv9c7j64Lr+lZ&#10;PQ+IpJ0hfcd1BDOqERi8aU1T8yVNaaJS9Cl8ujy5hRzpmCK90PWAEyEVqrYK2jE7SKnauTr1LZk3&#10;dlDsXm0NdNpwlq6CvTbAGtoXNOJoV+C5PPnI1j4nLC7XBaLKRwYut8sv/O1+4y4FFsH5KxBFRGEM&#10;72HBnUa43WlzMIByZNjg9dADehtIYUEXQhnBUbpuYOA8oQzvA4xV/rWaleVc8Ha/UR25BFgbsKwL&#10;Su5oNaP1gpob1uUNACm1Rq+98Y6kgFbx/fs3hBAQQsRxVOwocAK00GC9Q2kVrR0X+8KYDgwLYzys&#10;bbjfF3hrcB4HjHVYtoW0xjHN6GisFdSIbX7WJZdLOW0991n3RAyeQmxB8BZFCmmCISEtGxsPA9RS&#10;ACH9Lh8NNRf01oiX546Si8JyFa2SOfP+9Qu6dzjPB3I50Du7AcKVfPCtI0nw7f2G3iuGNORT9RN6&#10;T1lr4NKKlArOs1yHrPMWLtJTybkBa274jAn7ySLcRwVqhzPqnR8Dgy1awJAGZ+OlUp0WHcH7i/00&#10;71fi3gldyOiCkH1z5hM3v+H+/hX7cUJag0GHUdYRKYaEZnzk+yhS0VpFWhJccGom1lAa92r748Cy&#10;BYREJ1lnHYJPOI+Dk21ImME6TQQiDsde8egd0rrucAb+0/jbRY+ciWXOBS45IdjuJACkSHi0ZDKv&#10;cs10gzQ8mOuPrLYRdH9dlwXrRmFVrZWT/+2GXAumYWPvHSkymMcH+u/UWjVic2BYwXADIUWMxiX9&#10;GMCPH5/og3oVwtjOX4VyWgjMTty+FPzpoPaK0b8KpkQE5mVs5YT4LLKAxtNNnqgDBjpcsBdmP5eo&#10;E5OeYdvzd83veXWYnLbD8/tmrWutwvuIECJabyh14mEBKSX11zF6M/I0fhUYiUwGDXnOIXrEaBhC&#10;rT4hxO4M1mXjzag4PAwQQ0JtPAxmV95bw+iVYiHQplc0GGF6iEBvKO+c6gzIVMK0cFAq1aSghhDQ&#10;2tND/nZjWEVTQcRUGlLFxwPD6YTR0YBhrgI2dxXTzXNSR8cYiOty7SiMtVfRcorrWmdVb2FQGw9y&#10;HiYGcaEH+bIuiIlui0mVpNYCrRbkzO/9/P6BM1dsfWBb07VMb62hnSf5yt6jd4H3DI6YB5y3alEQ&#10;PdYt4ePjE8F6Mihyxx+/Uur+7Qg4c0frFd4CyRsMUxFdxMcPFsh18er7MkiL1HuvlooUyVennfHg&#10;QRgcjeh06X1XyKopLpxLRSkN67bBgJj+tq041SqZFiAWISUkzWItpcJVgQyHxweZMAyZoBLSwuI8&#10;dkzB0lkKaZp9KsBnWtrAeR4sHi3g48cHziPDwOF2u8HYgVZPGPBAjD5gTRGtv+Hz81NrgcNst6yy&#10;lHrX3dMo8NEyg8As9Gj3bKpaZwqW10yCfJ4YleEbk3X14+OTi2JDhkv0dxz7wWzV24qcmXHaWoOz&#10;miM8yNqpvcMvCWFxOD53dNH9hjE4zoLW6flf8gnI/nSTdQzGBgYVzIa04iqAOAOXAtKSuJPpDcfj&#10;ACCIKaAP4G3ZEKOD8/Tkilrkubuhhcp+nNiPE0cucGIx6lwWFwi+45df3uiP3zr8ZEXZoYlnXHR7&#10;NTw8j6f3TvCBi3mQqOK8x3a/4TxOlFLxdl9A8z6HUhv8RFpmcZ5mQFPcNAv6eIG/lc2CAAAgAElE&#10;QVQZZlGYXFDnvTIazFXMX7H6+fcmZt9VYQlQmHIdEubF8vjlYJiY/usXxxFzvU4zWSwwiCFA5Mnc&#10;IetHFMN7Yu3Okj0wRS0AlFZIszSRpx6g1qbsGbIzQvDE1npXjxHCIWlZgT5glSIqAhivzp6RXfW0&#10;OHhdaM+DUYygl6bjGbvIMCO+eod0qOJRrs9zTlvGGHx8fOphPYPHcW34raX7op3LY2sxk7Dmz6u1&#10;AmNCddN8jjdvawNigNUvEMPPM8WokBVH9pk0NA3XuHil/H+GlwTvOIaDCsiZLr+tG27ujrTwmkaF&#10;oGCNTiMNxlCNeLvd9f1p9mqtpKAlcsgFgm3b6L1SO/7pn/4Z/+f/+s/4L/7yK/6rf/xHyNuCv/5/&#10;3/Gf//aBPe/49Q/v+OXXr0hJkMtQcdShXdpkLnUgGGW4NAaDBH/do8uStJurOM+MbVsR/FNZ+vHx&#10;gfM88OXtnRCaCEzDk/EVKYKidcGGnAttfI+M3gYKBGem340zVg93qzYKEcZUHPvBRZ6SGq5JD9yz&#10;uBDwsDvGGHg8HhBQbEf30I6PH/9K5pj1WJaFhnBCT6SplaGZlsZ1lobHccCqL87ky4cUsQQPtwRY&#10;59GqwPcGA1obhECRnIhg2xL9c0olNGmNOjqCBmxKMQzOwztOTLTEpidUB1knS/rKkBzrsKykvE5/&#10;+PM40NvAeWTe+zOIHmTktMZdHdXnDjExuIgDksH9fUNcFsQQse87zpLRhkHNFdu28X7QIsw8WC5v&#10;l7CiFT4HvfFA4Z6Ah9BxknywLlaDe05YVy4bDGtod9Bbx+PBzyulCK82IO9f3/Hnv/wD/p9/+Vfk&#10;s2AO+tYZNfMz8EbXXK9fM7j474v+q+f3k+Uiz+4eUBK+qC2BIY72spgdY0Cc03zTn6mPr/j+pPSx&#10;8L4uAZ/7gNkBecX+UFVtBwq4htDCl+6F7WKgzEPDqMf8jOKzCt+MMV3cuBMYQ90nVRUq6vRndGcw&#10;/cJjDBht4HgcuN3v1/sSmR4eZB+Vwki7WRym2dbkoY/eOfGA+4LXzyWEcBkPTYHXpLfNfcE0qHJu&#10;UjrnbkWe10D5tj9TYPVgN5M2SyGUQGCH5w5gVL2RmMdZSyXlz1KmTitodx1wUEbJ+/s7FmM06KBD&#10;4HSPZNCqkOkhVC6uITEWcTTAMEvWOl3O6tQFcWidfGAulVX+LbiYPc6SK+9ChBiL7+Ur/rs//g/4&#10;b//xHxGXiH/6v/8G/F//guM//kecp8F5CO73FbgYWHQppGiOExmpoGQ2vX+hp9GP798Vs6ZnPn2+&#10;CTulSEFLqQOjCo7jQP7MWN/u8OFJHz5zhp+TY+OiulYuba0ISs74/ft3lCbE363Hbds0OGcgxsTl&#10;9hrx+NwZTpIinFN7g9pRckPcBO/v7wg+4v2dDKoQODU673Dbbqj5CdHGlCCgIZ5o13geJx7HwY55&#10;dBxHBgz3Rk0929dt0fxgi2Vd8PRQ0mfakQnnvKW3UK/AyFxoBwfnbnBWYNEQXMCffvuKM2ca+jnC&#10;VNYN5bzTwbSeBSk4VdRX0CvewRgNDLcW20pFem1FF6ADKQa838NlIe3C9CQycL5djWFaKNJylfm4&#10;3tMD5zgO/PjBJqTUhuPMGGPg69cveH9/A+2pB1oDPj4OfHw+sG00pbPGI+eC8/iBqfw3sOovxSaK&#10;tavhOJrCzbwOvVWEuCKfnILPsyAmZiTXQkfNMQBvrKGvi7A7DhdcMxeOomo3c3XPxvIUlJn0pJ3o&#10;XDIOEUD6VZwmn/5VJfsTp3v2ii9wjHcOY+ZZ/gQPybXA8lqk5g1JuT1fR4xBqY+kU/o1AOuK6RoJ&#10;UAjh9ICQF+roNGFrlSEJYsDi3c5r2WjUtXOUhm5pi0sISHDkjA6GAwPE560RiKi/NZ4QxOTkiwjW&#10;tPGz03FzRtWJlWsxO0a/4gpLrbBm+l3TEXJ09xRUgD4s06dmRgda5TiTBqhCNkwqK+aHwK7ezonM&#10;sBCpctU5h2q4n0gx6IgMVANU5WUbPYRKrXDugXVL2G7pClA4zgO1dJqqicB5AFb9VVKAMxajNgCU&#10;kTvL0bvWgS7tWqzzYKPZFsVajh2/p/lTKR1//POf8V//l1/wP/73G/5U/4bggV///Yn/5tcN/8c/&#10;/Hv8878+YAToQs8TawIgZAjt58mluRAGDJHWvt+/PVigzwIg4/FxIgRBCJYQXin4+DgVorSQQYjj&#10;27dvWO8f+PL1jhgd1tsGg05VKAy8i+iNxmvfPx+Q3hGcR2+aH+C4tLbqwx8TaazWPA3BgPN6/vb9&#10;gAwy1VzJZNyoiG/6ZJRS0I4ODMGilMben9OX80bD5gW//eGN3e4S0SHojR0xxYtAyQ3WMgznx8cH&#10;zsLDrjZyvGUMNEuoS86G89x5SBiDUypqe/CZVU8akYHb/Y7j4LUJISJ4r5RYUqtT8rh9vdFGonWq&#10;P62DcZ4L1ylkFNYz6xeyukZDcgHOGjz2HY99R0eFg0MdABzUW0bQ+geE7BLE4Omi2enjFVNECIAr&#10;FSYyK9mEgCoCv6wIyoT5d//uT4B0OLVIEOH98+PHj5cEMbVtEUHpFU0GOgRxW9Aam+6cC6KzeDwO&#10;/PM//wu+fP2CP/35jlIyvn/7juM8IaLLfO+JLc8HvA2O5wysYKd6FeuqHadoqhGgG3zR5QYxdRrv&#10;mAvCoQDiaSY2u0rSD2f6icOzm352lq8HAz0pqob6kv9MAyfoaMJl2eS1G2Mub4x1TQjKX7bg2DmD&#10;lgldTPMgFYkov945DetQ/5vZMU9c8HLOdOxEnXN4/0ruc+9kIUyvatosPe0Y5i7isvstzHvtQmk5&#10;Oh8e69VVTgY5wNpZTGXuhMeqLu3C2xtgBOd5Xjz+bhhy0VrFqE+6pWg4eh+kLIYQ6PktlLP3wXzM&#10;GD2O44SzHl++3kGKaoQVgbcGaU30U0kJy2JwlMyHcfDASJHeI03hJ4AMIQgtconpG+TS8Pjckc+K&#10;97eE4C1kNBzHycCRAhS1QaiV4h8ZBusSYNBoETs82jCwNgCDIqiQHP73/+1f8L/8T/8z/nS3sO/A&#10;snoEsbB//AvSn/4DgrA7KrkCGuPWOw94XGwow8WxD/jPf/0daUnYNkax7ftJymuw6EUwjEOpFmIM&#10;Ugww4pAsVa+57HCW0ZnlKLTrtgx9aKUi508GQIhDb2R/DBGc+UT0FDWdH4cajnn8+O4wA9+DiqHY&#10;LzDfeO7ahgxY8BBkulAHhoMRj1F4f89YQqseRr3RiM4aq3sQWneXnAGdDFPwsCGgD0EIhsyXGLmP&#10;qQVAw2KCOsByHUs2CUVKZy4QtZGATCo0P/sxyIa6b3fkzIXr0TK+/Xigt4ZNbQ2ssrvo9x+wrEan&#10;QTJq5tQvaHBGd5BLQPCkh/p0x/3Ll2vPQJEVYURngf04L4sXxvxZNKXFumCwLisEgv081A8eqPlk&#10;PekNMVgA3K307iHo2PcdMS243Ve0FjAGcX7m6Das64KYvO76zAXBSie12zkyIc5acXsLcAP4+ss7&#10;3r+8I+dGtT7j9OSCPzDDt+0zhOGVnjg78PDCD2bjJ1oYnRb2oePZs4ufHf3summR8CziF3QgAqvf&#10;89rtc9nCrTzhAOLY3lkdizThXUf6aVrG183kFHbhhmlXY/qaV8Wx3U+HC2B0gcmbnwcLs2vPMrfg&#10;lONbpapZSxzRgF2D0QOND5fSPkE9wjM0hSwNwCAty9OwSJ3ohrp/auNKewKFRThBseCPwr/344Oi&#10;CH6WQ3HjHXEPXBJaqm0Zc8cxttSCdW0UdWjXYaxHaRTAGBgET5jo83EgxkDhkwGGtyifTQ+ycXkc&#10;GZ28ZHTU7iDqqbKuG5YlYYsB9r7xrVsyYhYA5uaRa1Z7WOV0i1FqnNWfHSjk2h+whlhtrRa1ZkDo&#10;M//5cWJZVrJgALz9w1/w1xHxn/rA0TraXztCd/gt3vCX2wkcvwNIKEIuc0pTw9DhLJfvxlic544Q&#10;Iu5vSdWlwHYLCD8MfnycsGkhy8Qy/SlFhoqMQb902jgkfP/+DW/vd9onqz1IyQem6yQPwrmbEHxd&#10;AkVAvdN+ojacx0mnVsPgFKjhn/fxErS11nCeGeuaAAhKPdEKXUHJ4hlYtw1fvtCEsDUG47BBEqX6&#10;WWzbDT7Q1VScx48fn7ojsVhuiXuWMXDmKUaz+GgHPr8/UI4TX75+xdkzrArTassUICosBhF0I4hx&#10;obdS66iDh03VbFPrPIK1aKPj7W1FSgExeZwlU+TVld8PevSQ1QPkI/NZsBHHvuPHj2+8D9NKgb8t&#10;yj9fAWs0j4HU3CGibJUFrdO+AqDtSlwIO1pr4AJrYwwG9+2uS1Z+dqSeNsgwkOFgQ8AwFmm7KWPH&#10;YoyIXOjntPaAfJ5c6lqHLoKPz08NI3G43TeElJRy7nHmzPvSWWwLF97vXxYYvDPI275wuZ+cc6Pj&#10;aXt2q6oo7coqmHjxLOIAfup2Ad3E+wBjpinYk6HDAiYXTDIL7Pxd9oVpw78zYRXDD8CR8pnLM0TC&#10;apdM8Ox1OmAz9lTY4tqIz/i5n/YLZlp/0hr0FbtujQ+r6JbDWUbTJR8vm4MhGuUH9cZ/mUimZe9c&#10;dFpLXcCklnL3oXmyykk2Rp0Wl+XaSRhLH3kRBntDoJ7UZL+EEJHPgloLnA/a1Tn9LHggZ8UPg2en&#10;bs9MyqEz2PeDxXZ0hh4PHp8+OGy3Gx9OEXTh9W6d+ZzekAEQY8B+HGCmLG2FAYfWBh6fB6Bxec4C&#10;0AXtdk/YVov9tAhqYlVboegn8T3ZSg7zbbvB2YBWG+63G6xaUqfIwGTm2Hocmc6Ef/7DDTdv0AYA&#10;56h4FIs6CrzxMNuKYQxuZgE+6GU0Bg/J1joeewaDrAt6n+EngpRIA3UuYIkDvRacjx33+4ZWMwxW&#10;GDNl8Qb7/gkfEn759TeESMfOp2K5YlnWq1matObeGZrjAqmArVL9/P7+zl2BPO/RWgv2PSNGxloW&#10;narYUBD+eH//BQZAzidK6dQciIHrFjEENLXhDoGYMYygNlrvWp18W2Oc3/2+Yt93BK+urr2hlYbj&#10;yDj2nVYU3eLHtw8YZxFXp06tFJNBBM5Gwk3S4CyX3Y9y4MwFxlRMR8XaCnol2wcm48MMrPcbUrRw&#10;g8vJfBYIgPWmhVAP0OgSBgS//OmP+O1P/4DWG1oviN5jDIaWzHAfiteY3VBVFzE68Ph4XBB1Vyps&#10;1J3YeXzwubYWPaZr2VpLhZipkmZGwr7vgDfYbpuSPZjYFTSlbUkbMG74/u07GgZu7+9YbhqK3huW&#10;xGtwnCdGK0jJAyqqqkKl/WT/KfGZRXYuMI1i9LNbptJxAEpB9MqBtebZuXMx64jJqSc5uy65isos&#10;+rPIGWV5sAYydf7681JgBNqlPMVMMx/WvCxznRNM3+c5GbBjB5x7pVW2azE5pw/CFjTaGuMZFjw0&#10;LeZVmvxK1XT+qeKdlEPp/fK6uAJL8BRk8SFUpeYLW2kWbHdNK3PCIYxhXcCiI/i0PGZFH8yHdBbe&#10;bxCh4tR7BlaQXdTQOrH3+9uNjoS9I6ZEUYZOC711hjLwN3NhacwVk8YF9XN5Vo7zOmwej+OyZh0n&#10;hR6tVqQ18aEOAdY41EEHQe88amloZ0OzBdL7nL1gR4fzKwa4i0hLUNGJsBipRwn0wC+5aeeYMFrX&#10;kBMGQkAEx8mgawyyuopkGOexJIe0WizeoZ1MSBrGYUm0Y14SDbboYeThg8dxZpTcYAzpkpORwckF&#10;OkFaOLsgBCAXak/aWRCjZ2RjpwL0OApD3mu4Dv6hJIABctfJlR7YzxNRPWH0qaQORADpA9ZbLHGj&#10;OKkyCevr13fUzu/7+suX61pxGjku4c+2edQ6tGDPZC/elyklpLRgWfjciIiGsVOJ/fZ214OONYQ5&#10;urTI+Pj4hvM4YRy7YRsscmnwRmBNuBhx027cR+LsyxKVT95hPVOzSCzw2LYbmN85J/MTpWSU2tCK&#10;wbF39GKBEVBbw3Yjpj86WXz/9tfvOI4D718X/PqHDeuSsLkN2/YFy2IRnEEpA2c90WvF43MnJAVg&#10;SQtutw2/fH0n3u4crA8YrauVOOnTq07ik+cOA9jg1HFzRph2CigrcD52UqSFXvTGkND9cdIMzQUL&#10;GRW5/IBzHiEN2Eab4ZpZI410uGHQtCycJfM6w+I4CjxAYn2/zMaeBWia9Bg7DaAEooXdWR0LAwUw&#10;3GSTJfH+dmOwrkIek154+deo8MhZzfLsfA1uSuN7V08HCpWmGCGXesVgXR4xmo5ircekSnKDP1kp&#10;c6Gq0gxLl0qAi0qqbEnZtIPfTKrhcx8Qg1MWTL28Mrzi1a23i/9qYQgfWIN13eCDJ6d1DJTKTttZ&#10;Jh1No7LJR4d6vHtdOk8IZ7o6ko7n8e37dzDUYEq1lxfvnDkR0ShqXVctLBRyGPeko+bcL+9qZ9lN&#10;GmvRNeJvDNU9GHqpixmKn9NQq2vHsyjNq/aO88j4/v0b3t/u+OMf/kAOcB/YH1nDvanCdQsLWy4n&#10;6X+WnfKZK8pjR++fsC5AHKMR7/c71m3D2bljoLCLVrcc2Ky+JioFv5UfPEydvT7/Y88o5cSy3IBh&#10;sX8/AFmBZNByRe0sYuXTwgYyLBi3Z1Brx5fVIyaLfa+o5aAz47Io3twhoKlVXALpb+GN9yfGU/hT&#10;yHogzRV4PA58fHxiSQnLul0eK7UUSPDY1L+mae7nGJ1iNdUKeFVleuNxHoWirTGUYuswesX++MQY&#10;gvcv7/Ae+Pz9B5w1MDhxHrQEqJ2isznpheBxi1EpmgMpeu5GjGDmM8AIXKASdnQ6P44bYS7nGWPX&#10;7k0nmIG0rWwqvNPYSCpW+yAuDevQBeiDzdLn5wec9Xh7XzH6wONxovWBbY0YIyOFgNEK/vaf/w3G&#10;emzvN7z/silSS0LF7RZ0Wq34/NiRUkI+bzAAvv31xDeT8eWL4DwbfDD49f0NpVY88gMY3A+NTgX+&#10;9x8f2PcdS0zwkZBmshESLHKv3H9Zg/f3N07YJaO1rjRIqw6f6onjiaeLWIh03Q9SFdu0UbGBgtKk&#10;DLlaK0YRbSIcDOQSix37jtY/kW4bMLjn6aOhfmQMsfAhBNgxgzHGRR2cna91jEqzhoszGQNjdhB2&#10;XIG3Q+2FrbVoOr44b9ULZfqiJIwuQG2A+IsaiWCuznpSAi+BS+AoM5TmwoTCcXXYxhiqLaOH6GDC&#10;hQkd8sitJvwUwhR7qd2vYrU2PCmgM0TFDnZRcgmP2JWRPnlyMWoM/bSNZXILLLxPVMYpXtYaoa3R&#10;pwjDXh75MGrZa+b71+Lf6Lfgk73sQ4dw37CuHP1d4PWY1Exir12L3oIlsvtMyV7vrY+uh6ZDDIIy&#10;7RQA3G4rxujYHw+sy4KzNdSD5ljDkGO9P06IUCl8e7txihCDZUn429++8TOPkcld0uG8187Na8HV&#10;YjGGCmE2VR07eAMssqC+vfHBMvb/r+rcemNHkiMcdSfZks4sYAMG1v7/v8v2ow3vzJHUZN0y/RBZ&#10;bO15mgVmVn0odlVmZOQXmFZRRiOJBlu4GtNhtuVEENSzYzRW6mNOpFgsKKYjl0wGfYpwiPjrH39B&#10;lbOWOppFO3b4EIEBzgWOjNoaoLyQVRX/+Mcnh+VDTMJT6KxYi0LDQseDwKx53YaairKnu5LOJeFN&#10;HzjPBu87Ho93c1jRyeVgyVFt4EKFilr0omMnXbj/0VuHTv4HMhtmfwU+nyeRDmPwcJuinJF5ck/e&#10;3g5cV7WL3SGmjDm4MesDkKIzdxKlMx85G7jq9dozCTyM63VBhuASs3JuGTEo622jvA4xoF9nJ69Q&#10;iE4046ynlG9nXK3k2IzeIe41h0ulwMGi9VQxpqINj6EJezkolZXymiF4QHXifPIySyniX/71HfWq&#10;OM+KD//GpC8AQ/kOMeWMVXqOhBQ666bIiQkYc2KcPCvPr+ftxFvGDygLmd4a3T9z4mwXf7fBQ3Qg&#10;Oi4wrllbjP41S5GEPidCSpito7UKsbOxdRJw93LwYO8DPgQ8fv0yZUQxFchpQ4iwPFuH6Lw3yt3L&#10;i/1PVjq3amDYF3K5Zl7IYB4iDg6BSxvt5NAiZwRLielGd+Nc3XIuh9zVNjsHtmXLEcMYOQ5xseQC&#10;sLwnLCxRz4XcWahiuicj3PLt6uHDjOZqofwQrGqXny4eqP1/8m+UUnnZQoNHmpQxcibYS8HYPZkT&#10;vVH7iyHQ2OUAOGa6phJvv+uYHTFG7MeBeC8gmW1zWOU2HYZ4jM7hWa1qzydgzgY5hW4e7zFnQu+s&#10;zFnhRbR6MiDbkaHP7oNau8OwjobPc0lLQ9kxxBiA4JFhnuNoL8KDuwvBiHnk43MZynnguHYb2PL5&#10;0KnRkB7JZjkDrdHJQ82QGqJqRxsN3gMQtexNZ9KLuS2gOPbNLqoMlWTW0IJSDjhPp8hyH6zuEgBy&#10;oYNM5w6PDbVWlOIBzyCV4JNVWcCeE3pv6IOWTR/odLj+fGLbSUmMkcUDnPux72DdyKJCDg8x6Nx1&#10;sj1fiT0lF8Q4cByUAPiHYTHXdZo8Uf6pWwXWJQc7rKP5oPk9SikgwcMFvtOUPjd8fLwTPjYGar24&#10;IBY8RCJyjlbIBTCsg13I6B3fzydSGpD5RDJA2dUupMycWu+c2YYnZhdjQAGCfie/OUdrodqOSSyJ&#10;hUe27q8PzEGpwluHpuA+BjLwfFZ8fT0RckLOO2IAphI5MJ2ivG34j1//jmkW5bWYxoxXwflsAJic&#10;BFg2gUm2MUXkbPO54BB8Qq8VIqRf6pyQQalu6kRKHjPwgm2ts3uJ6d56zWnHnBNfn0+oMmTlujpi&#10;UM4VLI4RgOUVcMYxpyDVTD5QIPYlWuSh8xbwAj5rzjop243OQS7GwPE4AAjOb6annYPBRle98Hh/&#10;R3zhBCiJqL5gTEtSWId9SdnyHl+OlzUoXf+sohDE+/CEHeRiVceaRAO0A604LNXlxPE89O4D+8fS&#10;U1otKu2XIgQdzSHw/jRULy+gtXG5bG9zqq12x5sb4yyMYxo33cHBBcoXzimGyUwe3JBTkzZKyoAC&#10;06pr72nLTLsnWz2xilqzA+fDvbE2xkRODLDe953cisSUovXndiLZ52utkr1hL0mtTMISEbjksO8P&#10;e/bsSM7rQquVE/aPd8MYOEyp8J47BMkOqnXIs9IXk6o6ahvQOs0nnW3GIhZ64DBn5yUNDq5LKdaV&#10;ULPf9wPeO1zmUng86M1uF7eEa2909pjM9OsoSCVgNgaE9MELrOQMVTqtRm8cJKXMXQNlZB6coPYL&#10;Xh2yT3ZpqlWztiXrPVzkxvLxeEcIDn02c2rRBRSCw/tBSuLVBlQNmRsjUn6/iZekmNJQoKokORqb&#10;nDnIxOX21qgXW6DLyido4BeW0YndQrX5O6B0ZxGGhppgnqtgoTZccMgxG+GQB8r38xuPx853N/P7&#10;tRhS8A7bftzxgdy6Lti2Db1XCAb2ssGBlNZZArY900xQMqJFOG65IG8GOpOJ0QaCDxgiHOyniCmN&#10;s4V7dyXSiWXFIIvIAYRoJo/IwsEHTOdREg/S4QTvH6Sltk5oXsgRx0aH0Ao0UQBl4zNzDnDTQXWh&#10;d5/Yym7h6yda8yg5IbzRVhsiFYghil6bFYQOUxyupiR7zhPl2AyDzLPw2A8AvJSY/9wBo6KqAuc3&#10;M1/hmJncLj7vZz+tgH5ijIFtLzivjimcL4XkuPFeBbFH6yx4USLSbTMtjjKIQ3AJY3Rcv7/57oRi&#10;cjNJnNm66vijYGeV7Rb0ig/buVdVL1MgeP1vh5fcsA7dlw5KWuK6DIKtF6u+4sTUDus1oFwvwXFk&#10;dJM5VtKTc55p9pGt9tRpIRf8RY+piC6gGP1t2iYeLzGTjwLtj19fJ2JsENBW6cTiDkNACKbhmz7m&#10;ncOW6LGfENOrpy1UkN/CNJuIkqJZMwfU2YGg4ME2uDR07IwWm6PjfMqtKYtdkCEGMtqPA3DcIA7m&#10;IVfrqbZt5wAzRtuAjeijY9uT7TeYA+n3J1vhnOxZz1sWaG2inhUxcXtv2TZFhNAyF9C/G6WnWSxT&#10;l/LV40E2dm0D2IA5L8SULAv0lQ6WUoIPO73/Qj12PxJEPB4+o10T7Rr48//+wtsfB1I5WBELUa0h&#10;BkQfb8KjeL5HKRdbdqONrY+B7BgU7Y13NJogp4KteLvwAO+5pMOACYZorGhB5zggvmoF50isnnqj&#10;7PfxsWPKJHlUCWhTZWrSmDwsvcvwMTIsojEGcoyBLbyKpXUpzNnxfOK2/XnHanvbNqQUzREVkRK7&#10;uXqxVU8p4vmskPFt77YjIqEpvuRJh5EKHo83iFcMdBsaUzKIth/yfJ73d3OMhu/fT6QUbZGK72QM&#10;dDf5yHZ+GpwP3nGPwgVczfJOoyAmh6NQ816s9/NZEVOGj866/zUbI+q61Yopa8+Gej9RFXSsxXRg&#10;DDV+OmwBkwTYMabtigTEQG4RUr7ZTlvZbqNF2T6waLPRU34NNuB1XlFyRnRAKTsv5j4NKzGwMOew&#10;mZ+3SE/D5UPF3bO8bSuYU+EDbjdiOOLNy2qtI8aEZqTI49hxnhW1X9iPwgjBXtGqxV2mhI+PN4ze&#10;b7Q6A1uIOqCysca5zuaBBc+zYgzKp3Ed0B7uXv2FbXWtoaWzgAznVm4nveVwQDCdjFUrAEvkWXbF&#10;aO3sS+9e+F6YQyYapvPltYcDSuHGKdyrOk+WYr+Vgtv5Y1W+6roQgk37mcWpAvuZ1o6uvx9gqTDB&#10;7GGDBM0JwwY746dkuGDFnqy5ARc0nHBBgRZJQO1AFmEaVjQ+fK0Xam349ccfyCXjf//nfyFzMmFq&#10;2UnldSl8W8eTMyFJgEcKiV864UsKXbIGJQoP02RzwL7TO/z+6+CsYDTMPuCXdt+5vr0dB7yjE4Vp&#10;9Ma6seeS3jOHxo1V5EIutPYNKIe/5Pgk1N6gjYMl8nQaREjBm10wmmIE0DUSYAk8xv7ZeIHU7wqG&#10;UFOOGFNw9mqfgQ4adoF0Z3Xb+GWlJ9YlWgLQTu/xsWVcSbjI4hNielDnFDmHyJMAAA1ySURBVEFA&#10;AtxK9GIAhjqHWjtCyKiNklKtHeK5tDUnnT4sACzgwjGS0Ce6OoZMc8p46OCORGtEaHCmove7mgxG&#10;5UDHSp9E5sbjQIgeOQT0MPn+58RkrxhujHCrzf7ur83zWgdUT/z644ObwiEggU6kOcjd4UXIqtsp&#10;oV/RwnBeezGUTms94RFwPr8wPz857LfvDYfx/P59f3/huhy7LwBQSqOhT8QceHEFcmW4zsLnMGpH&#10;V4LcGORBQ0RrxsUPrLxXsE7v/S4Cm8WCvj12iPeQ2e/AjJwySonm1hmmW9N8sSRDH4gWXuHzixKZ&#10;ckAuO/MTlPsdxdw/sOVPLjUxKKdezYpDABhWaBEvTJs4zzjKuR4pbUbMpLQZ847tKMjRY7aJ3/IN&#10;B+7mUO0A9v1hKIiEkCj/OSz3n4PzEdd1mrQdkENGCgExxVdw9zoM15CQenMEhIOYEANiSJYa/iPs&#10;WWlVVF1++cVIYdzaT985FIBNrJ3yy+7uXuJlteRnWi0DqXcpBgRnnnb7L6YaCth5eBDAtdrF4/EG&#10;73gYyVSTdV5LTytAnAs62+1Q4edVpMDgj5DDzbGGOov1arcmv37+lhI+fv2BPgb+87/+G35OlBi5&#10;cCIDvz//Qusk6nnvb0+0TKFsE9gVtTkwJlGh6+9SpliwN1ArWd+fn58QnSip3Fu5KfNiVbdI/I5S&#10;mVp7Ojkopo/f3VohLwveZpsDIw9jQLuapSOJebXDPRuQORgRaAN0tq6vOcv31xMyFQ4MWoAD1HNG&#10;warIHER7RjAJfRgi2QeP5B36IJDNh9WGA+f15O9tyQXTmCOBv3+IECXrI0atd1eXExAiLwHRNY+g&#10;Rt5aZ2RhLgiRkYIlRwgY6Byy5XKeHcBECp5cpJKQS7DQFLJpxAbgXDwDzmc1HktAn8OWiwAny0JL&#10;NTtljyO/c6ELipAYdfh4bDjeNnTbgXiLm1WJgitGO0wy9qOgt2rB7sGkVzpEdArSD/6/iJjLydwY&#10;c21+8yKunY6RlBKgEzrVQlz4ewshQTGRo0fHADwgnb75F0/Kw+tru5sa/IRThxGHfcdfy5ZrqOu9&#10;mhc+mRFhsCOIkUyjzlSl4CO2zO9q8Ev+EZM4mxV8vPgdFDlG+BBZ0DkDGcJh9o7ZOvOep+B6XhZw&#10;nxAzpaAxBurziesiBTTGADUZ2gfmIIwxcFpB9zpHzCjClx45R6TCPAXBhno17PuG53VC5oAvGeoN&#10;JREiHm873TjCLnVY16eYxsxi9akQuvkSZTeo52wDFhqyXC3Rk8C/FmWm6fUr1Zw6sA1a/a303Npz&#10;sKtsLRx5swquCn0Ndpc0s6rq9fP5Ahqfw5gZc4pBzzxaG4jhtVAEEKBES5fJq3b462QbJlCo9wjO&#10;AwGmScr9QoSwvLnxvgA4OLLVf8e4rZvjbj8z+oPPyip+FYaOTGkoJePvf/832yrtyDPhzb8CBn79&#10;7cOWo9aHBfLGQdvsnL6vw10E+Pz8TT03JhyPHU5gem9DKYXYWKtGFjgNUGspI4Jpx8+rYWVZOgcC&#10;kjw3HHuvrHBmgzpB8QlbPHB87ADe8NcXh3Zc3ODDHt0In24x/lldHscDKXqMQW65qCNpURVqxQFl&#10;IweZRGn4yIUfFb1nGlwGa5hw0EZpLZVy5wGoKkoOGJMr8h4MYJGpDPXYvdlwA7aN7G52fnzvztqh&#10;MrGVgtYHN017JwAsZmx75mwFygoxeLO/OfRug++Qbc19MlAisIuYU1BKwvv7jvYYtmvAKvS66m12&#10;CLYdLNY9ru8X51iCs3VKLVbA5JwBAXp/4vHYsRV+xikXvr/rXXgFSzKa09uXP9mg+J/Jr6UUdl/C&#10;SDwou5SUnF3EDgCLAjhKKDLpQmKO7Mt2nHNBjDu2Pd1yjYPhcbNHTA8MMx8kpWNnSbbe0wY7+kTK&#10;pHmKTpygR33t61zXjwSm1sm3TxErX5l8HZ5D18V/vq7KnGIFQ9BVb+48wMVBEkeDzWF42ax0tLHS&#10;6XzG6PKSznLmfGo0eEdZsbVG+Ukd2uB7SjxIxZwd0ZMumVOCi4AqDSu1XejDYbQGJ97OFnapaIPM&#10;pEQsRMx0JJWcME3q7oa+CD+gaVMpt8Z/2j6dL4b6egHZEjuI8hfKg0nuA3v9ez9BYT9JlcumuP6s&#10;dv7nDa4qdnO98MI3WRKLKIlbmlkHsloVP9ZQF7iHtM6Sa+ihX3gCuS8qrhK/2PkAg3eDT4D9Yp1z&#10;mAAwXmybGGl5EiUoTPlD4T0HMV5W+g8XIDhwIzZ4t3zKMQdkzpvqKWZLhRLqNOYkrXEM5FLw69eb&#10;fWm4Ku9Nr1b77N5uOC6mGOLXOXOcALM1VPsC5ZzQzX9O7z+1u7Wl/Pn5iZQzah04vzqOTNxxF3f/&#10;Pohm5eCV2Zz5trqVXMiHN/51CAFOJ7bNYyscBAkUYgsdgMOUbnLbgz/3fCJ6j8exo6Q3q7y4XyHK&#10;Q+C22MaIVie+vhzqyW3HdVBNVfS+YtJ+FB9usVLcvenLhTJm0r69v9+pPmvmEqLH8IBMxeiC0SZ8&#10;9Pj+/saclJF6n3CebiZq/SfGCDcEbxUyxF4Y1EunhVHQXUP+PLeauSHJwBlvc5uVMHZdFTlHwxvv&#10;uOrA9/cTz+9vBEvaSjkRNaAT59msA52GheBnJMPGLpyYkJcmnyLnO2YRvQYTkXJK0OjhQsK2RaOM&#10;flFi3QpC4CyrW9jH6IKYAoItUcbI/F/aVtcGOXG9AHBdFdfVsB07OVX9FUr9l9E+c0rojRvjyadb&#10;eXCOkaDMU+34889PA/XNH4f8mnksRhXgfURtDbl46whe3eoYzKLIOTMDIUTbKH6ijwaYZCe9IsSE&#10;t7cHnEtw6tB7xXmdt+NnDIEioJvdN0Rn3yFDmIji+X1RBVMCCCkj8915HBu7Su/smTLr1pnr5+vz&#10;4gb7EFucSvj99URcPBnvWLnnvNgztFatQ8gpp/rAykl9LSVl46GoQcEA3AfYugjWob/wtysYew1J&#10;Ob1eWiBvspWMEyJtSsFH0wDNPSOKuQZ85uPngflKQvcxQKA2ONRbQw6mf9PfLzdEzXsO4ASGdLCK&#10;O9gW6hhLpqJ32zugtoEUI10o9uUZnevSJTPFfb3gSxP0G4fQ3jkAAep4WG9recKqyBADysaFp1ov&#10;m+iDg0639KzF21kYZodpz0KnoLeBsDn4R8C2bazGhBo7O6+EbTPLo7Hne5todaI3DpJjTORuqOKz&#10;M1i5tgqA27P7viMh4fc/ft+d2Wid+mH06NuJ8SiIOQDO4zpZ8aScbReCmZ0qipISmTijA56SmQBG&#10;P2WLzCoqmjV22kXzjvM8LTOTvBtRulOcFSClEGPsTT5ZAR6izC6dYyLlbOiOlUoF+O5QB7uSnLJJ&#10;PryorvOyToYbkGvuNOdELrw4Wu0QUQ4WhUVAsuHh4purekQXUa/T7JYsGMqWCTCTiUUUfXsnirj2&#10;Sm26MmQnBJoB3gxlfF2nzSp+aLeWj8piKGAOhwn6y1XonfciZidmN3ldFSkOSB98Xx7sAJ0Sw9Hn&#10;uIs0zmQ4KAyOkhA57hPHvmP/OHjxen6nFt+qFMYgXietjqVk7L/e4UCWDy80dz+DGJItF76QIZSi&#10;eBELmCJWshVFkw4yNxUpF+6wDHKg9mNDCHwXepe7W+y9Y1rRNGc3Zpcdzl0Yt9iGHawDj48D3vPz&#10;+ujw8ccblo2zNXLxo/eGogBaHyi5IO+JhWPf0C1JzkcHPyg1Z0R4y5dwDpDKAJMFJwwx4/v7RPTB&#10;bLIRcI7ZDaOvEAxqO1dl+7qsjEtbX+0QtXlWwMHafkDtIrjTEG1IYrwZ/ubZUtxSibOIvmQHHVvV&#10;JRfRKuaR8PoZgBo0jUb/JZdQ6+dBl3NCa2KfOXFBSBjgvKQCrmYbSXOyasml2ODT1qmj+dfXbe+I&#10;VBCZKCXC+4jpPaJZSmNMqK3CuWCtOL9s0VjdzgdMGS8Ojy3rcHvYeN5mw1O/IFwK5xSfn3/ZlyDd&#10;z+bYCyWTMc3lFO5LitogD1F1etvgQqDUVFtDGx1vjwOxGJ1wCProeH9/MExZ8dK/IOiVmZtwZpMV&#10;QBIPhvPsEPGIYaDXClWgVtu+DBEqHn8FSisxeuTMZ9VqN9mo4NffPtAHeSyjT6RIyYFp9Qlv7+/G&#10;uPEYQ9HaN4YMi/YLFt6wY9+zVZI85AGT/m4nybBLl6wmqPGQdDLMAdTNfXDkhyiwrJhZyu2aSjHh&#10;qhcTsBrlJpEJgcIJW3RKVDB2ikPJ252YNUeDc3RdyBQ48YYzSIA2MohUOGQF8Hx+c0EuJnyf3LiN&#10;iYfcGhgCHm+PhaFY2nmETpjsCsCpPc/jh4NGMA3C5xzMjSV3MlvvPHBbvcxVJPj9+0+MKSgp4/F4&#10;ADrwfF7mbGGhwXhGMlzaxd/Jtm2YMmxATNPANKZ+Tgn7QW7PVDqqYiRf6bwqjv1gASGCbduMbcWC&#10;s7aK6OOPrAWGjPjgsW/Z2Py8UJ/fX/A+2d/X43jsiJFLbCsLY45py1/zfh5zALM3XsaBtNtl+CAZ&#10;dOL760RMnfwcVby9H4b+dkiZWRQpvfId3vzG72+O+H52PK+Gtj6HLcJNN60oZbEdAtPOvFmjR5to&#10;9cK+ZcQQcGwbi1cwA/v/AeEFzVty4fiyAAACD2lUWHRYTUw6Y29tLmFkb2JlLnhtcAAAAAAAPD94&#10;cGFja2V0IGJlZ2luPSfvu78nIGlkPSdXNU0wTXBDZWhpSHpyZVN6TlRjemtjOWQnPz4KPHg6eG1w&#10;bWV0YSB4bWxuczp4PSdhZG9iZTpuczptZXRhLycgeDp4bXB0az0nSW1hZ2U6OkV4aWZUb29sIDku&#10;NzEnPgo8cmRmOlJERiB4bWxuczpyZGY9J2h0dHA6Ly93d3cudzMub3JnLzE5OTkvMDIvMjItcmRm&#10;LXN5bnRheC1ucyMnPgoKIDxyZGY6RGVzY3JpcHRpb24gcmRmOmFib3V0PScnCiAgeG1sbnM6cGRm&#10;PSdodHRwOi8vbnMuYWRvYmUuY29tL3BkZi8xLjMvJz4KICA8cGRmOkF1dGhvcj5taWthbGFiYXR0&#10;eTwvcGRmOkF1dGhvcj4KIDwvcmRmOkRlc2NyaXB0aW9uPgoKIDxyZGY6RGVzY3JpcHRpb24gcmRm&#10;OmFib3V0PScnCiAgeG1sbnM6eG1wPSdodHRwOi8vbnMuYWRvYmUuY29tL3hhcC8xLjAvJz4KICA8&#10;eG1wOkNyZWF0b3JUb29sPkNhbnZhPC94bXA6Q3JlYXRvclRvb2w+CiA8L3JkZjpEZXNjcmlwdGlv&#10;bj4KPC9yZGY6UkRGPgo8L3g6eG1wbWV0YT4KPD94cGFja2V0IGVuZD0ncic/PqsAN4sAAAAASUVO&#10;RK5CYIJQSwECLQAUAAYACAAAACEAsYJntgoBAAATAgAAEwAAAAAAAAAAAAAAAAAAAAAAW0NvbnRl&#10;bnRfVHlwZXNdLnhtbFBLAQItABQABgAIAAAAIQA4/SH/1gAAAJQBAAALAAAAAAAAAAAAAAAAADsB&#10;AABfcmVscy8ucmVsc1BLAQItABQABgAIAAAAIQAKvlpwMQMAANkGAAAOAAAAAAAAAAAAAAAAADoC&#10;AABkcnMvZTJvRG9jLnhtbFBLAQItABQABgAIAAAAIQCqJg6+vAAAACEBAAAZAAAAAAAAAAAAAAAA&#10;AJcFAABkcnMvX3JlbHMvZTJvRG9jLnhtbC5yZWxzUEsBAi0AFAAGAAgAAAAhAEpRJFvgAAAACgEA&#10;AA8AAAAAAAAAAAAAAAAAigYAAGRycy9kb3ducmV2LnhtbFBLAQItAAoAAAAAAAAAIQDYky3I65EF&#10;AOuRBQAUAAAAAAAAAAAAAAAAAJcHAABkcnMvbWVkaWEvaW1hZ2UxLnBuZ1BLBQYAAAAABgAGAHwB&#10;AAC0mQUAAAA=&#10;" stroked="f" strokeweight="1pt">
              <v:fill r:id="rId2" o:title="" recolor="t" rotate="t" type="frame"/>
              <w10:wrap anchory="page"/>
            </v:rect>
          </w:pict>
        </mc:Fallback>
      </mc:AlternateContent>
    </w:r>
    <w:r w:rsidR="00085715">
      <w:rPr>
        <w:rFonts w:ascii="Segoe UI Semibold" w:hAnsi="Segoe UI Semibold"/>
        <w:noProof/>
        <w:lang w:eastAsia="en-AU"/>
      </w:rPr>
      <mc:AlternateContent>
        <mc:Choice Requires="wps">
          <w:drawing>
            <wp:anchor distT="0" distB="0" distL="114300" distR="114300" simplePos="0" relativeHeight="251664384" behindDoc="1" locked="0" layoutInCell="1" allowOverlap="1" wp14:anchorId="1A766FAD" wp14:editId="53C8876C">
              <wp:simplePos x="0" y="0"/>
              <wp:positionH relativeFrom="column">
                <wp:posOffset>3810</wp:posOffset>
              </wp:positionH>
              <wp:positionV relativeFrom="page">
                <wp:posOffset>2022687</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4107589" id="Rectangle 2" o:spid="_x0000_s1026" style="position:absolute;margin-left:.3pt;margin-top:159.25pt;width:557.75pt;height:12.5pt;z-index:-25165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rulQIAAIQFAAAOAAAAZHJzL2Uyb0RvYy54bWysVMFu2zAMvQ/YPwi6r3a8ZO2COkXQosOA&#10;oivaDj2rshQLkEVNUuJkXz9Ksp2uK3YYloMiiuQj+Uzy/GLfabITziswNZ2dlJQIw6FRZlPT74/X&#10;H84o8YGZhmkwoqYH4enF6v27894uRQUt6EY4giDGL3tb0zYEuywKz1vRMX8CVhhUSnAdCyi6TdE4&#10;1iN6p4uqLD8VPbjGOuDCe3y9ykq6SvhSCh6+SelFILqmmFtIp0vnczyL1TlbbhyzreJDGuwfsuiY&#10;Mhh0grpigZGtU39AdYo78CDDCYeuACkVF6kGrGZWvqrmoWVWpFqQHG8nmvz/g+W3uztHVFPTihLD&#10;OvxE90gaMxstSBXp6a1fotWDvXOD5PEaa91L18V/rILsE6WHiVKxD4Tj42l59nFeLSjhqJstzk4X&#10;ifPi6G2dD18EdCReauowemKS7W58wIhoOprEYB60aq6V1kmIbSIutSM7hh847FPG6PGblTbR1kD0&#10;yoDxpYiF5VLSLRy0iHba3AuJjGDyVUok9eIxCONcmDDLqpY1IsdelPiLfMXoY1pJSoARWWL8CXsA&#10;GC0zyIidYQb76CpSK0/O5d8Sy86TR4oMJkzOnTLg3gLQWNUQOduPJGVqIkvP0BywXxzkQfKWXyv8&#10;bDfMhzvmcHJwxnAbhG94SA19TWG4UdKC+/nWe7THhkYtJT1OYk39jy1zghL91WCrf57N53F0kzBf&#10;nFYouJea55cas+0uAXthhnvH8nSN9kGPV+mge8KlsY5RUcUMx9g15cGNwmXIGwLXDhfrdTLDcbUs&#10;3JgHyyN4ZDW25eP+iTk79G7Arr+FcWrZ8lULZ9voaWC9DSBV6u8jrwPfOOqpcYa1FHfJSzlZHZfn&#10;6hcAAAD//wMAUEsDBBQABgAIAAAAIQDrGJqd4gAAAAkBAAAPAAAAZHJzL2Rvd25yZXYueG1sTI/N&#10;TsMwEITvSLyDtUjcqOOWRm0ap0JIHBBCqD9C9ObESxwar6PYbQJPj3uC4+yMZr7N16Nt2Rl73ziS&#10;ICYJMKTK6YZqCfvd090CmA+KtGodoYRv9LAurq9ylWk30AbP21CzWEI+UxJMCF3Gua8MWuUnrkOK&#10;3qfrrQpR9jXXvRpiuW35NElSblVDccGoDh8NVsftyUpwXz/L/cvweix3Zlm9H6b1x/PbIOXtzfiw&#10;AhZwDH9huOBHdCgiU+lOpD1rJaQxJ2EmFnNgF1uIVAAr4+l+Ngde5Pz/B8UvAAAA//8DAFBLAQIt&#10;ABQABgAIAAAAIQC2gziS/gAAAOEBAAATAAAAAAAAAAAAAAAAAAAAAABbQ29udGVudF9UeXBlc10u&#10;eG1sUEsBAi0AFAAGAAgAAAAhADj9If/WAAAAlAEAAAsAAAAAAAAAAAAAAAAALwEAAF9yZWxzLy5y&#10;ZWxzUEsBAi0AFAAGAAgAAAAhAAEwmu6VAgAAhAUAAA4AAAAAAAAAAAAAAAAALgIAAGRycy9lMm9E&#10;b2MueG1sUEsBAi0AFAAGAAgAAAAhAOsYmp3iAAAACQEAAA8AAAAAAAAAAAAAAAAA7wQAAGRycy9k&#10;b3ducmV2LnhtbFBLBQYAAAAABAAEAPMAAAD+BQAAAAA=&#10;" fillcolor="#44546a [3215]"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7966" w14:textId="77777777" w:rsidR="00E6576F" w:rsidRPr="008F770C" w:rsidRDefault="00B25565">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23D40B4D" wp14:editId="18C2563A">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843AB37" id="Rectangle 43" o:spid="_x0000_s1026" style="position:absolute;margin-left:1.5pt;margin-top:177.7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G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2TEl&#10;hmn8R/fIGjMbJQjqkKDO+gXaPdg710ser7HavXQ6frEOsk+kHkZSxT4QjsqT8vR4Np1TwvFtMj89&#10;mSfWi2dv63z4KkCTeKmow/CJS7a79gEjoulgEoN5UG191SqVhNgo4kI5smP4i9ebSXJVW/0d6qzD&#10;gOUQMvVVNE+or5CUiXgGInIOGjVFLD6Xm27hoES0U+ZeSOQNC5ymiCNyDso4FybkZHzDapHVMZX3&#10;c0mAEVli/BG7B3hd5ICds+zto6tIDT86l39LLDuPHikymDA669aAew9AYVV95Gw/kJSpiSytoT5g&#10;VznI4+Ytv2rx114zH+6Yw/nCScSdEW7xkAq6ikJ/o6QB9+s9fbTHtsdXSjqc14r6n1vmBCXqm8GB&#10;+DKZzeKAJ2E2P5mi4F6+rF++mK2+AOyXCW4ny9M12gc1XKUD/YSrZRWj4hMzHGNXlAc3CBch7xFc&#10;TlysVskMh9qycG0eLI/gkdXYuo/7J+Zs398BJ+MGhtlmizdtnm2jp4HVNoBs0ww889rzjQshNXG/&#10;vOLGeSknq+cVu/wNAAD//wMAUEsDBBQABgAIAAAAIQBXVd5y4wAAAAoBAAAPAAAAZHJzL2Rvd25y&#10;ZXYueG1sTI9LT8MwEITvSPwHa5G4USclQSHEqaBShXhc2vK4uvGSRI3XUey2aX892xOcVrszmv2m&#10;mI22E3scfOtIQTyJQCBVzrRUK/hYL24yED5oMrpzhAqO6GFWXl4UOjfuQEvcr0ItOIR8rhU0IfS5&#10;lL5q0Go/cT0Saz9usDrwOtTSDPrA4baT0yi6k1a3xB8a3eO8wWq72lkFC/u0fHn9PK639/Pk7Xs4&#10;fT2f3qdKXV+Njw8gAo7hzwxnfEaHkpk2bkfGi07BLTcJPNI0AXHW4zhLQWz4lEUJyLKQ/yuUvwAA&#10;AP//AwBQSwECLQAUAAYACAAAACEAtoM4kv4AAADhAQAAEwAAAAAAAAAAAAAAAAAAAAAAW0NvbnRl&#10;bnRfVHlwZXNdLnhtbFBLAQItABQABgAIAAAAIQA4/SH/1gAAAJQBAAALAAAAAAAAAAAAAAAAAC8B&#10;AABfcmVscy8ucmVsc1BLAQItABQABgAIAAAAIQC6Xv+GngIAAKoFAAAOAAAAAAAAAAAAAAAAAC4C&#10;AABkcnMvZTJvRG9jLnhtbFBLAQItABQABgAIAAAAIQBXVd5y4wAAAAoBAAAPAAAAAAAAAAAAAAAA&#10;APgEAABkcnMvZG93bnJldi54bWxQSwUGAAAAAAQABADzAAAACAYAAAAA&#10;" fillcolor="#bfbfbf [2412]" stroked="f" strokeweight="1pt">
              <w10:wrap anchory="page"/>
            </v:rect>
          </w:pict>
        </mc:Fallback>
      </mc:AlternateContent>
    </w:r>
    <w:r>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7272ACF5" wp14:editId="3462348E">
              <wp:simplePos x="0" y="0"/>
              <wp:positionH relativeFrom="column">
                <wp:posOffset>3489959</wp:posOffset>
              </wp:positionH>
              <wp:positionV relativeFrom="page">
                <wp:posOffset>0</wp:posOffset>
              </wp:positionV>
              <wp:extent cx="3613785" cy="4792980"/>
              <wp:effectExtent l="0" t="0" r="5715" b="7620"/>
              <wp:wrapNone/>
              <wp:docPr id="45" name="Rectangle 45"/>
              <wp:cNvGraphicFramePr/>
              <a:graphic xmlns:a="http://schemas.openxmlformats.org/drawingml/2006/main">
                <a:graphicData uri="http://schemas.microsoft.com/office/word/2010/wordprocessingShape">
                  <wps:wsp>
                    <wps:cNvSpPr/>
                    <wps:spPr>
                      <a:xfrm flipH="1">
                        <a:off x="0" y="0"/>
                        <a:ext cx="3613785" cy="4792980"/>
                      </a:xfrm>
                      <a:prstGeom prst="rect">
                        <a:avLst/>
                      </a:prstGeom>
                      <a:blipFill dpi="0" rotWithShape="1">
                        <a:blip r:embed="rId1" cstate="print">
                          <a:extLst>
                            <a:ext uri="{28A0092B-C50C-407E-A947-70E740481C1C}">
                              <a14:useLocalDpi xmlns:a14="http://schemas.microsoft.com/office/drawing/2010/main"/>
                            </a:ext>
                          </a:extLst>
                        </a:blip>
                        <a:srcRect/>
                        <a:stretch>
                          <a:fillRect l="-56194" r="-56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E341A2E" id="Rectangle 45" o:spid="_x0000_s1026" style="position:absolute;margin-left:274.8pt;margin-top:0;width:284.55pt;height:377.4pt;flip:x;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snQSgMAAPgGAAAOAAAAZHJzL2Uyb0RvYy54bWysVdtu3DYQfS/QfyD4&#10;vpa00XovsBxs13EbwEiMOIWfuRRlCaBIluR61yn67z0kJdmIjQQoqgdiSA7ncubM6OL9qZfkUVjX&#10;aVXR4iynRCiu6049VPTPr9ezFSXOM1UzqZWo6JNw9P3lr79cHM1GzHWrZS0sgRHlNkdT0dZ7s8ky&#10;x1vRM3emjVC4bLTtmcfWPmS1ZUdY72U2z/Pz7KhtbazmwjmcXqVLehntN43g/nPTOOGJrChi83G1&#10;cd2HNbu8YJsHy0zb8SEM9h+i6Fmn4HQydcU8IwfbvTLVd9xqpxt/xnWf6abpuIg5IJsi/y6bu5YZ&#10;EXMBOM5MMLn/zyz/9HhrSVdXtFxQoliPGn0Bakw9SEFwBoCOxm2gd2du7bBzEEO2p8b2pJGd+QO1&#10;j/kjI3KK8D5N8IqTJxyH786Ld8sV3HDclcv1fL2KBciSoWDQWOd/F7onQaioRSTRLHu8cR7OoTqq&#10;BPU9XF93UpLaAGrU12p/3/k2AjeGFJQG6FD4nxMsFeVK80MvlE8ss0IyD4q7tjMObjai3wuAZj/W&#10;BfIBwz2AM7ZTKV6kjIBDiCH5SIS/56ttnq/nv812i3w3K/Plh9l2XS5ny/zDsszLVbErdv+EbIty&#10;c3DiRnMmr0w3srIoXwX/JpmG/kh8irxMuCGQiN8YGqAMyIQYneWh5tCD7K3wvA1iA2TDeeid2eK8&#10;WJfIfBKT1Ul9MBeqEd5KFValwz5phpMsUCmRJ0r+SYqk/UU0YCFIMo/1jv0vdtKSRwbvjHOUIjHM&#10;tawW6XiR4wsMhfPpRdxJBYPPOQy2BwNhtry2ncyknONTEcfHFFj+o8DS4+lF9KyVnx73ndL2LQMS&#10;WQ2ek/4IUoImoLTX9RN6FNSOFHeGX3fojhvm/C2zmFbgPSaw/4ylkfpYUT1IlLTafnvrPOiDTril&#10;5IjpV1H314FZQYn8qDBe1kVZhnEZN+ViOQ+99fJm//JGHfqdRpnQCoguikHfy1FsrO7vMai3wSuu&#10;mOLwXVHu7bjZeexxhVHPxXYbZYxIw/yNujN8bObQ/V9P98yaYUR48PmTHicl23w3KZJu4uL24HXT&#10;xTHyjOuAN8ZrJM7wKwjz++U+aj3/sC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FKQX94AAAAJAQAADwAAAGRycy9kb3ducmV2LnhtbEyPzU7DMBCE70i8g7VIXBC1U6VtGrKp&#10;WqRy4NaWB3DjbRIR25Ht/PD2uCc4jmY0802xm3XHRnK+tQYhWQhgZCqrWlMjfF2OrxkwH6RRsrOG&#10;EH7Iw658fChkruxkTjSeQ81iifG5RGhC6HPOfdWQln5hezLRu1mnZYjS1Vw5OcVy3fGlEGuuZWvi&#10;QiN7em+o+j4PGuEwfrZWDsuXaZ+lxw/rxGG6CMTnp3n/BizQHP7CcMeP6FBGpqsdjPKsQ1il23WM&#10;IsRHdztJsg2wK8JmlWbAy4L/f1D+AgAA//8DAFBLAwQKAAAAAAAAACEAV349r+JmAgDiZgIAFAAA&#10;AGRycy9tZWRpYS9pbWFnZTEucG5niVBORw0KGgoAAAANSUhEUgAAAscAAAG8CAMAAAAFJfiDAAAC&#10;W1BMVEVoc3xpdH1seIJlcXtlcHdqdoBueYNmcnxlcHlsd4FhbHdkb3hveoNncnprdn9ve4VganFk&#10;bnVibnhkbXJkbnZncXdibHRzfoheaHFeaG5pdHtmb3VwfIdcZ3BqdX9dZm1pdH9aZW9aZGxYYWlg&#10;a3Vnc35rd4FdaXRfanNha3NaY2lueYFYY2tWYGZVYGo4KC9xfINjb3tia3BRW2NocnhyfYZRWmBr&#10;dXxrdHpdZWp1gYpea3dKUllVXmNNVVtJUFVtd35OV15TXmdaZ3JreIRgaW5QV1pVXGBWYm44QUgm&#10;LzZFTlUwOEAqICo0PURtd3tNU1ZZXFdcXlsyJS0rNDtFTFBBSU5TWVxNWWQgKTE9LS9JVF9qc3hE&#10;MC1KLipFUFpaYGNQXGg9REo8Rk8+Jyw8IStaNClEIipfYl5LISpEITFSISlXLSlQLilVWFRASlR5&#10;PkZxeX5TVVBXLjxTOEZYWVRqNyqLj5M2LTSMhZJCKTR2Q1FkNCgbIipZISiJfophLShNMT8tJS6F&#10;doSGjI1hZWSGb3htNkdOUE1gJjZtP01XIzRyOilscHOGU1eCR0t7SlhvQj18XmuJd3t8VGFqISmD&#10;h4Z3dG10NT5uMDWHYFmFfk6IbW5kLz9tLSl/Z3VhIShjOzJMJDSHZGl7enN/gX1CMTtxPjSMlJlh&#10;OUZRNCqCW2RxS0x1dkhXQk5ybmWLeWd+Sz1KSUmHWEKLbV1naWqMb0Z+goN1UVh9dTR5e3p8VU17&#10;hY1FPUN9bGJ/a1COhnxrZ1x0YViOh2tkUlZpXkFuWmNNPzJfUi926zE5AAJkQklEQVR42oS94U+c&#10;97U1OgMDDAwDDMxgmLGBYCDG2BHmwAG7isRNinS/cVvp6r46otK991M/vZIrVXmjfsiH5FjRKyGd&#10;k1S21Ebyh9hHuTetHPU0deNy7Do9afpn3b3W2vv3+z1j99wHjAGGAWbWs561915779rSXD62F7e3&#10;57b9WMRLZ7GDo9vtNhqNLo8O38eHrVar0Wg1Ws1mc7TZ1lGr1/r9er2+MjYztjIzM2P/Vuyor9Rx&#10;2Fc3N2v4Z+/2azXekl9awY1njsfGZo4n7diZ3NExnQ77AF+ZxO3GtrYmJ0d2xqdndw8ODi5dunPp&#10;Do+LOxd/77Cv6SZDH9+5c+nSwcHu7LTd+xbuewa/GP4Se9tsNuyPbM23dMzPT21svHnt2rWNqW7D&#10;/uKjw+Pj452d3V38Fnbgv93daf7ixzvH+PPt4eC9jdp9NZvtZqPZ22+3e/ba29/v2cEHbp8PHX6k&#10;Dv70ft9eeRwdHR7ifz7CPfu2wWDQ6zXw7b39s7OzIzv6h0e8LX+a/ZwWfvOGfm97wlqtpj1leG/Q&#10;6Nq3dwYNuwu/D/wudtjvYW/22/Y79Zr2pSZ+PRz2vfqvhef61iiOidrEBP6s9mhTz729neBfgLcT&#10;doyO2pfthm08jPYLTC0ublzDg7e9vbEIgC0uLhjA7N29vblFHgTbIA57f2ERX98GOJeuXLmyfEXH&#10;0tLSmxsbG1Pz8/bUGPjstxGOhVt+T4HjRcexoXcwaPQEZcexg7kBKPMpwp80UePjL1wKFTMEch1A&#10;NvAahifsEdjE7ewTNd4SB29ICAPFO8DxdPUQjnWHhmTejDi+dCmj+M7rEUzUXug2d/LHFwHjg9np&#10;6RGH8Qx+L4LBnijDgz159m+eYDYcv/nmEnHc6jUNX8DxXYPx7tNdvBqKd6fv7tydNhTbYXd1iOeV&#10;TzKeTPyzo9duCkHtdi8IoK1Tx8AcH/BF0MQrYGw3BvgBRkNyArIh2JB+aD/N3uA+JkbxlNjPI/Dw&#10;rr3wmeLPHwy69vzZU2rPKe7FzknhuO2I9O/u4Te272zrPnAy6B5HdRhKR/2LRMCoPbdAswFhlAgf&#10;jTMYp1DX4DVnOAa0eCwsGJAXt/cIU/vIPixx3Fno2OeI4hMD7rIdBuE3HMf2JCxOTQHHo/y5DuKh&#10;I3+CKA7QAr7l+60G/jCerHziSSOArAFzLOEYtLSyVic+JvwfcIznSDj2m20RnJPDTJyRTByv8HXG&#10;bjo9PSs6Jh8LxHdewTA/dyegnl/9OCCMd3ZGtrYSisk1xDGetlstBzNx/O7StQ3wsT29feD4ruGY&#10;jIy39j7POCNjg5SBio+KIWMUJ3yDDNkgng0jhKE9chMFktvl0cz49q80jS17jsVB4uN+/xAIxoWt&#10;j6sJuHB0tDl0NJoBUPwi3QHPKJ4V/C0qPz2jU0+toCh6v6ULMMEct9P5Mkr2FU3jo2Yzvm7fPN8F&#10;rq452kiT9saQurBnfAxSXvCjAzgTxICxAXTv5OTEULxKOn7jypLh+M1r4mPQscF4s+b3ixOBuN3o&#10;CMbiZMfxgH+yuGTQyAfOz4aIRg8EiIPsu0YcTyZGXlsTQAiRCbFxXYIiUDw5E2Q8DOLZXaB42gm5&#10;Thwfm64gjrOqcEK+U6A4s3E+KkC+BDqepaoY02/K8w1/zOhEM54kgBnvzE8ZHTsfA8f9w1Ph+Omu&#10;UHzXfnf8Oz42YNlJanckRAEDlGUUY/hYfNfoVRi5evgVm+zgOG73GgnH4FNTBMSxIXkF7GFgtsse&#10;gSwI2U8v8NYGABtNnU3+TDbbDf9J4pj0w4XhZltnhBSkKywJjWZ6gJot/2Hg6HamaJ0+pHLy8TZZ&#10;c2Fbb4RhHHN72/x/O0F5IWBsXzRCPgGMV5OsuHbtzY0p0vE8YGw43nbSFe92KUmytrAvkY5dSYWS&#10;SIcg3CyIo15fWyMbbxGVW0HIRhV9Xq8loqCjgeL6SiJt3HxkBDieFo5n8Q8Ynp1NfLwFHK+IvAPH&#10;0hUB4juvFxR37iS4p+OSwzjdtf2iayvAgeTe6Ci5My7OhuMfvPnmtTeFY/ukEfLh6d2daYL42S5R&#10;PLkjSTFjitZQ0Y4zoeWxBaCshxEXMnGhnvLMv/7sU6C296vI9ich8TGATGEMPl6p9w/FFWLkNs8h&#10;1wBtx5lzq18eCORmKBm+4hoiPLb9OyVTeFWCJJ1PtNz0U5RfIk+3E0MzeGoSJPzzOw4sj8AWjYCB&#10;XAH5RGjOpOzHHtjYcbxKJBsbzy3ZkwAct1xVWMBFoM7Pd/0QK1Me85V8LDJOQE4g7vkDzvPOeQMw&#10;HlsZG9uaNKRtuaAFjvuuOyf0aDHIM8TXM4wBgvHExsKuBWCzBmO/XNsdUqSIve2GDPPuJIFcMvAw&#10;D186uJSlNDB9iQfZeNxEBeh4bGxlU+qnzWcx/j6Rza1b4GMDssUYHXsuG4ag09Pjnem7oOLp6bt3&#10;7x7fnSSGwcZHfSGv0XAUdzvii3k+x3z2SQsMoSBDe3oke37x1wEVrUgQXww6Fh+Lkdv7juNDBdO1&#10;UBYSsKOVA3gedVqdp87xs2gUOJ6I0KCdFTCP5qjAOT9PIM93BWY/RVv5aGbS1tHwH9U1htxOFAnm&#10;3VsIMjbdcDLn7xO9BZDxSeJYxxK1MaSdqwqgeHOtZo+ruMHgGjj2n7UQuqKRZYU/tgB1w68Z9gCP&#10;pjBFId7K2GQcETvVFbHUIjCvU0jjtsHFkaYYUsUG49ldg/P0uHOmcLx1nHAsffw0aYaK/E28e8mB&#10;fCnwq/8uz3qMh6QKI1LieAJSzy+VTWFhYtRwbIQMGG8sdkGn+xZeQVjcnQYXH/OYgaRAfgHgI+fN&#10;Oxsp3lhctAc5pUDAiD0SYwhJXMCbrVK6iSiAcgoRxSaI9BriZHtIGWn44XQsEets3Gw7Gl03F7hT&#10;KGeQRUwQ6RJJdmYk7HEIue0wnu/qP8/hAKT6gGcogOu3ij8RwGrpEZiLEE94BZSNkQPFeyRkfBJf&#10;3Hagz+GLgLpBeG7u2twGQzzAuClRARwbSnESNTyvJp1cCIsOga6wJKFY/zWLYCSSRuBYE6+uKhKU&#10;gQ+iGMG0ZEUNDLJizE0Ub70qjWf5Mr2b47y4K6J/kgKZOD5wmr2486pyAA9fUlrs8kE6dvO7VBVg&#10;Y4PAmvOZP3XOZXo7ETi+phgDV6n2/tERFLIR8bFx8TFl8WE9cmR4xLrQhVMIPBYjnO7aNdDYYd6f&#10;91bEfy2/TItWMtAVobUp7lKM3R0gfRY4bjNFh/DEf3dGpy2/2Deb8TfgFZeZVlMpRf5oCSf7NvvW&#10;CQXhbU/YTLSVfEjot9QjIWT/WqLm7rzD1tW/NBS+MEXGnwdFdvHlTkoiUPouugKWrjg5KYGcSXkv&#10;a4+9OcckuRiPnaUANy2Lu7ZmONaVjSkZY+ROScjbISxIya2KqBiOTxzIhKaxpQF5pwCyga8fudEJ&#10;5eYY5q2JjbdSvq1g49nX5N2INjsOkdvAjVP++NLrCNi+FrCdPRCxG7XzZffy7OXZ3Vnds8F4rL65&#10;Vt/0YNTlZXk9xqduIX9ssgI4tkfKHoR9Y2RTFqLiw2MRMWIySw63I+NuD/z2hmVNLXPKqLoDUiZB&#10;4OlvpWdfcM4RYbdTQhHIo7wLWdFlhorCgqkGJ1IqVOYJM2s2mzlZFnFbFgKubEFtDuP0VMWB77vV&#10;xD1O8Zif6grP9gfgI7zb7U51E19PTdmHU1CsIapwqSe4FharwZyDNCNZdJzRDGLGzZwHpqY84Wa/&#10;NTJuNcPxSq2hZIMkWRYWSschMcIHPHDc4817CnNTwigkbx+CdwWJCpPGFrFZ2LaTcdyPfIVn3Zie&#10;G1PIthU4HhYV8c74iGfd6it2DhweSk8HjoXaO8KzFATAu0sE7+4O3ZW97FCu6FMjdjUYs4TK5tom&#10;ijS1eN4itwQIk8gMxz+wTD7iPBMWHUvCAsdHJpGPj0/BwwFiJHnxUNmDiQd90W5+LR/blZQm3nTi&#10;kqwrtdhLX5v3/AaPQtt1heMOKdlTvxFjZbg51Ehdt26lczJnGYqTxHFcAnliokCyZMVU5TAQF5/q&#10;EuDAeHcK+tX+8k76W/xar6OalCgiPQV7wOzCcMSXHzIK9JYKMhOGYnup1/AgUR6Y/GoEjJGY3ptz&#10;GheOW6JjDwrs1m1ciSJ53+6nwM2obYaZB4MeXnYmPdBjOl9HHwKE+gC8yvLHyM7rxLEfk8wnbB0T&#10;x3VkS1Ez8ToIWfcSqdcRrFwuaTexOXnXziv7NzmyZf+P6xixjy1zbHlBwdiftNFIWU3E8ztxq3lr&#10;6gekY+LYHlToUwMyahD9w1xMA9wgCiUJ7aZGxteuWXSiEMVLTIuqZzH0A3S9bjjvRdOpripQ/CQD&#10;/zL4Y7FL5YKoyTk2oU4BqI0f2MkDNElJGoztj7mVKhgpY9ZISAa3Vfl4wh+OwHEznyC84+68kOsf&#10;b/AVl30mcPmnd3OaRprVcWz54cHAkRypirmE5ZR/y8eAD0erIRkcxRj7fet1EFBNMM6EbD9qe05J&#10;O9PU1yyxt7go5SP9kZJsoxVdbPn3ft3DNqjdEeB4nFienJlU4q0Aco1i1OsZpGJADDAuK9FBxSOC&#10;8QwZD5kPAHnymLdXCaJUvYBwIUZwTOK6YOfJJJh/C6pna4Q/UCjeGhtbA4o3Nydqr5Ixj02Xx4aN&#10;N1lcJTkAx2dHSOD2lR9zyvT0hFBsGL42txQHcKywPdEybisItygzp6Y6ktQdXJm7884hrULbEced&#10;gQhZgbcyIPp+XgCYWtnY2HBSbiXWHfUgsCWd7Mlf/anFU1SbyLzMAqGECu99cSMx8FTIf56xRsIb&#10;/CAX0iyuNfB17BLCcxa/N/957TkJC0MxgefaYmHbGTlumzK9nkRBHYK/oj1vKzXHJWEsWeH1bBAy&#10;qi9QJLg4UMGJh1O2OJ++7pEwRIx5ItggzCSaB3p11VfjYTIpujJzGNUPQ9Or9Q98BMa0M8Ez0YfK&#10;jiLHBGHB72AtbTcdB7NxDuzgWrDFIp29obyJ7Ik0+RawvUMco1CzMqQpQh4TxZsGZMMx4ryNN0nJ&#10;fGTMpZCsCcpK2sPUVTJeRasNPJhGxJa7Vz3V/SzE8XaJY3ynKUtEhQkGwDFYiCTSchQPBoQEcbwg&#10;NNhnFcZ0BLNtwZjHtQ3HcSvDeHQiqn2OZSe3ifwUTdSCjGsTgeMWuXeDR2cRTIyglfjlCbu40Z0q&#10;i8L+d3TxF3iqUGeeX0t6wjEUcErBBZAtqNsjbS/4lcdzCyjl8FfVr7spHNdrXrRxOk65aj9IHsCx&#10;MirNsugBIG9u9mvMWlo5ydh1bCbI1a/aVBYOZKbeainIW2GMR5/EJLl4fHyaNRCz/zgVB5sKfyuH&#10;eIzbSvofHksh84YJxbNVFjYMj80A8l72LirlM4pFeYLg5FtBrmLT6wcwBujx8qd3E0hG+vgHPxAd&#10;m0pg8NDxYoRoeEBB4BdVPJC4Ja5qDmP4XLIvazuRcmcxCclON+OA6kWXUxUVBOOuHDTpGe503Y0A&#10;TQiI4ccm/mfVJsdFoxNE8sRoMzLCrVtNZUpGszpWDloZC8V7oyjRt8C/i8IxU186XfFT7U/xTwaI&#10;8yVHGS+7YgyqRy/MQJmSlWPztwz38IcqDGCU6/AbbesEo+0MQK5FGaPZcnWM52duu/JQe0TtUtoI&#10;HdGxist2kWcpd8VrbKzI2SV7PA4GemMyvTH3BjCqHm3UzbKf4XgcNbxx5IgtCsMHeD+YWNk2BlGW&#10;B+g7kGfoNSPwdwK6geCdnLcm9XuxZQv3Y6ebx6Jbii+pK5Q53txU5pUul9GUqgKKTR/PE8dEMUpK&#10;OMc7tE9Z6kL6b8qvr9vXhGFp4jmB+MqVVWfk5M3KSlmsPLXo7gBna3cMeL5IGQ3HsZ7/zsLAr9O0&#10;2Rgj2o/mLxgV3De99BV8jKgGYG4r4Gu582I0fD6OZA97iJYasyBNlZYDxXHN6CYc27XHo4HFoZJw&#10;h64cP9/Nrddzci6AnETyXvnOQj5bmZlpp6onz8c48QBmhW3SdCl3PMdCuOiYfJzY2Hk4ZYtlClJx&#10;eWsMOEbkFHRsApmM5zhWSa8OHAvGJlMJfYMskU8dIUYdhyohjlXDgy6BBsV13LKlUMiG5LB3ErvH&#10;OdWXDJh+layr/r0yw2KHzjr7tQhi4Jgw3hSMR5tVR9dolsdTpisMnGI6qC5c1yMIF/4E86SIdVv3&#10;BdDo4p92JC8U5ZGus9t2FQbkkVQW6Xb9ye8kT41Yy4tlcDjmn3jliux5xLEFeygcCwAljv1NSAvW&#10;Mz0IGkXOAv8jmUflzWJaRQEjAvBLdxgymfJS0isRcu81R8ZxwclMwc2laK8jGRKXPdYeKfukLTw4&#10;NcnBIni3pQzfQqksPOvc7bpLK7lW6nIS9qEOCApK0BGmHRKIAWMEUpMkQlam/eD3bLmQJmYdw3w7&#10;TV3MzAI0rZ0EYytuCm7SGbNvxgZIi1NUz4Td4yimyZsE2nX7pcpU/Klr9gJE2yk05rk+195jtEhv&#10;JmGRy7EJx7fIx5avSJdsu/oh1rNHmrkHurfzBb04hKg3jI5hPVwKlVwgFWeBXZKdjCv2WVI1H3+y&#10;mmX78Kx6qB8YABdDx8wtzS1VYLykbLeEBXNvnn7wkh/tEQ1BOTQy022jAeSU0gMdI2rdgIO4NEXi&#10;z4Z62t7Y8AB2W0EWUl5zLEHYRaTxehhTIncqQD6BoSIRcg70JN5C29I4QI0EAVRryP/EENtJBUZn&#10;t3Mw2KC1BVUlSIrAMVyJ2XNJUIxQ5I44GmcdyeOGkrFwklEke61EteuRAvYOZomSEWLM1QFrgftN&#10;tyuZNeYIjttTcrLLXdXSoNPr2ZSUhDw86St+8VixC4d8TLh04KeMEcebdEdHCaSZM28TEeVNIX5a&#10;EhKXlu3xxnOk4pRfyJbiq0vFe1eyroBBAFAuE5vbpOPFboKF4zg9A0x7KnfliQrp44qhBjbeayUZ&#10;v5G8YcHHLUu5xvV4ItX2WAdvuXxGfTpOYM9kjQZ1t7oEBzOHFTpOgn8xzj0RIZJewGLHYYjWAUTF&#10;9k5vX/RKJFdwfMIStFdFAsfKyzAr04LSzl67UQmNmucyWjlRbbyQfJtTylZQVYy6RZX5AqGRgNwa&#10;i9xZVgdw96T0LIC8Ije99DTiwTHnwxHANvREgWjTFORjZowl1tysxAekLc/t4YzAe3xcVymNWdx6&#10;v1818lIIIdNHeQM/0Jhq4QnIhn6LPh3H2RieGJnFPEvKWgLAYbJMHIdLdtsvpAzpmJq4EhqCH9MD&#10;vnplOXB8MhexzJ58LItlfKS7SldEL6h29YS+FsYLnildWjbDOX7a6uobbjkPPk5eXZOTCcrN7GSj&#10;xydXSlK9JPzIOJfAca/AeHsvtxMlVbQXn9ymNCjsecRytMMMS2QZKU6WSyArNRMm+JZMJw03hArS&#10;jVpU2nnCR/ypeDsCaYbLTV1imG+A19XFAa7QW2GOEJOydKZqGXSFEgLe3QQsu2Ge35EDwunx8QLH&#10;Dq+csQOMk7kDD0LfgUz0pkIEUhqJiXn1GU0eXl0O2Eyy5ZpiJAmflRkZ0PncphqX1WJHdS1WURp5&#10;rHcDxsSxwclAh5opnrSTOYLWcxOhkO1qb59axqfk2fL8WwQzbp1dCCbbBpHtzWUc4HmEqvCnXM/6&#10;YoFhYQCXY97/KjyOwrE6J6IDiLUOhvi1hONWPP+t+XDDD/nviRUEmfOB4+0hHO+x4OBXF+C6qg8Y&#10;jzoh75/h9Uy0DBw3mItj68drcLwYQJbG7jayha5RWOoaNRlskR+2eqLlrLtTDLs9hJ73CjnzHRNe&#10;i4suDunihGLBcHp8lhYf4FiIZAkj4Xgl/G0KB3N8V7Kxw9junvUT9aUx+++BKx6QPrrS+kf7qEMc&#10;nXk3W24MIoh58o1OhBdvjV48P42og0ZQPLcftGapQMljd9Q2muwESSEf6LhgY/PCGpD3UCWaA4rV&#10;QgZ74ZWsTZc8O+HiYlk4XiXWTuZOKjguxYlaIPit26wGSEoMgop1CViolHV5GrlN11H8xpWlgLHc&#10;YcketlkCWcbS+VQYjx4mvhu1B7cQdxaL+DMuRZTCSPjO7ZGJC6GbSXUQlAzjvx0G5V7JyPGnnLhF&#10;U98rGydzFszadF934Eu1sIuybg2HR1cpoMW4lRJuQMamkg19RWrgWOA4NIVlyyCKw2pJPk6Q3KKw&#10;mCk98yMVZVwBMQNGu2eA304cxhlI1TDB1I2Hg6c1T2y8f4Z6Wj+azBBe0w8jIKtxsL4mS8dY4Bia&#10;Jvk/kt2x0Sjcs7fYCNIcDa/b0rsesxkcBUS2OADEc+ghS72Qcsp6YgJfvDK3bDQTYF6WBEyFWLSp&#10;lZl7PJtK0CWVqNxEwHhv6HBRuZyAvBrqOLy6881AsZwkSUPJfjnv7svS6CGy6zr3zXcWsxdyMV8M&#10;onyxzb9hLzt/5oKRA8i9QcIxgTyE470Cx8HIUdPreKNHVLk73cJ91DEc64oy33XyFZadhluydOJ6&#10;lOzF9Uo7UjJcZl2cDocl6HiMGdqi8SNKJdNDgiIx+Bgqg4a7Q+8S7g26Tkoe+e47hr3Zd7/t/wnG&#10;o9msqDK8pyyI48msKsKPt0bN2FY8M3TQQ+/W43edjdGcYKbZKOArvgKGMo7tH9JuIREYGYYbfNmv&#10;nKkOi/a0AsW6ybISG3sOmlfyU87EPCHmAsaB4yvLEjVSx+ycEIzNj7BWJydv0gDlBWe4fsJYDMc0&#10;rZjz5eMAistpiqrV/WSP6ip/ZjudW5EIdkYm/wjHOdZbKHGcCXkuNzrRT6U3HsnhPSpfHDXqHkXD&#10;Dt9Gy6VEo2iEbQcS6t6mDz/QmLsjzLnAIkaA+PJlsPHsuPiYoESqizXrma3MxQT+9LAynnTLwwx6&#10;U8nG+/pjedK6xau37/BNwYN/KreWJR8XU6bSFfabW6pixnG8k9PTmzVXi2EzpNKSSRw6GUGewVhk&#10;bBk04XhuL3BMjNon11cLYbG85AX+bdF16moA5Pkcz2Xbre4K/wLrq9LgILpF6uHFIZvjSbRT4L2T&#10;k0zJ1OAo1ShX4aJCjvPNlc0Vs5PQUEIdJR5zWzHgOyVunu+GR1qvKLh3U668tKyFObiMOzOOC0Lu&#10;9c57Z+nw568xzMeQx3x8wOXb4XbrDB+Li50s0muEMV6QQGZ+RwzUiG6XXK4UgHl1Jh8bz3rAZkpz&#10;2uM7g/BliYqEY2dXY+Ug4xQREvki5dJ+BvqWp73NPEWvJ2s0L62pU9j1VTrwiYxiPwtHPfWfEhb8&#10;tWeK3LHDmN5ztuzQ/tIVjudJZfO3MLjC2NgOg/EbzsfgUjzcAb18PZe8WF4qpoOUV35AWXycOyES&#10;tZ/MLRcymnevGErtE4WKmJNp188FVyp+yByzkWCcOifW0D9pvWdmd1xDeafiK85mT3onulOuLdXu&#10;0e04lAdUOCoqdigtCgR3sthNpuKE417vbD/hWIzccBjvVfiYF6yUeqvg2PPtcVUQjpvp0iEx7NWd&#10;MFF47Y+RQV3jVDzvsJJVBV2QSRYLyiRoqmM4zNj2kVAcwV1IaUA+kOww9s4MSQqWfoXiQcpFlhnI&#10;jOUYtdDIrl32pE1Ez9VKXEaowjnUZcx+0Chnl9DyyHQ/EjZTAPEU2WgKfk2g+F1D8RtX2PNICBYM&#10;SDYukCwcX2MiVU6ugjDtK/48Rd7C5zhEykGnijMynGBz26+I4WC7k6rOiNYJ/hnKuDW9HdPYeG0N&#10;JLGyNrap+mXzVRjLJLGxkQrmvDgV8jTizqIat5BTvR2lH0oBlPSx8hWZkCWQ3SxUeThz/GDkvkCT&#10;66IXOCgm8MovAMkLtdYQjluROB2daGcv2yabN3AqGxTWUBmrh+cSpkr4eirSGMkKj/IoEfDiLiK3&#10;BDGvkb4lcsdiY+hVpYzdTjroup2g06nCtjeomnAFZI0jaOUBIbl30BJvPKXGcje3aWNJCjgec9oR&#10;BTZvLZeoIBknNl4l5+0VIDYYr68TylGFWGaBei5MXHMuYk/ULhk0muwE27y/ubi327eF5ODXZASb&#10;O6kefLYTavgOSaoryav+H8cx2XgFcxhWVpBHbo/mbiXYhzfkJN4YAjKhoQEQA+C4tPskJLsHryFX&#10;WwXInq/Yzxg+g9+Vod4gcOwNp1QVy0laU1ok3u34hIpkyAeO7RO1am9rs9VMdsXNUMTo91lT99qa&#10;jhXZIyJ5BVExOx1Qtoah6dnpJBOAS6Q2Ik1AHA/Dfpzqwm5ubSRGxsoeKNvWlCs6FWJLHIcPkJ/z&#10;+E+5cvdwpVFHHNlVD5O0p7Blw4OmACl16YGhE4ZFto3FRb/EWox3TWwMbby+LlXh0VVOEKzrWLWM&#10;1xss3lmqLZU7wtOdkHxycrL3uqTD8olAjCOxcgSFLoRTtFg820XLvAdBnm6wKp7K0exkI5RJSqLj&#10;W2rzCEfmokxrJY5V0S0n8QycP8IhMSiqx/QB4bMJx+6Dx+33A8hHmOV1ptRbQziOkHWO2ePl/Ict&#10;qKuJQM7iols0lthRU68h2xlTGxcid5y89QBuPb3Rhys+L8gYDf4I0THHTFTolWJ3coyj3mTqRHC1&#10;k4Rxiglnp5WlAxsDx3WficbaRzef8n4tC/qtuAD5KdTgNXSu0Srn4XgFR40o8u/7+DWDca1Na623&#10;H5l3d+MaJpDRFu5PMRMV7wKgIY6XqUxNBQSGA8br62+s4mUYxy6BA8dLJY7ncrelnxe3b1+/npG8&#10;6uF7IUwKrt47mauC2J5ktL+7tGoHLyFVYZdSYhmuqJpfh7KteFtutY2og21ni3QUoXrpwU9kQgAH&#10;RbviC5LN/RyDlHM70kQ68nG6aTqRlyqSyS8w3rK3EGPaFC7pwBnTqUXHYaOZqQvdIrUMWxAwFEXx&#10;IcoJWz7IakQuYKFTHRxFUXpry6Wx0/FIjKeYtc7Py0IxYeyqAgm6NSQP4NCTq7ds6cq6otHLZKxh&#10;DomN1TnR9PlN2WMRYHZK9iZ/uP04gXAjOo9MC+i53PDeYKgKYBhenwjyFFNJFuO4sX7j+o0bN0TJ&#10;UsnLy96P4FkFfRRYnCv4eDvNcQBEycXX7bCTA1i+neXFSVnrKC+/7gwbhK8elvNG1IImPHFs4AUR&#10;1zfrXpxG8bJwx/MitFExELPY7M7RMqSWV4LvNRKhpJGH+/xUOYpCSSYFeUdxhLDoFNWck0jk5DrR&#10;Xh6ahXMUEt0ljUYu2l9dcznZSlNtGNnVVf0KDIem8oOTNJW+GiGQvR7HyC0lhL1pSHPewl9GNhYT&#10;ZxinmondGnQf1jaO4+tKUnRSoZ3M690FJRWEr6/pFagYCwVir3HGSLQVW1J6RZ3XdIs3WuqiuBbW&#10;nmtz1yQxQljYVDfGd4mOV5cVYHl4tw4E3wDyboiQrZ5GHC8z/+BZYgD5ZC/xzVIlRPOUhu4wcHxd&#10;pCyhzMvtMnVHEHUuqOyl6KGh8YO96Nuht42ROksg/rae2pXojt9IvuLclFRpmvcZJu6OiNKTZ84g&#10;JJyf9RWis1cRz16Wzhh2HAfijXL9VE8aqto+nSU4R3pxWuigwbq2CZ1adhIotPcExRrV8JgCAgJ5&#10;TEBGK5ucFfSgT1Z8mmVZbtwdQkwPzCQXBvE+TUFx+YCt97NRwx4BinG9A4xdjXWqAXEngrqYyDhY&#10;YG9PuszJC6BhPVlU0KY3Wrjf+jF4pwZGmu+Si72YzOgMl9ipgHHgGIeTrSe8RI0GY0CYr9fXbxuQ&#10;152PWX6eE9XiWdo7ER9H+rh0jYuO4Y0wmK5fT8dtu0cP+SKmJI6F5dJR0+nkmJctQJoL5CknJU83&#10;c8+6F+EZ3m77QNeNxcJBvB198+Eg3u8V+YajlATu5emz9rFpX89EiGziefOadBXIwnHZpDd3Ujwm&#10;Clq3U2oPp+qrXma77xrTptk7rvBuU7mJNWaLAd41pMLGnI3XqHbHVNod2ak6L7PxmIYyGCSLHiK6&#10;MEId+0yJwLEl6Own2APNsjLnvgw6uas20XE+1zO2e/Jc9Dgalf20kXdrT4zm4WjSTWET8YSIpDEN&#10;PojPllXMlWVVnZUbKEc7jks6BpANT+tE8Y0bV68CyBHsmeVMfEwx4ZliTcVJ5aq5qH7omXPNEGx8&#10;la/k5PXEv6txC+qN26uVAm5qnMDlvimjVHsiXMVyyKsJusbiZZuicopWePoxtzfCPLGd7JjeiehT&#10;EfcjSDuizM0FDfDzmasG5Yb3yxBGs0H7VRhLWJC194ba//dKcZzkCZirkXCcXaCG45j9JO8p/to6&#10;YYyMhOMWLMykLtKOa2M5cTXCXubxkYrDh0njkdSJjElvmY53YtjVAcslEeSNa8QaIryJmIrWUPWI&#10;kmIQZhlcQ5TYUTK+YkDhI+c2H8OzRmdP5FGomi0pG2fCNkXFm2RjAtU9YqCmrmfdLHn8xpUKjAPH&#10;ELOA8dXrN+3NVcCOyTfjY8fxiUrLeylMWx7CseO8jPICx7pDw/H1FPCt5mSGsByZj8KoGx1EmqKZ&#10;ZglNTORGWtnQfWSbBroSxslCnJ3wc6ms3EiB2tEwGgsMVzRDrwwJ993cxePQXkjIYO2Ur5jbKxWF&#10;I1j5ikAyxoaEMeHMZcz+fq0yjS7GsyA5sbLmilhUPDYmWAvVMPBy1gp6+xOOR1SmQ2nZ7emTMx7l&#10;cYD8yE4O8jxTcbnUxmOwOeCkYpYim2z5npuEGjn0E8gTjo+OfI6DugbazWKCsJ60CGbbMVayGTC2&#10;Jg9qhjfc7GheWpgdVaE1HDsdX1kdpuNliYqrV29e5XHDwzxDPNGqil7U2ZYzH6dKnTN2oveM4+sl&#10;jkm/q6si4QBxKGe7/0J3qXOi6VMa5BsHdH1+/KhbzzEcX2WDKfVjyT/sQHZA+TVD50ijEAaHw1hO&#10;AD08PfWvklmcNIk3zfqwf7qhcNzLebfU9b/g9Q+f9haZN2LBhfpZTkbbOzWaa9s+BJ+XnrWQw6GI&#10;HcXI6664T4INFVsjmlKRvZayYsKtpsY3r0VHu8g4U83Mzu0WFROlKtAlB3HcbgYTFx1oeB9PEOJm&#10;OyEV3fELvI4iM3l2vHtkD1oyzFaM9By106g0GbbZX2tAxagraIr1N/7XADKf1GiXh0MIdY036Kzg&#10;9FK3ugF4t2/fuB6gu+rpCrAx8LXqpreTQhJXcr9+3Q4czzmQs7C4Khhfz8AleG9XGTkTsgcQSj/K&#10;cd5o50nIzSjb04MOHxtMYVPq30j5icXtNM01+yM6KVITkg2sr2DZPnOq49ig3Jf+zXDT+gccp/rv&#10;KAF5yP60kHMUe16Pz5FeV0L9LH4TCvXUGRA93kwZj8WR393Sf5wJO0bdOxKzVjKIXU84iMdiJH2Y&#10;GdjRP67EnCwYUZFmvWSGNQniWKNn8hywIF6bztcljjuJkrvuRz7rHx9b5xNWW/QazeqAd1A81mS0&#10;qKw056DtI6SmGOK98cYNJc2Y+IWs0BAxm/bHMI/S2XVFqArHcTAn/vEueBuZ5gnfXH9bzuYB8xCd&#10;LME+5N3TaToqcLweYZ4T8vWM2ngnozt+n2Q4HzAUihHHPlQTSxbcM6/B8l0OPOrCi6kGlJSecEwl&#10;u4Np1u3kj0iMDNY9PCWeSyoWjI+t5+zQU8RJFHPPyWlq4zkl0o8Cx7lqklLGewtJH5eBfoMgPjo7&#10;KmSMa/6EYwqKDGP51NYSBQeo4bUZkX4oQOzWGxKxtEdUzji1kGys5JxGaeZqtCzKKwi9LGlsdLxQ&#10;rdojNaqK0dCksEEnmbP3D3d2jjQRJWDcD00RT6lc4bFgAHs/oI2B0PUbN94Skk1XcF6QXGIaQn/l&#10;XVWaA8dKa0IfuwS4iRfh+PpqkVyAjEgYdmCnQb4ncHMmXZGmVQdMI8wLhVwl4kI5C8j+QHlI30rV&#10;5NTtM9/KVvROHq6aMhOsYi4s7lVddbKd7UXOIdUxCFgHrpg5UAwc27/DoOu+AI43Bt5jnyeiXh4S&#10;sqYKFeW/NHRzeLB35D3OEogPE45r3j9rQcAmq3Yrkr9bCbZjaMEjetMntka2or1tfFKIlpiYJIZZ&#10;/BjzmRHMM5u3M4WDyllkaxBgzFkoUK2aB7MwDOSwCFVn3g1yu8zZ2fHO7mlFTRzu1Nue/OATqIGL&#10;rYZfWLW4ZuMaExUG47cE5FXDsakKjlDC9ChW8969wmpzyOO9rGdvmz42Mr55/ep1UbpgHHY1GdtE&#10;zCdyFS+jh24ZtT6YOa9JWagGEFaN69dvXy8ybyUjZzoOonYcbw87zpPzPDl8Uj3XTbyLnbKxdW+7&#10;MBZnOk55PZXkVFU+PQoon1YZ+VA4BpINthHSCfT8IpvaMXwEnWjKWBSJt8hNiJgX8jTkDOSUh4bQ&#10;xiWBOI4BXmqYCE2BURSGVWGXL5N4ZXUOH4J0RzR4QvmJwPEMbzLJnMYYSyVbmhg0UqaYVfybTorE&#10;boVCy2G04Q3ljCGVB520+SFDOWcq2mpyOj4sps71d6djJLxvNWCzYdO91S3hGNUP0PFVw/HVq87H&#10;24ucv+NDj6GfGeatV2CsOE/UKFlx3WVFYX4wZ/Ly3NJcRRovu7iQu544Zk+e4/i2ytIlkHNc59qi&#10;+IIXF/f2cg9QfoTSAzY1bN/1Too0aKAY6FoY5Mv6MIG8n7RuYt/Tw8NXFfKpOFhQO03kXY46l64g&#10;jpNA3i56DhezTb9a3g4c8z71s7FvZrPGes8mNIXIdmwrH0qZ8d1IpI1hDuGWVMWI2pB8whRAC1XM&#10;8seYEsdUxg7jnelKqURGzUn1oXojnuatdoZkBXCs52aQ6aXRGXhOk7vj7I1dtfqYzk633PHBjKO4&#10;xWnC/vRG7xneoJPfxfHVq28hVBMfc/YJ1rIBxz94cykb3W6jBuIRNd0VAFXIWWfjahkZAjiheCkj&#10;eelkOcljwXhuuajnCaxk3vXbpW3Iv5QIGUnkk0zIjuOia2LRx83R77hI7aEZzAsxMGMhpmjkrs7C&#10;2J6Gawcfg45PCxyfZhyfJoALYYenWW0kHB9TJjNhcZYTFpVwrhjlPYRjv/zG9SD08RrtbHBmOohh&#10;/ZGkdeRyfFR6E8fIDz3MCxzH7alCXESj+8PHC+0EjitlP++KhqZwuzGq0TJQlaXIsj/LMYzMBeof&#10;CIiPYlhW/3jH2/8Pa+27k/nEaNitGlZezWPTu77XEbJiHTAOHBuMNxatN63J/M1o0/j4mnBc0jEe&#10;X0PP6rLwhsjsdlEuzp5K+oc9cby0XDY2KZsxJ2+nAJ3KdVXlEFm3CsRTQu625wG3s5Um5EPs4So6&#10;JxYX9twDuVBZMrcgi3eMo+0MKhbiZDUEjE9NWWQQHzmaznL+7fD0KDj6sELQmNCgYdHi47MhHOeW&#10;koKME7xDRvoVQYTvuqIwtHHMzhY9bMgf0AE/ItCqNidanhlTgDcy8kPmfVXy0NdUiGbL09ZWVPzG&#10;d15T8RsfScJ4Kzl2EKQxO1yMZxgUOO4Ul0vM1tHJeXQUKLaXnYOD6WNs56gdushoNVaO7eE9nJxp&#10;LLIjHDj2fRYYA4vwzdSxYHwDODZ1bNrD5InNcSSOmZe7sroeMPaHmOh0aK0HilNWLapTc6/FsTRy&#10;mkzkzVHL4XazwvTtaqKiWgIpA8DbHnnq90ruRgdvx4fApzpdARNsrJUzfUGQH3RKa3EVxy6PWcc7&#10;HTq8GHL0apWEpHwUdHzIGJBjGsA3XixpKGGxUO642au0g1dURc9/yuFhvhDUsvnHUVwm0ABjIhqz&#10;ryf9TVBsutk4vzA5ViqP2Ds2mbm4QsPj/K4RjszSkG/C2BKDpU8zuYOGbKfkY7e4iY0POYMTj8+u&#10;zaPf3dmZafdtJAWNGt329AF2eNzd2e+g10PrDNgFodwxkxVXPQG8aqoCo2faE5zjKF2xFM2lFRzL&#10;EMHiRKq3JWXsQyj2sj084zfJi+Vy7JA6rl2qOFZvr5dIHspWDAV6eYiAZIP2GDiihdxKf2hibzd7&#10;dgu/VQZXThpIHbt8GIbxUTR4ZAF9Von/DpWvYLQXOTl9xyD/rKFFTQspAReFW69v7xfnC++nNqY0&#10;25oZMQFYdjJ7aXnHExEJ1iMhhBOSd4TjLcnlrci5SYGwglcWrXeKqW8sW09qQuBh3xcd7sckxoV0&#10;lSsx3K184F3kYAjJitODO7uG50ktv7F9jNPTfants52DOxcffXRxcWm33jBxMaXOYE7de3OJSTdT&#10;Fni1PlEbEtQxbcyGvs3NdnOe5b4rYZYMGJfDFkofJWrRJ5VRvrIdz3l4h7q04LqcuvPlTnK+Xl0t&#10;+TYwfHv1laRb5uMCyGiu3s6dE+qK7+Q8RCXwWKgudG4Uy6Yj+srgGmQcB4yPqzje7xW+h7Oi+lGQ&#10;s5c/jlKbaa9sCSlny1S6ohbSyOSUnjoriuL7NSWFNUI1leQS3sZHUqFj3Ef8JGAP1T80Ms1Hp0k1&#10;F9U+p+Md3S0N9ZQgK/VYHOJ90ZQVgzxI0h/rxWrDbLeTHFTtszPHcb8/fbB7bF62mZ1Z26p3cefS&#10;7M5xH26ou09tr95HX3zx3hdfXBycLmoBS1fqWKkIB7JURYdtmcLxRMvdF8lZsTcczlfzECeFky2t&#10;GiKO0w2vDPWk0hnnQ1pK1+a6RXjh0bxdyIrrJZDXc8ZCMypRzN1edASXp34qKjlHlPZtreJLIFYj&#10;c6Nihs84PsxZYoey8JQcXHmU22vQnI1yya7WGHbdDw83WCgNCG5L2g8hs3/W26+NFIPOALIfEnKz&#10;udZcNuRn+PpEqxEnbxByjgInI5OxMzyDUHYMiBNYLzgmK7ZqYP5Es5dXvQeMF4a7vIXjoA/DsRZ0&#10;UFv0Jw25NQ773r242D3csf3RtjX3o48+eu89AzGO9+4fL3qTu2DMCI5c7KrCpDdgDGvn5uZoS6m5&#10;Esch58pe+7Jhbi41j5btn1b3cC2BWt9qnvvDHqhVzpXN/op1vKyvVwt5Q3He7evV0nRh143ByS3v&#10;puum5KWLs6IjrNErRq9FO7O60XPEp8akFF8RwbZsrcRxpUOn4uXkt6UmkLb0R1iIBukK/F/BeGHY&#10;qa9zJM65Wha5RKhgDBz/MPA3W06rCnIeH08FaccxzwYXzxVin/ae0+kI7tyWbP2q/XqxrQ3XIzqL&#10;+cAveHd0XBvL0FpxXpLHqtoDx1bltGmydkr0908PZu9cOmysXDrYfXo/oxjHRwKy5dy2IzP8hhel&#10;31iaMxhbvQ8+E5xmE83A8XJBxwnI1dZlpSeGnoKwKsxJW5QTAhKUycyr8VlQLIgWuejbZep4dfX2&#10;cKDnJvvix25v5x494FjPf7dsDOVHXNBQURIVL1vRzexdkFyzVtDxqTYGHhc4jvDQ/InOM5ma/QQp&#10;/cr+DcJxtfE6jYg7GRobUBn0ENLE/MfjCZKO2lkgd7YC4PHpkpFfSTykMshkvgHeTsc9sod02oGv&#10;ud4cslIvZru6fdjHcgyyfyIPyTYAb6cR7Y1oUGiHrGCot79vOR/7ZG/3cnvn4tLRQnsXOAYfF0A+&#10;aM9ztPo1WSuIYzZyXFlaXLTUMoaK1uuwkU40VSphOKeRbqKGyrzeakNZ1e8SOznnqIFR6DM+Xs6N&#10;qXLmv5HiSKdeBnq3g5CTuhgqS99O6jgkeZS/onPC4NprxCocbkBNfWFF/8bZ6+yYR2d5mGCjF/UH&#10;BWzHx0wF3z3OfFxK6kygQxxaSuJq03VnWFVoPAe7weNyMDw8WYyOP6lWYHVaoJsd95kSsz53ENie&#10;DS0cmJ9OSE9xIZYz5YBOtWc2MZV9IkyCAMeW04rl8s22HJf+22l1ALqvup6gKMm4WDWQ5hXWhOT2&#10;4bFNeDs9NRif3ZluHF0yaWHSGDi+DywnML93MYMGvGvXku2Y5GeN+tu2cJfOTuurtsEWm4ZjqA9v&#10;7JRBcnA+qD7gr6J4u9yfFW1LlpBY9sGxy2hEXSWK7WdbSi+qLEUBRDK4DPSGg72UxzgpRLlmSS3S&#10;ZtF1/P2dY78nfjwrTJeqXXj6N4KxNLXpDF6J4ziwF97LGlUcx8lU1Rj70YL6CoorSE5rp0+Su8Oz&#10;JcXYEilx76ey767Jx57gO1uZKEE4F4ogc/HsdObrQHfB1LC0+WQWnyKrgcj0tXH6u+apgYjbWmyP&#10;X60Zf6TRcaqqdtLOjDSvlOmKaBhD4o1F6SNzVBye9c7unvUahxc7g8HZnffeM/Re3DcYG5Dv/znr&#10;i4tjX/RxxSt1NNBbf6nNBUM/Xx8wtoZXyuNr4tGE49RDubf3ddXfWBkikd6LYcCePyYdr6/mBmva&#10;Rd/IZFy6K4r0sfuPS9eb8D08AQBjqRDJdbuvxG4ZB/vR2+F2NJaQj1LN4lBGdymBs0zZ2DBkm1tP&#10;LR1kLwZlcbLdvFpgfkXVpqMxGLwWxjFkC5bNub0y2shF8V6pSspvr81Wj+kCyPrIiTkU9EjG8XQa&#10;RThSAFit08VsoXS/bjPGthA1eI5qWBCXf/ryZA94dX7mkYqO48XtYhNow/NuR8QxLYDmeTMgnx71&#10;GmcXB3d3Dy5dfGRAfs9g/PjxY7y5n4G8g8WkaVi8TWzDjB9j4wYG5BLGYzNrEx7mqYXj9snJ1/ZI&#10;n9uzdb4QHhbD8quSIru3sFR2O4SF59WW87CL9RsJyKuajJFRvF5aj3NVerUEcvihK6OFPIGlMz1a&#10;6nJjaGqxq4iIooDM8nGy4BRBGhXF6fEWNhHbyw6T8mRkVCToXEun90nKOiuYHGQtzDTbIE3CTQXE&#10;ztCe3mX9CxxjOtx+Mf6b3+kibxjHsxUcj/t8lODjShptdvaVGl00e8SUlcuz1fGbI968ZJ6OCTYl&#10;pMkprowb+WTt5HG3eWlGXm40yLrC+bjPp+nouH+6Y3d552J397hdm4aasH+PHz16fP/P9//8OGuL&#10;4ytL19IemiXOmrA7NlUxMWEw5ipAyIop0bHqG/aAnhuOISzOCZev8Zyd7L1mpkquQ2lQkGC8ulyO&#10;bGHeOg0LQHpidX39+vBRKehVoVwtveTfY9sd56rbR4h1Vh6pTCER4R5M6d3jiN9UMOsfaVa60mzc&#10;k3Ws3UIG4x0siT8mjg1eQ/aiokdF65mYZOPgrE6y/eenvBTHhWU7u+3ieuJDi9TwhjuqeXcRXqb1&#10;zqzk8PT0bInUJIKF5dkM42kP5mKBc8HrlwsoYzEpQjyOs6FBMyBcbFPzD6iPi7XEi9GxkAXygH1a&#10;nnHnA610Ts/cm5dOe/uXLnZ7Cwu9Q+TcoI+fPr7PAzLZgbxjdvnYqMT1S4QxJw9hOsfW1trmaJPZ&#10;4yVnBqfjc/JxVnJpGN9rgbwtHLP8UR09FElrRzJbVLOHnn2mVwscL6eMhrLJy7dX/w6OF9SJ1GkU&#10;8iEKbK/UJrKN2Esbx6cK4o4PA8jZtMbP71QO4dhivbPo7DgpG0kSWnuDLCq8iLgQOeyc6fBHVUPJ&#10;c+QBYu/FwIy8WCTPE4pOOeH5cqXbaJbptx+Ou/rN5svZnNeY1gdJiRTjri5fZm9/0djPheTYfqvG&#10;fsTBXf+7BhnA7Ppwy3ex0is7BBToqYHXuxcNxm3P3tfGLde2e7Bzcad9dHDnzp2nT58+fvz02bNn&#10;9vbp0/tFEu7O4WFXI9uvYW2WLYxmIwn2vbO2vobsMcWHDZvw7qHBeQ+6YkEjFxYkkO0LXy+kToah&#10;UpTPw1pa9jRFycWohb+VKZloDve8Gv4Ke2agNjPzcjltqGKxjM5QaYhqI91Z4U6jJC48mCxtHN/l&#10;S8WAmQWHwGur4XbtLfl4h0CWQJassDO+GMPdCaz2ypR0VAgyjXWKRr2hUYx7xHEvBZ0VGHeAYwxD&#10;4QvemU4NR9MeyI2kPEXKuc2OFzGh8F45ooEUKD5wINNsvEUYc3RbU6uYu11f1FqRxAOuCO6yT098&#10;bC+xyXZBuqLjCYs2Mm/9tuO4jXJgozaze+nO9MHFnd2DOwcHwPGzZ48e2GFQfva44OT3LmZb3IMX&#10;6y4dxnXrg7Hf1bZkSlYs+ZjXPWjj3vm5UXLOWCjUW/g6+nqHZfKcwzhGcsb0oRsO5Ldg6+AcF30h&#10;+pmGcMzW6GU1/oU+8TkArnmCAvdecZz3WRF+tZvOmz5LZexsXCk7lxAnkIFe1v2DkoljI2SP86oA&#10;9MkMacqIlvV422Xn1ZTF0JqQ6NgeRMSqQkPKVFNy1AhfjPYpyHh8eraSHS5sFrk44hmO6aGAjiQc&#10;VGwwdmkhcTy2xXRbm+uu1E6aNn47jhvJodmoCgstA9pOJb1O6v/GktN2X3SsFeLddt1mgB5cXFjS&#10;zY5nAvKT508ePTJafip9QVJ+76CTttS1GhifvN/3IM9wHMW8PLTH6LgnRj7P/FtQ72uOuZiPXJCx&#10;w/gqzPtm3y9wvE4LKNv9bqaG6fU0VGi1HPId4yyWq4Ts3RRhcYwIjem0YS+aOx4Ohxxsx6evHK41&#10;jgFi/jM+nhaejZCZREYT/8D18T+Dkst5XcXwlFSyBRsvFPUZzUHenousWx4eizvpFVOMNI0rnwTE&#10;8eViQJW4c7YYp8J2pZGtrbIIMjQrM/Gzg/gATAwQu94uO6Jr2sFB/86iz4SWTGL1g7WmyiaInLFY&#10;zAmLxcWOcvtprUIf20F6Ghhgd9xo9wnkpxcfCcuPnz148uTBI+Nli/geP7Y3RPJHWyp4Yyc9rJpt&#10;zhpaGfMiyIZWKaSe5N7Z+dmZwfg8gOx8/HVOX6QxxHPFdJXlV+O7qyRj4tgZGQjGFzW54ub1RMi3&#10;w55ZHAHk1eXVV2ZvLuyVgwGZjKCh/XC4SX8I1qf/xcHiHf/d3QksE878nwI5E/LeyStLbioljF7J&#10;wYMUJPkywlJX0HRli2MXBsO7Rcr8Xa/m3FmEY7NFwxGdQWNumgCUx3NtpMw4O5sfOI7tE1AUl9Nw&#10;ep9szH3PgHEoX7O9etE/BrV1uoO8mqcTjUya5L9Yrhb3GZABZMMfz1KNredtmmOzdy4u7l+Qlp89&#10;expAtrePmYcjki9muro3I+N9TeQ85HwDqmPfpSBDGa5t9igaH1MiQ0p87V0MVVkc6xLSyhrDm2ot&#10;nmcTG78Vh3tGr2ockeBrQE7Kguk3FmKWU891sWEs9QJWx7+rInyUOumOTkunY0pZnFVajyvdGxXp&#10;7EW8u8cpT3FXcIY+Pk0Zi0HOWJRZ5MbgdbtM81hFLpnn07zoe8tcVWDm215yjebJyftRkiQEaiDP&#10;2RyNVbo/3fxDS5z89TvumBivJpwvJzQ7lA+CjouUm7aGIt/WoHrQVuS0ud5t3J1oB41+umiQXOBw&#10;6rxDvkMh3fNYz5qZzuj7TFuyMbCsNWHssbuLUO8SZDIw/OjxI74BMT9Fie/iuIsKrkltLhuu9Tnd&#10;2VLcpGPM7r7io1cA43M8kKErCnm8V7Jx2n5n0+idi99I+F1XhiJgfBP9rW/dcCgrbSwcX72agVwU&#10;oFPv9dDg+urszWLApcOzMv7nLA1wPStHuVZnrMgp/BptoUjwGDnkeN9r071UIor1JZWRT0nheq3b&#10;Mew47spgur0wtAEl7mQ/zzk8y6u6tHF89nJWFl7EGInxbGOpP3pMQyskLIYKJ5djdmZ6cyAoB7yT&#10;qiA4DMewAi0Od5IGmLu5vyyjGISMJoZcDEG1quOWN9Kx6Vr6lz3dbJPKbGTZYqttbea7FuztPr24&#10;//T+swcPjIxNJRuKn7x8+QTi4r2LQxRV0NbX91WREMdoBTFH3Ls+fYXOCtHxGeM8EbJKsCUZx2TN&#10;3ONhNZYQxSRdHYmMgWShGG1VKcC7ev3/zECmzyJPqz2prnMogVy11SQcl6ZJjeJxv9hZNak8HAce&#10;uSg5qtRICF+pjDgwRUi9zwbkvYVXrWqvdVnIj9CW96OVFOTCKzaVdF76KIF+/yi5dY17DhXn+Yal&#10;UlDQD489Ehy66f2noZBDGI/PeoB4Ob9z+XISFxnG4xLHwrHmWg114LlVs9PNLR+pe73TTU0NoY5V&#10;0iv6pdv77l+2U2QbE6k1z7fZP55ZuXvJ2PgSdARp2IgYKH4CIIOSP7rTb4DQbd2w1gZjLO6KDblu&#10;miUOOOaAoITjM6hA91jspV6ccFUUaxnRrwR7c+JiEK4FdVdFv47hm0lYCMsJxwFiAdlhXMyJK1B8&#10;W2mM6nKkNP7nbGgSm3JX++Vx1tvPmFYJr8zOHZVAduBSexxTanivkjeNdiou+Io89m2m+4lL29pN&#10;xNk5jUYK6Rdh2+PKFIyF0UpXny/ny2u1wVbrbPG2lrTtbNLFk+5x9zmFPgLZF/CODMd5jtzItHmy&#10;oshFu8vNe0mROca6j6HpGgtF80dX7ThpzVU3zJuFT6gj8ZHM9O0jZCwcxzHM10YNNg53dncvmUC2&#10;YM8cFsCxaWQTFuRjOx7ARXTn2H4vrlyox6bK+uboxC0bXUEci4/tCdFTfY44ZeG8bO31ErR7KdxO&#10;wY6lKxTGmYKvAsn2Jrj4nXcyjjmzs4Jiz1msrwrHWqtYGUsfzSII+HLNIOM4X4zzFMxIgL3OBrn/&#10;d6j5KDXZnTL34ZMqfA7LYdH8zEuVrlMLxS+zX9kOcpZFAQKTtrKwEdFjlMbCdnhqFjwYTDhmCxv+&#10;+Xrxw+Na1gfTxVpzu7BiIqE23HBW1op3QPsyXWSNf2h8fDlKgF5NqZaiheMdDZrHzlBZNCnpK/01&#10;RZeNU292bJaNeflj0nFXLlc8Dkf9fTwaxLERMQdx2zj51vHd3UvIWdw3LMNlYcUQZS6e2PHyxw7k&#10;S1z8ntetGo5roxPWwwd1HHy84O3CvHpCWAwWFqpYRiia1jn6inS69NeJYtcSV/PbmzjeuSkcE+AV&#10;HN9ksBc+4+USx8tF94hccG6zqDDgfjlgbT+PwCyrweep2FZwZpWRs2RW7Jf69n1GkH/5LEbFDvXa&#10;lXycJyef8SrKPbTCMWczpLpXZyHR1mKB4zb6MI/zXtyZSfMtTU7WXrswSUwM+uRkCy1rokTmMtud&#10;MoccUzMvD5mNpiPzobn0bP5AIKXWpbJRzFsdUz8ZbMZpuRQyYkPN0mkIgGLdXoMjsHzkSgv6GKex&#10;47hmQL6DNLLJYxT2gGPI4yc8wMiPnj796GK6nxa0cs7tWN1GLM03N9694qO7FeZJUybDeMrEF42b&#10;+OkJx3MYKjCcncDcIsiKq9IV77wDMPMToZKFYby5qVmFlnfT5kmZgeaKXB56q9dvp4Es1cCqWJi5&#10;X7HYhMMmoHw+iDKF7Bh/z5H8umxdrninUtvCKzbkjONCl+tywfZibcTo5lkF/n9qNC74+FgQPvaV&#10;0PhXI4LzPlGuSxKGNzVqyFePaUXTVjm5e9o18uUqjqd9bc103i8NdRwL8cqO6LQ9mL8uN6KVkxYk&#10;hBeT8a1RzMTqNgoc7yPN4JPcsMlx0fWx7b9rmikZOQvYkAljSWSTxg8cyU8M2h9dHEtRTO5oCAdq&#10;IDaif+ldqoLbka7wXho+W+cLvIQW1dGOeunTfl0UAsHm1BQ5sLtKIL911Wj45k1nZCK5gmOJY+D4&#10;atDxMuQxFzWoF1DSODWc+pR8OfJeUQ29/SEmXtA0/wqqizbO/RjJXayliXeOKv97sVvKm0mIhUEx&#10;t2G4zakIMl0oRwmry52pxbVXrEZ9WeoKTlrLBg9bs7STffQ7O+oWDSb2jfA+yBy1gTWM5B7xzqVg&#10;ZZ+a6faK2XF3C/HUmB7nDAxtxKsfohWv7YtNqgJ5QT3qiuUWMow7i94tmUxDDt8GtLEcGpLHNW3w&#10;xSg37LtYFBtjmspom8qNybfHlkQ2HCvMe0BShkR+9tgkMmcqzmDoLcODzdH5+bX5d99wHK8W8hiN&#10;aL1zPflUyYNyjydUnWbBLrHL2uXx1ZKMI892NaE4gLsukZw42V5S+xK7UYjjvOwmLWAgIbsFpLKa&#10;LQoPFSrOGFuQWSTRc7Im5/79o1gTlnr3XKscpbn0Z+n87g2GHDzDDXvVABO6QsuUnZA5UnGeq2zy&#10;hbjl7T82TpV8fHysqZcxFn56uhbmYfZ/2owVzGTZTCDmoVUEwPFKdFazj2m82hmSR15Ne2F7RyNk&#10;xwjj4OPea5ZSRfC2qDkLGp0XSHYcc3WbhuoPfAdW1POwgqmvyQHc22ITfbnOsMuBmU2Myx0c3bVK&#10;iDstGOw9eSDTxRMkLe5/dHFpcoYD9nmabq2YtaK2tnGlxPEgdiOf90JWnrt7kH6BAf+SbffmMedm&#10;qWfB+K2rlZrHVVfEFMhvOYxvJEIWlK9nXRFlEE2B44o51EDKRSKaK7RHHAO152dWQB8k6/orGK4u&#10;BctAThFZuelOYE5phv3UD3V0VInaZL5dKBZEVoyZflrlZTlMNe3HWHE8wxhr2+Vk1G4rz48KZy8E&#10;5CGmHO4kCFMD7NaiV2mEKd4Zojjwi7XMbW3TiyXpa2Oxz/E1rXqhN6bTaG7lPdgXXQfWjI/z5r8y&#10;SkpA9iqG3BROxyldriaQ6poTkjHuuhYKWYu0fGAmB84PBghR7t59yhjvARn5EbwWj/Tu40cG5AO0&#10;v4zzD7Or0kRrdHz0XZ8IYPkChnl8anvnvSJAyvXVQZyRmiY8B7vnFc9WXE3hXajgt0Ihm7x462Yp&#10;KTIfX3eiTvMIl31+1vBaJ0E96eNBlBv2X+2E67wK4gVvDF3oFIRcnabiybj96k7v4G1qg6qjcujo&#10;8dziSyPvBg8oM9LrNX2Fp8Yzt2LtpBvGxFqwv5iuOI4FHbO7u7vYM3NQC2JVfIelXzHZe6KdN0lQ&#10;I/ctFjIn2IwWQJKSR4oRKwVFy+aJ4A5j7de4WZ26wopusVwtPaAxXi9G6y0QyW5siwSbky/e7vPv&#10;aevRwEUJBjWUMNC1qs2G6uvv+vjijWuLPTwRp3d3nz6znBszyATxMwR9Rs72npWvbUTAzjhXRQDH&#10;7fEfQlZQ3BpGJI/5/OpCfa4OsUF1UoE3rkBYLKlpaj3JiquB4hvCMQj5plLIAvL1G3JaOKBNHEs3&#10;58GaS3snpe2oguPrt4dwrPVfjUzEg4XO4DUYlkguhWzsuSu6pyuDVvJWbzFrW27yXm/wGhg3eqW0&#10;aeQpA7GCL+6ip4tsQxvCmxnI2okIcyOnATOMIZANxQe7rB3XkisT7UZrjO60CgWL54hhrYb0cG9N&#10;OxQ5c1PzgrDnhnOFNHhlRwkKkvvYijbv1cXl4GQujajgeHtxsRjbm1PFC0WauKGlV+0eax26DMWp&#10;zGLyCktxkC2jvvg7YNydN2DZ/XXt+7unu3cNyA90GIDhfXsKZNs7JpEvHdhjs4NpXWMrx9Mjo7Zt&#10;bN1xzLQbdfE5/W69QS8W0GZCLoBMWeGNeG5su6rJtDf4KkQr9fZWEhY31lkJCdkhGN9MCQsm3uYE&#10;5Dx4M/eNxCjQQazk6L1OsL6CZIfweeSce5GsOKskKhIdN4JiGxEY9tr7YhlutnsFyI2kKgaFEbnn&#10;v+C+w7jt6x4AZG3xVJuF+RB9N6uA3J9JfDzrKAaOJXa5SJR7EbkdcBRrfrQpJq8oqEtcHHJH+hhG&#10;qfhGmxhinIa5cC8pZhqDifs1r5Kt1Dnd1cetOI7lmMgVvI6WSUeZupv2TOmPRQXIko5WhYajAhtK&#10;WZi00Vp1enx8tSE3ezTzVi3txlsfHJ0/g7BAgPfgEQjZ6nmexsDYrAt7RDD1yDZb7oxNTL0rHAMi&#10;yh7DXoE3KEzDv1lMYAgH6mLMxtY4Y3ncJBVYy7vK2jQQ/A7VMXEsPg5DcqUOwvwbcLxa4HipXE+W&#10;+dhyyCf6RfeHdcXfwXCi4fNKjFfh4sNyDMD+K73OBHMjutMaqXGOkG4kTahpFq8EfU7MxTYitB37&#10;ChMsAWxoBjtkRlNwtx2eivJmDcRVHE+Oaakz1quBiGO5aew4baYNzRIIJGU6LjiLMznj0noQbDxF&#10;GZobz3HdX2HiznG8ryEVC2lyXmcxbBW4ihQT05GcIBcTwvol2v3iqMkUcchfzIDMs/CWVg1rrZYl&#10;4a5xFKHhwRwRBDKK0qaKDcjuFUJDtbWJWCefyeTpS5cOdjZvWS3vXcqK65IVC9wqYBg+IyGfh8pL&#10;4gJlSf4xcIJsa8z38hvCcdgqpBtCKt9E8vgdq+jdLAt6Rb7ipifkMJYFQPbRnEtpCtzttEYkJZDJ&#10;x95Wmgg5cioJ0dX08SBL1jJt7GWOw8PKOAudt0Pyd+ALSfwLDeIYkTnfEYdXnJbVHb/7xRqBZiC6&#10;7VuLjI7lbWzSHr4iYcHVzsTxJcPxpDZAs4OZcV079vk0tbmqoGQNr9c2UGyYxnBY5i80VzaGedPX&#10;ttJnaFfrO47Fx1YOj0mhBDISxqlip7Rao5zVzV9fi8J82EqN469wMtGcVoc2Jud7QkRLk5stBb3d&#10;lv0YVOu/3vvajvNzwzH9m0+gK6w7xKK8p+beNCA/VQfqex/dsUaS6bVRet04MIs4Zl/eOVTFPtg4&#10;iUPBJO1X9fwb9wTMaRxn0U8aeHYcv2NFaQD57Xfe8oiuoGN8gjC+fjM5LK5gWvJSFKRXh9pR5cpb&#10;cHdp3mCX1PHCUPBFL2WajB1V6cqAzMDxYZ4w9LpAjokkkmYysGmoTiNx9Svf5yhuOkG1Y8qfHxNt&#10;USg383QV9rXVriNChj4OPr7kOIaBZ2LUl1K5TklLp/MKrwTkvkNzZpJTjjk7M624sTur61Zx+7pu&#10;LVtHLMfWmOOO+4uJ2Pym0UuPRzNph/rh4YqI3erGrro9VeH6uFYXjO1378F6e37XorvTuw/vPrTX&#10;84cP8PLsGd6eI9SDldP8b/fFyD6o5T2L+MY3m9wKQj7G9ZrGdEpjvJz3zgbn4Q7I19eBz03jjKdi&#10;IR5wXAUzgfyOjrdV0LuZVHHiYvv3Nv+77jjGEJc0JRllvMDwTWXmRMfonDir7mJ8XQqhLPdVZhcL&#10;w7aJJlnZZJ+QwzvdWeq9p+nVkw29hjbRNtuNXk4rNV4Pf/+qVhL1ixFpEZXFPiJY4YDkHhkNspZA&#10;tsLFQegKeAm00gBrWn1NFf7HNqNGISy0P9GXb9RrysKtrcxocLe22XDM90q9Vj3E33W4OkjIgeNu&#10;ucui1fAN3x7QRn6tybPnsF93/B4ar9vGBlrSNOYQD0CdxFwXjtsYXWgm72cffvj0ww8+/BD/ffjs&#10;nr08NATbv0+eAMmmkh9ZvoKWZLbsoa/6PXShfmSdfZO11tS7tlGPOJa5QhCWrsAohfOz/fOYG5Uu&#10;mh1vmjVhcaKFp1dyN1PFsglB8c4/vPP222+/83ZUQm5UREWU+5Cy4OKRK0vC8VIyCBUjslg8n9Ok&#10;h7OqpE0598Fw0owQdo0mP2TfYcw9HoUvE2O3+0VqrVGgsUznW61iH2iJIUSGUwG5SO5UEhlsJguk&#10;JFIe5cJVa4DrNbRtikgmGmiEMSAr7+Z8jOTumn3rqNOYViXyKtFs+D7Mpm+cE5BNKmCniKBM/5Cb&#10;NrZmtOejVl4hnCpXZsilddr7/LHVLycxwdMYJ1yDGWE8HOoixS9u8FeaBCed/YOYkVdESemCkZUn&#10;/vDpBx988P77F+/j3weA8rN7hmPD7iefmKT461//ylgPmWNLKLOid58w1mBOyGSbOrt72LpmKxeo&#10;jvcGUBMO4TPWGM4i4B7k5FZMFelQzaD6hvlBVzRiJSHZ1XHmYyPkt1Kkd/3qkD4WHa+7PF7CZPvU&#10;NO3D4K7fTnv9QMfCMeSARcSpN3M/pNB+LDQ/41K7Iw15PMzHjBwMTG/BxXAMcoZR8qjYf16CUYQM&#10;ulOZOYQuzGz7be/daPTKUSzRIEJZsa+LfL8CZYBuVC1wXa54ATQ5lQGEPAJlMStCvnTA/SAI7ohi&#10;ruLSChh+rxaDFtpCy5prLIxs0giHXjbH8ZgY0kasaEc0M3ft0BWG45k6H4vAccO32lE8kPN7SqjJ&#10;FcfIjgRh32y/+nHW4DxmNMmeEoY/5AhOimeGYYPv+++9r+MDwPjew3sPScTPn3z77YMn//mfv/mr&#10;7BUmMkwiw2zhbdTQyiYu3uP3Xzw9ON7fXtasWJcUNNLTTN9LTosyhdwJTo4hQobjYmoFnG9vhT9I&#10;hCxhkXv0irQFufg6E28pzHNhkbv/fRgLYTwnHO+feYymXSlnaJVhGYNLgDTuo8StDJBkCm63s7rv&#10;zGRstqcRB482jQU1eihi5KtmUpByY2shIdhPUKR5QlMeKvImJ98S3dkTfaiAqtym7Dh2Qm40nZAn&#10;RchMWoCPMRTFLsURGmERLZdndFUN82OfFB8Z5ZqWRjojr7lTzEC1uVL3Tdz2mwP8o8Ix6ZRkjCjt&#10;zB5OdOgzwmW+sNceOmqxx7GfBIXvRXV/CB7ZyQLIR9ad8MxUxAeE8BeAIZj4g/sfPP7w00/vffbw&#10;+efP7fWT5588evaf//qv/89vXj55+a0R8SM2UpORn3oTtdHxF0SzsHzp7tHAxbGo+Jw5CxNH53mq&#10;qhoBFgocM19BHz22R65rt4iLi5SrSAdwzCAw9Eeyb968KqcQVIUJipgTx5bBZQ5NXo2OaW4w217g&#10;1AqbixkbZeoxjTSWAYURPQ8c1IUuHbQvpAfb37UHHKdFjR7LXjGyE1BMTAcQ2m4WwrLNEivdmTHC&#10;r0xZRGudw7juqbB6ImRXx7DMzDOEmgcjtyWQ3WGBFc/EMQM8S1Vp7wsPgllbjSSQ93GP2q49qrXb&#10;URhxbUGolUUUL8mQZYFjbser6yFER4qq6Z4SaShireVQUoM4lWJDn9GKY9h9etyNahe7yclDnMAQ&#10;w88+pJIwBOPVBMUF5cSnBuJPP31077PPPnv+5ZfPn39rdPztb/71N7/5128fGI5REjEgn3/98usn&#10;huj7ivO+eI+0bHdkaH7/feu3vnuX49ZtU9HdI4L4nAu4PFrtJO/pApOIzFgo7za3LD72bb2uLJKo&#10;+AeXFYmPk5Aus28Ux+vLGAfq+6g5V5wwRquppuBrLaptVUAOzRj3MGFUbnMybl1PwgyXigKuk/HI&#10;amMnCrXVh9qOEUey3UBD13OPp+d/2dARewv7ujrC8FKTm3a/HRPQaPEapPlCKjUn9UnhmXbFaAG4&#10;Fh1izdYUlm01ms2kkN1jQUKu1VKATwxPGRkTyKDyBOSmVm0biLUwHivVAeRNRlgG4zUqDJvaxoXr&#10;qMewSt50ZdGvuzbW4Pj+UTsEd/yXYkK94cmsi03BxSM7/tD6pW4SHQGmJQywHwC7731BQQwIG4iN&#10;hu99qoM4/tWvnn/ypz/9yaD8G4Pyt3S7WQLZcPn1y5/++OdPUBN5z0fWf+SETHqmwrh7l73Dhuhz&#10;FxU2DjHPDoF9HtUPn6HPpl/ts/Ha9Kr3mjobBxH/A7B8M8mKMiBE1BcuOO1eh67AdLBY7eS7GOS5&#10;uMbFuouc64FHzly6k8cubt1yHhGGvQHCbXa/HkgZee0tgY8H1l29ZOSRdAHcwuZk2rGKWBESt8ex&#10;qQydXOgqw8QbQ1c0NZASaTnaJaJL2qO8fdrYDuspbo95wpQV3CkcC+OAY13foXsoLMDIBmPfUOvH&#10;lP7D98xH9qI56mgWhCkYRmMJas1Lzp67JTJbyejB4JD2ZV4zDsEH+FXLPKHdYLOPM7gPpYK/XhcX&#10;JmMQIo45jnd2ku2UD/wx9bAxMQI68DD0sDIUn9p/hO9n9+4BzsCx8fHzB3w1lWydTXjz6NzgbHT8&#10;0nv1uEPkvQsfNwQs6533rTFq9+7p2d1dMLJmQpyF3wkT3PKScVZ2jI2Xrqgxn5UQCos3AsaOYR3v&#10;uJG+GI7F4gvX/Botr3NLqi3gsWmKS3P6QRbtLcW+p7m59MN9xDmfatDtTvFolWK3Yt8tb5AOlrUE&#10;4XH4I4VjuG8PZfYyqZBMa8B1rpSBe4qcKNQhFYKHRABG7vdnMw8tMofoyLGyg58poY6bLeF4qmN2&#10;3K4LC7v5jJuQYRsGjkd96729dN0nltEcVTEHcitHfaNtxnrhg4PIVi0wUCwoayZ2/7AvDAPEaObs&#10;t9P6XJ0Mm4UFg681J3LqCuxaD8nmD/wIYCwmvvjg/Q8U030BLjb4Wlh371P70r3PP//V55/d++we&#10;GNneff4roPhbHN9ZuPfdb15aGvkcFuSfvjSR/Oi+shVffPQ0mBkQ/oLY/uJ9K5XcvXtp1xiZPe7n&#10;auBZ5DjNOLY163J7QRYIr4JoEOFqaOOM4ncykNHVlOchR4ZO04QKOnbIxnj7Je6nTvMbF2hH6TXx&#10;rBxyEBtdYe4218fWk4Z99THTapou3mBdPbKT1cc6g53rzesE8v5+0PF+CtaQyKLOneH1t+/s6sZw&#10;h3E3Va/lIJfw6NcDAf2CjCN53Fmc4t8HIGN2GZe3zKCrQ3/i7EGNRVwB2PBOHE91g5yF49HMyHFQ&#10;XsDQCWGxGRsSXJ/4fnm818RuW5VN8GdRV6BrWmJ4IhpO4m8IS5FWm9aY9K7xN57Jci2NeTQUTxuO&#10;oYwvKImVYrv3kCxs6AV4f/X55599Rhx/bnGeaYtv//Tt82+/++7bJ0/s9fwJYGx16p/aO+zUw3Fh&#10;WYxn94tFDAHpj6zL7+4zQ7LPGyEZRyseGzV8v822SsfLqylsEzyvDpPxf/uHtwPIjmNPazh+b992&#10;ZK8uS1ZortIcRiuitmf/4yLQmfItvHDU9OhknXGPbpqDGgcnq6f/APNpR/m0w3UniWN9MZM2cIyQ&#10;UUMhw3Mc85wMx9DgMx73K3LD5bed3WxMOkQrRKOXSsV9XbJX/Ln3ujKLeaaO7S+znS7ca4ipTxPc&#10;F0BGHpFGrt26lWEcR2sq8XGzJQiP3goI3yKooZLVLgIkK0mBTFsIlC434LZariv64cuoHyp7M1Fo&#10;4hqSJvTFEcd8U0udKNxwsOUXxQLFH1YPT7GZiACIH34GMBstf/mlwReQvvfZc/vMt8bI37749rs/&#10;fWecjNTb16Yo1DlN19v9++iqfgqv/WOyszIXGcmA8u6pRotpH0toVUw31trHOeA4j1+BQrhaFPIE&#10;4/8LGP6HJC0cxzlDF6sl2X7HPTj2E65ts13RLXU2oMP6aTFg0Z5mYw5aHOFvbPO6i7zULg95zQ8O&#10;/t6YaydtvdkpBdx00XWBXDIIuc8MSDtBWfaIfiTOVnK77grTrbxtsx2qwgXnIKZee6ULT3NdXjLw&#10;10Sk3ESKU+yNQGcEBq2PemMHrtMe7dW41hO7izYyjqEyKDC4TtyQniGcFDOA3HYgu0muKbtv3Mk8&#10;+Vh1kyBkaaY+0zP4vs26N/8hJ7HipFxPBUExtj0pY3GRG8c1cdy4+OExSs0fPgQBA8cfMFGM2O4h&#10;yFhv7t37/MvPjInvQWwA4vdonH/+7XOkLtDU9FOrhTz58Y/++eXL3z5hVQTjsp59rRlwHDFLpUFA&#10;B5ZNX5wKxH6B5+AsnwE35zim2U1zB6/THUTT282bbxVk/I8lkJmWUA6t3I0a70obbyzGlDBCGZMN&#10;bEzofLjOIxACHTO/qnpXmML8uKz/0njJA99+gW60HVcYxsYjjuOYz27vM0g8pDLscxBZag1hpv8w&#10;j01gmRj1hEOM9FVoKCA3G8WRs85Qxzy4U5nuimajFRp1itPcpxTqwWeh3IGHTcDxvHCsfraAcUKi&#10;R3oO5Fs8csyXGvgkjJG7K6h9vhV0LPUvMNf7GaMTiXBX4vQFGXPOt4eNE0w/r4w5H6Mt0LiYCI7D&#10;1LAo2UCMF2YpAGJ7+/Dzz/H1e4z8rD79wacPP3vwmQV6Vs57bhmL//zY4r2XH//fP/vRkye//a3S&#10;cI+fff2jl5wA95gmOGmNcuHTex89tWgPkyWBVuxk4E5HAlnpL1rd4YBApIZksI+IFRs7Gf+3f/zH&#10;ko9vSAQbqy+lHb55/pXCucXFNJsGBlE8t1Pzembh1o3KLfn4eGd6NxB8KR0Hl/Hm0kFMLsNEyXIm&#10;munnkcqVL+QIOji9HoIUqtJOaQJm36sEKykpwjSewRJALnDcEM32woLAdFWftbIZyUpGkt5q6Qev&#10;8FPcQ4s0WrPZTpGTlWvwS9aCjUsgBwyZS3YC5v3dggohMZOP2TOSw7v5xO18ndc84dHRdsrF5DIy&#10;eqUmGCVSHetvZsEDieh8g4kyOIVvH7r44TgB/Mkn9s9e7gnHwC1V8aefkpf5WXvL9z4gij9Agfoz&#10;BHsPnr188uzJy//8j99Zv/TXv/vdzx88Mkb+6T+fk59/9p1kBpYxcENOdd3TF/THPX26u7AcMuD2&#10;emzlJZQt6eb+IM+d+chu1qGDjf8xcPw2ZcU6Gz7mfLbhXkz+jbmT1+TT7ipW8iwUwxBd9ewFqCAs&#10;jBrtkruj1Oqlv3dcviQYHxzMphZ39AeXsd1IAeRp5TVQtAbgrDLb5wAKA7IvXshTJbY8zYeQyKsa&#10;zMYGjsMJ1mMGmR4cprahPJWkpjZueVVOOAaM51tByJLIW2Lkmm9E3JgaxnGX6sKh7EAmGdubW55C&#10;FiPLJxmZOwdy9BWZaB719DiFRZjgmHGrtYXlusOYfMxR37W2WgQnCmOI0fGk5Sichg3BBPKXn4CP&#10;CWF7/exT5dnEv/kw1QHPxQWtFg8s9fboybeG45e/+4+Pf7b8yPzILz/+7sn5T//7T5+gvPedHT//&#10;7iU7+R6RmAFjV8y+g8/CQeDYZxbLHlwMIiYbrw/bJTxl7KriH/8Xwfht8wld1R2kFJpWOuLVV+Nt&#10;L0ZzTK9RSk0VqOSyyZ6WQ+rj3f8KxiRnqYzLMYqH8sEAOzLtgd+I5PFsCgiDlFfqXtRqa4QcclKH&#10;MynVz/msAnLaktjMls5kS+gpY8HCCXFcj5yrcO+GHwv1mAtW0EYDJ686K4eyvu3UEowrIMZHi5GE&#10;a92yl9at+datUBejt26N6lD5jsHi/PxURVWoIyP8RbVkIWZAKhy3J9T8V5eWgrMUI7jWvF0b96/0&#10;s19AJg+P7j5cExfzMMxSWnwIBfE58hSfAs8A8gc6CGGj4wugGGB++uG9R88x4u3JU4vzPv7dz3/3&#10;MyuDPHj53fMnX/8zwPvExPMLiwVxIJUBOxGn2D99jLUMT+/7BHDU+QaSwGFzX16OnRboZVYvydUq&#10;js3gNiSPBWNsaF9CQS5m2C2wddyqg0L0thoYG71euwjnR3m1a8vCUu9na9bKq3xsKybu6J1Ldwog&#10;+1jJtIZgmlvjcrJuWkbfFA1iZR6RfOxFrf5RMsrNZCCn+stKWvepPqUmxUQzw7nnGeFDRU+pnteM&#10;KK/lpZAp7xei7Ud6lQuJAORaVUuITqc2ErJJsbduQWS05pu3FO0ZcEfjQHx3CzcoUZySdlD1qe6u&#10;Sp17TNXDKnue92JLH3MNjre6jjKzF76QyeOjo0TGRPI9ptmoHQzFSBULxMQxMsoXwrEQzOMptIYp&#10;CytHw0X/4//4j3/7/vuf/fz/ePvrBw/Ov/7537578fyrr/7ylb356rMXL75Dho65DOtEpWS2b4LW&#10;YFb54unpNqzF191wtnpS0DFGS9zwsYM3k+sHuuLtEsdEsTmBDMYmgBfT2K9BDIVOQ5cwxYETJ2tu&#10;OefbTU9azoTTUFdpWs0THxPCd3TEBw5kk8qXNKl6NmfitMOT4ng89dZzQlSIC5ahCiAfJl2RzFzH&#10;1NKM9fpRaHY/rpqXOGazp9wbpk4ze+y2NzautuFco3+4QevPooA8zyozudFuK4arFcFdqAKXy07R&#10;BLJSF02P8YhiRXos7xkdV7k4J59ltQvvT+EAGfV8nvYjKZeBENTHcWluhuiGRj0zNh+dPyw1BWQF&#10;FTAOp2NgGYVooPd9lvkgjC8+JIzt9c4HHz59bHxsukKjhZ787p/+x//4p5/87uf//X//3/75xz/7&#10;2HBsKObrn//8588MzeDmb82K8egx53T6xIDHrPh99PTZ2Sp0rcZhFusNluWnvJFnXMmC+XayBlni&#10;+G2B2IyZhDE27XRDORZbjAa53RbTbZUvYN5HpSMPro6Rse07XdRnMHTd4jyHcaC4cgSUOQMbUyA8&#10;2kspZ89Ax+6M6d1ZxXuO5UTJR0Bx3x1zAeSZbElMpeYmSVjVtLYaSXuO45pnm2VMiCsOMhYi5vlW&#10;an1rNTwQoP+GF4DaEPiA5I0yfVGURALHt6gqms7H/ESpKeZTeBhuZu+rqyUfW8OtzVIdE0jN4XoC&#10;NGMOjNe420pSM58xNnYIGAO7gvAvf/nlL00aK8gjjL+ErDA0h6pAlU/KAiGe/bsPP/3TD9Hpb0B+&#10;bCC0svTPvv8nIPn77//jJz/5yfffG47/8pdf/+Uvj/7yZwPyp3j59BHqJt89eUS1jFlED+hcfs8z&#10;F7C/7a1WpxMXfaCcyH09eeKT6fhtgPrmVZnkaYEninvV8cANbSrm5I4mPAw1yUj6rlRwwI40eIWP&#10;3ZHmdVvD8fR0puM7/wWQtY6I8d505uVIuCn3zK/yFsrOechn9qM6uyP67NZRrmLS29wSjBXci8CA&#10;28RtpOdkwonwyem7h2EkSNRJKIuLPb6V1dfrJ/YTaxUhUERqHvgVFWpD8a1Ex1lYvMLH8su15AEt&#10;vMvZU9FoNL3kZ//TCcr+OjslbSai9uuh5j3qimQTNj2i+K+fuKD45S8/MRgblh8iGwEjBbwUlMaQ&#10;Fp/K/OYgxi2e2cunjz5F1PaIcd4D4Pjlgwc///4n//Rv//Y/fgIU/+T//dvfvjMQ6/jzX0DJn35l&#10;r99+97fv7LYSFo8omc2x/JHn4KzAt3u0gAxZyi8si49999LVm2kCllDsgza9hZR5YyyhRIOQz6NU&#10;t7MgrTqY7K2QocfqIbCreCy8mKw4KxlTW8p9J3B86b/GMXXF5YOyTlKp/3m6mVBPX0QqQ8aiw+wE&#10;9SvDlgZhTs5E045MxbVQ9dF5F539Tsio9TqOs/8YWPEMnHddqGvTDaNq/pyZqVWkw3xEa64rNkqR&#10;YJi7FcEF3yBdAV2BMC8kiawZouIuXW/NRrPouGqnfitW/JQzGlWnVK0uOl7bjCGJ8DljKSMlxV//&#10;+ktn418ajD83HH/5JZNuYOPP5G1T7vge6VhlalMhJjWQyzDwfvbg0f3HRqvPXzx/ZpMrHlgpDzj+&#10;J/tnKP4edPzbhGNC+Sscn/0eYR80si0u+wDbGTgA47FK1+9bCs4Wsg98Pcdc6OPcdJR0xTsB4zTw&#10;WJVoo3JqCjfAoxdOc6hiapo7ajhs3E1pZVcButSR9D0+9nyQ54+F49eKiosSypcR7znlemEkTU0l&#10;GV8+8NVFhuXZXedrsjLa9xzKXo/mBHhH8WRMRCu9Yd4kp1gP/mLPGxYdndm3yco0oOxuh66vnJPM&#10;9mBgZaY27/hFrCbLpsd5OQ8XqqLlNWnHMRK8o5rY0squz7itx5lyGRf+fg7Z6Hp5ZqrL3FxTxo+a&#10;UGxNrz4oURUUO6MNxp8IxoFjo2LLuH3+ELU6eCeoi5k7/uBTxHbvU1cAxvcePv8Mgvj58y9fPEeT&#10;tCHwxQvzUhgdW7rNcGxAJhsbjP/2218TxwnMX331eyD5979/8V3k4T7lKC0vXctBZL6ijy7OtNTA&#10;hQVHa9++7sqiwDHmVnBn3vUbUYjGXIpFtHH0uYecw94Pi00ebmJo0954PBOtBDnLqzmTSCV42R8p&#10;ICTe/p6uuEiMfGcoBce3s7nYF6WUS8XXYF6PCp842VMTjmOK5FScRpzHwoF3E2VOFhkXVNdP3aa1&#10;3A0CHLPfgldwrY2JAqZcz0CLGkBuUQzMO4wV6UWpWikL6IpbKOyNJlWh4VlRyiuFNMmYY7qkhGMo&#10;AQZtN31jNH7CorQOzqoJA+7aJpJu2ty75hUSlOjPAOM/EsbE8ZeAseGY+vhT+TOpKOAIojIGiKmN&#10;jY0//9wqeC9e/OrFn168eP7oOdn4xaP7wPGPzXf8/U9+IlHx/d8Mx78WiH/9F8Pzr//y1a/thYz8&#10;leXiviWSHz/6CkpZa9fdeY/evvcuTk/ysPhlXwHNlmaMlTdDG3FsMA4eXr8dez3M/9Pp9Hp99WhM&#10;3vU9BUWvqBd+cYMYNVnU2jwkAzuu1BMhE8dVJF/4yx1/WyI5csmo9vlagbKOfbmsa2d1gauAUhP5&#10;8GadSQczSiZ1eZELTpYNiDiGGbMZqTS3iAXr0edJ9uaM9mJzTGqn5/eBjJU3U3xWJiyyUJgXjMOD&#10;fGtUEA4+Tl7NeS9iZ+umrhs633iFTIvPieN5lBntlKiRkTfXuM3BXpS3YLOJkfFf//rHXxiOHz4s&#10;gAwkP/z8oYQEiyByaBqSozXPtPHDTz778nOr4BmIDcYvXhgeDcgPnj82MXD+4x9ZhuI/QMffI8Yz&#10;Pv7m18Dvr/lW/+MAkj/96iuk4Z6Ikw3O6K9WlY/lPXv3YOFEO3qFY+8CXY9RKezIuwkYG4rfULrZ&#10;TBPWNAIYoxsJpmG3QWFlwaHPeWdjXfTTHR+XAK562XCZl9EGW6eA41nh+O/zcaGSqwUSQvqyEzGz&#10;GlHMPuDeUFfKyb0843GdZ4/HtpLJou6hnsobKRPRdHNxS5bklH9r61b7yfEmImRZJBbR5S77mAZQ&#10;Y5VOMV4roryNqdI51FXLnuGYHXoUxqmWN6HMRSB3vgpi0jEtWBD2ilfgXHK/1qLPdoXjaLPmM+85&#10;oFNDOplTAoz/+Iv/CTr2TIXegow9ynMu/uxTZo49dYzcsX3evJp/uvcrQ/A3//6CQP7KuPQR2kqf&#10;vfz5z3/+8cd/gzhmrsJgbEeA9y+O6D8Yjp9/peP3L54zBcfxcE9p82TrCOFsqYuFHOeFXW01Fp/7&#10;yApIY5MTV65ckdkTO9SRN7Znw0FKQHqvvZXJCGSH8UwemSqVWo3Kxg3HYWAxQlagV1UWpOHMxxeR&#10;kXsVyVltxGdKPgZfH+xiQCnFxVbRbDIT5oqZbN9UHTsjOXsyE1Ii4NtXgjYpEFayqUNCHvveBU0+&#10;6XKCYbMmNqYu6FZFRZF6a0XCojlaGIR8uKzkcqt1K7nuealotLyNVDk2NHE1tKk0xp9d44xifIvd&#10;z2YsIbEgQasdZIE7I4z/5V/+xWI7BniWPAaSCeOHdE4IvrLLw0CPXMUX5GOk4wzI934FLrYKh739&#10;reHY1t1YKeP8pbHxzz7+3fchKz7+rsRx5uOvfm3y+CsHM+7jBTJv3CZ5n/O0vnhP0wKe3j1PW8G0&#10;Q1exHpGclpfeIIzNJUdXPId+L6IXqU/LML2WAPKp5vi4vCAVI0Uck3/RzoM5fbj1tLAMatT0kLaa&#10;MSd3sJqzqpAv/M1FScqXKC7u3PFc89+vYl/OWL6cchc7kS6OXNvMZIHjlXpqGOpnj3wIii5b72DH&#10;bGXbUNYfTadiZNkarVg3rnmsPh9bfdQ1BHgyqgWKp1wZb1SsFl5kpjKeuJX5GOKCNY1wxXmtpMUU&#10;tmZ+9ZpNjVYZdH17xzUeG3JrNZUkhjTeIo63RsDHeAysh8iU8S9+8cd/AYR/SS5+GLnjz9H48aEb&#10;KhjjJRgTyMbHVuSzbqZPDcfPX/wBpPzbb148Io0+vv/syY8+/vmPP3Z9/JPvP/7ut8KxXn+d+fjX&#10;v//1i9/b8Zz64vfQ18bK2MzwyJusieWP3v/g6fnCSbGqMRrz12FB5qBjwHiVMLb97FrOShdbAy0R&#10;nFomZBqONcYntj8f+lyUmDRpc39lLt5126Wu8DOpn6JGQka2YThlcXEnY/nOUJXvv9AaKpmUevly&#10;0haT1c6oGZ/IszIzk1oj6itFJ3TTHSKCcVQ32DpfZgWCkj312OnGJMjt7cW03JbLaGstmTEF4/kM&#10;5IofmThG1g0R3i3pigmn5ZDIIOTcOuKhZrOh6RTMd1Mbc+sAGiiuXfMNHogda8KxdAVGxmkYxtH5&#10;15DGv/jF//wFcJyUhVLHrIIAunoLZYx/DuT33Y9seuMx+fjFNy+++uZv3/zWcMyhK0+f/OhnP375&#10;sekJ5Sq+E47jIJL59oW9xvF7kbLJ7G+ty8+SyjblXs1Q7LJ+//6z04ViK5gPYtPqc/LxDXba0YUZ&#10;jMLl1lhEdBzWd+L4ONKyttbrVM35k8fH7trh/GrOmwSimT5wHNf7PvaptjKzMz4bCvnSa1F8cef/&#10;p0aSzBkhNg5SBi7hGBNWd1IzFDxCOVWhzgiOA5xZ6afCXs+NTqYBuovdrHZTk32RonM3hq/X05h3&#10;9napk0BgrtEG5NnfMshjOiHb6oVjVvKI4EhYTLjFIvNxOjixttFyP4iLCsIYE64Tjr35aS3k8aQb&#10;peBdNRgDxb/4lz9KV3jKjUi2fMXD8Gbek1eTyYoPCnV877MvrSfv3v3nSFW8+Oab58DyfQZlJgge&#10;2dqxr3/6o59Z/QPi+OXL50M4trd/+MYI+Q8v/mBk/gcyOuwX9vrI3nKMgLWTPA5Lp3X22cyLp/sn&#10;1ZWj0e9/lTB+A2SMdiQf8Nx1HNfqxzO5gwMKmTk0TQtkyvhYqbbpPH7kgCZ5KWXx4oy3NrKHbYZD&#10;KY055Q16nbYoM3Cv5Jlfg+TwZBxkc1FKwAHIM1tjhU722dd91Sq8qV9Dv6mNkUZDv9IiuwFkyWw2&#10;Ur0vJr6yoKflep08XlqbNtEpbh/XihpewcVFHQRNe/OhkW9FNXo0MbGzccZvu8RyrxlDyLm4BMJY&#10;a+WW3oSwgK4AhU8ge7yirQ1bGrRlnQTnJON/cRwzwiOMDcKff2IO+c+RdPuAAvmDD/4MMv6z/QdR&#10;8R5VBfwWv/rVn54//pSq9pt//8aI1DCMYcdWB7HC3MvvPv7dyx/9DbkKS6pJVziM450//PYP33zz&#10;4ps/gM///cW//+HFc7uTrz579NkjFawZ+D1l2uILdY98dLrna+58SXoxEmv9DeDYmutoptAaF+K4&#10;XTuEaEg4RlrWcXwIHCPyC2P77m6C8e7BbpkDm5yMJYVGyJtG4KrGBRLvvKqTq9LiUuXjhN3yfQV8&#10;Uf8b9wo2q3uTOznQAymvFB2X6vbQao0ek8EqhtlY36mNxQ17GNi0FJMmomQWAaFHeFq/EiBWoy3D&#10;5VrVNJzJuHAKFVlkOStujY4WIG63qzzczGmVwm1q1m/7NUDGGOhwRaQUOPb9I5qqjK5SJM8PDca/&#10;+OMf/wgck44lLVAAefjwy8+timd1kHt0yYOMP5SkIB+jOPG+qePnapK22gWA/M03372AldhSx0/v&#10;24TCl9/BMW8g/tnfWMn7/+h6H58s7zRr/AFF5KdKESgqogXEYhttpVps57Vq3/pmknWnyXe3yZjM&#10;dDfZNPkmO4/V1hjejNtIYUUBEApIUWcGCbo8FRlRKHRRGev2z3rPOdf1+dz3Qzs3gErV2nq4ONe5&#10;znWuPFqR4FlV+enTb60cqyRPro5hNDhsFZk1WTyZQGYG0cWuc8lx3gTIdiTdy7GInQ2nxC7Y54k0&#10;cO5gxALDObctCMdtx9vcRMkIHR9P8Cfb8cO4nF8QB2cgFvBYhFYvXZPzBIt1JPmXKnL4J0FplkHO&#10;bjnL5ckDM04sWjgCKTEFg8nw1AHljjeDuY31NsZBs2mwXM9qqrF2r+xnX9ZFpO02c008TWjxHfHJ&#10;VJWmqnFTUwrHeWZk1WRx6Q1mow91WTguSwpyRaog44vEjs2+8F1tMLbTL3j4t9lkayeGY7vRp60u&#10;Wzfoe/mCHR64MXE8ODKoIR6Viu47NzC/A5ZtF4StXbe1eMNXnhHI96zLYzWeAI4nJyYJ5Eeoq2Pa&#10;7wCUISA///H55z+xFpNWwAn09LufodhAzB9Fliz5jiPuMU4Jx1iO59YIZKvICtO6DAUOySw62mSb&#10;03buZu9e/Ydv3dpkiSnV4aqPCrJ4gC3UGbE4XhnTq+KSvpMK/2kkFVaKC4OOW5DY6WEWKizPB/LP&#10;WHIyEPklcTkwinye0V5rp5f9eqhdXwyL1pb4El1CDUk1rmzwQAs7lWfOH/IEzsRquGko2aJss9Fk&#10;k+Uc8C62GSlNjmD6s2dXZh2A8wpy6fpFJznoDxl+fSSyYUNFECiYZL9B+YRaXjFNcHP1xnjInZxC&#10;lWmPCvK+eOLO3fJiUbZsWIAW70WODV4v+XGnF2RRZFom0OPN0kWvJVNRi24fS7t6fEl0Y3KCSJ6c&#10;eEogf0ccL1qsJm6aTo+tzf0oSvFf//NfP8EJ9N333/0CjIXkJ9bv6UVgXrXnxtgqQonmMB8ZQ78n&#10;39ClS6OXui6f63ulJnWgVzlsu+3zl5FAUQDlGWXlp2y0KYhZ3wFQBX9VOowrw+qydtyTesxuz5Sv&#10;6ApmBmlMqy4oMsliZ8pKnzfZ+zuNXmrU15H+hbWpgsypdXk4NqelvrZEgAvpRUpvbzA4K+mQ6es8&#10;+WgxbKIVfg2cBVnOCAm2ZSl5GYpwIMb8Ahfyn3fvTT2Z9VzCCUWC47TL4pAVZJ/hWR5LgmMPzvJS&#10;7EdKNpZ5LTZqvMv+tfwLPdlqjjrbqg6pQw36byY3ftHLp7O3JxuJhdSKWb7OSoALG6ZXfKtpWBT5&#10;smriFc8RArGYJJCnH4JYPEUZZosHBXkaycdjz4Hj//ovFmRTK/KphWOYH4eILP0NAhxxjOngyvwK&#10;i/Id7JbM0WzPWyOsyF22hrLcV+O3TcPlpl1qC2IGxbYdQQolV97hxKLcie/BcgOyJh8U0PQi6nzw&#10;oN/F2EIgRxy3lZjzLSEWNFmQIR/UGl7tumYvkS1++LuyRYoU53sxZFj2K7jlfs/ZxQrm+paYycI2&#10;Lgs8q1o4NvpuOObhWcPx/qb93uulM3woZ2gzr7rGUztiHpih+HUto+vJBBi35gG55mc4Fv845JLF&#10;oc1/5/Guz4+U4I+rmAJbVN+/v053OizHDBW5tTUcHbVNycwRW9BjjPHZxy96rRZ3AsZU3QYHjR/P&#10;ilwQyKIVnITYHMSi3C4PR71i+PLoldHRYWx/wFIBneLud0/pitDsAuYIBbz9CGLBcmyq23c/x7E4&#10;xbepkci34haA8cw8suKQF4eKTHKBqcjYWJeALCgv9+0gk3Ike2YKGzz8zdl1bP9qudUN9BTehONa&#10;EyFMR4vBkgfPeQuYXuVnx1ee2tGgbccVZMWtN7SU6HxyGOutr8i/VJAjsGttbaTDYJxu9Mx3Xx5u&#10;JhZGFHvEbHL+M6ZZGI4bwk1bj22rtpwg8mOufiuLrarMvJC+jmfcg1XwLb+4Zndckys/3OHNREbc&#10;+gtF2Tf3muJYjxZk7f5TLNbeXh6KN2tEXRG6PGrbHNlU1zipAIxDHh+/whqQGR6Cny5PtI0vYVp8&#10;/FLFuJNdnqqxvXEIYuVYls078gmJVpAYm+72zOKPLw8jvGJ2dnJ4dBplmRNprj/Tdkyh9+K0rkE+&#10;/wkI/kmGzR/Z6P0cyCkYP3wocrGAhg/CBerx/Pz8zPUhoPk5m72xxem5udF7NhBhSRaQ2cA0Kf/H&#10;/q/uVwqDb1luU9639vmrgGMKbwdNo203Fdm6u7a2oGP45CP1mEjXlqi3Ysi+9ESC3OY4/uWC3PH3&#10;ReQ8jSK11xemeeU8YrvJHKNh/8MnejYF+TmO8Q0t9YcPe/MmXtEkzxjLcdhqdhzjs700wXGruLFw&#10;zJn/3uTGD58MEdz6y8RifayFbXkYjGOEYSpjKD8+q8wORlUHMm8wPuAnlk8bjhmHo0B6iw9hPhi9&#10;e2f7HMYGYryzcjwS7RVQK+AYmp1Vn6eBB2FMWoEfWq817H0efBeoyuzNpmk+hmLBMfIoHfXPfwIx&#10;fvHT//wb4Mxq/J3hOK/fWz/cW/hWMKZ/zoA8AyBjJAJmMX1nbgyyBZS3S1oEPLpDV77x96TIlCbj&#10;Ez65Eg3U/5z9oR5Ld3Op1oSIxNX293DcfjAobrEiVobJGZy5LZWWERw3px3IP+T1er+gU6wHcW2e&#10;7OaON7+97IyipDK1Jx28FQHJDRzQFlVqyckGemU6I72NC80W3lZjBNlmfMqK3VZqxxQ90e5Dz+FX&#10;WNjr0RFrOG5VJRZij63nFOnhtLsybfxn5szNqWWn0PiZSVMuN7+coEk0CpJV43ArXAV5n2Kd5Pbg&#10;QYmKjM6d1B9+RTDuzaEcG4xnb4zYIMS5Bf30NL0RxcOWXWGhbmQWz3yaZ6Fu0CueTqwOjz58qh1+&#10;rtd1CcdMqgB+ySv+h2WZKP7WsJzq974N5fj7yCw41oPjYgJIBpCvX88xmwiqBRjy3HOef+rqsh3t&#10;K3192/zTWOWGXzerqnVCIsT28VjgfptMg1fAEGEzC2CIrdxBs/mKEx8MOtvBmKxiON5SngfjNvOu&#10;63+kXTYKSx0/F5F/iQ+vx3C72rr0LEQ+IecVkVG4sd9yKxqs/NoKvF8OtfmIfYrJhWkb0DBIVJW6&#10;/GbDkKrguCjFjKTmlXiNsC51xTWU4njUKtOaIhTHBOiaXxDd1sE4tX/ngzzZ3pwes9fbmPrKYX8O&#10;u2EXb96fNumttVUxiixRIXu0Yrt6vJxIxdKI5OMRm+O5jZ7cGN+bGumHcqGtfz2gFDbSu9R1iRWR&#10;0J58OLW6MEF/BSwVqzzDO72I1TqUzL9hG+Tuj//1X/8GWoF6jGoMJK8KxN8l2vG3KXL8vXs4vyWK&#10;F/C7TqysTADKQ0sWFjc2LYc9BLgu5OBLRrnTF3Ksthn5KwtXLSsq3DSw4xWNVreV4VBnSRtoRQBU&#10;ZBf2FirxwYNGPWrT9ThkGMtdX+KmhnqZ3gzHB2FPq23/uWyxvgjnUYidcQ8VTyq/pX1nih6nF1Ms&#10;gsW0U342eURUXuJbQVgidTsx1TZOp5vsc53fL61OPvsDjOui0pbcho93gIDj9XyiVBV5XXChmS+q&#10;DnkxPmR0PFCLss0b0o/lbmoMU4U/KCcwYjY4OW6JOtyIIJA12GoVsajWwRS79rjdpQpUY0LYuAUr&#10;8aAFr4zIJjSFejzI1SZshBiIWYGvmGIBYtElAdnSCSdXUUNXR0UluMPRNUocT489B7FAKf43vqPq&#10;9t3ct6zI334XtbekDied3pOFJxMTj1YIY7zMgl0M5QBkZG3ZYVT6LUYNyFe6x/q4vmBRONXum9Ln&#10;6/aQ3Fe97a0Ex+WO40XCyoEcIJymFMRxbR6ORVA9/LVEQ30lt8ZTc+WRJP+dkpz46YXfjp0dO10r&#10;toiL1Hg6iMcYf7SFvarCYD92h5eocXjvIEZN9lgW21hiq2u9HHFcahXN/lfpc59MLOTkutr2brIs&#10;JhS/b6/vZ3yhNA6ifwZh1yokVxiSzals0h5phcZ7Ci3cYHkUMZur2k0dreDGu/ecfjO1oPbmaUgW&#10;HM8C5qW8qmE4RnT5jscv7jup6Ox0ikzteJBIRmfnW034Uf/gLF4x1PPQFVAM+pEvC8gXRZiZFMvY&#10;426Y1KZHmSN0lyDuugcc3/2RAjIf1WMRizGjFijKBHQ+pdDz5Ik4Basxnv6V/tn+lRX2enK/aVqo&#10;a3ycLWqTu08UrzSs+fqee4XdflGzp0Zv20bheEt7oKyLQtHB9UAWlmvbO/DiJflgcE7afaW2kCfI&#10;6RlVWwJ5UwBybW3t36EX+qAtgwQY88Umd4kLOcrH5Vvy6LEBuYVDPNPajFkYflM7TvUFMSZLOPav&#10;89Wm4mg4JCRvqwmXuvfb8MMkY4dxWBR7PzwpHK/3zyd0wknFoVCQDccUfstMM3YvcrMFWbEeb4yU&#10;olWGCgluSun79FND8oE9e07W2UjAtlS223WfHZAq7vfmljpzPgAxEA+67oYgLBDjQRTi2cH+/pF+&#10;Lvx3O4zDPRBf+u+icXNWI72Vie5JLDXd/Rb5E1SQAbVn0OF+egogG5TZ5bEcz6kg6wVQ/vZnD1xD&#10;CwvE8sIEXvsn+gnlpZUlAVmps0rpHGW7qX3tc33WxVBfNK/45sNx6V0FWRH25MeUK2rTvZckuIP5&#10;LZ4DebE9xg2WpyPlbWDiJBUHZAlkXAGHNle+JZZVFyN+Vo/ba73U1+6MkN3pruN8+2YkFgHIbSUC&#10;sk7j4guBKHHqLRTlhvq4OG3/8Uq7Qk9XWmPtHlf7ue9Wk+A4DKKdUrybMIr3UzhOrPP5uUJV6fTN&#10;GCt0yP3KSVa9gt6AYYTANhdvyBSHwwrBamzJqiAVDuO3PyWS6fwCP2b2aUjfM3oMGLMcA8euVyxR&#10;O9aLWj36NcUspkYGUJAJ6Clb+Uebp7neZPdlc9aPQsh9hu9Mwtgz8RQDPayZgiPDJcTR9LPR6e9+&#10;+mkMettPiVoxByB/F5DM526ox0G00MLeglb2MF6ZmJ1YGcDRkZUlVGRyYxVkxSQPd1vqwJVzIemq&#10;OmzdBhx7ug46PeG4QLJbFHAXO4IEl1+V+SGU4472RQNyQiwMUJtCQa6U0yykBLMi26JSSg9Oxwwl&#10;DuNQkMksdvpT65OUWq3tBRO9UWQOxS2N0/d4LHGyyCGcL2DEbCG1BzS+V4tZEGZyxUtT3pYHY1Pc&#10;/KR24BTvp59MadXPlIno4KzKpxZVtlbNYUhVAPEGmuBRiIFhRDQxCtaTEk3hDjDeu/dAiEw1IMvA&#10;yNlW0/4IY25Tbn/82GDc29NDpxthrFrcOcix9CD3QViNpSYPdA4M9Pf3E8kWiyX8dnvUsSqzkjen&#10;JnQZBMsgKMnItRKQ8XL3x5+eGoy/+95QzJrsHBmo/e5uPrFALRaM/6Y4gIWHstP1D0C0GBpiRaYg&#10;omUnupFH/dOqu7vvFX3R2WbBZPHImi5+0kMlHGMwXXBcC84dBmKrybXt+Sz54KJm0qQVte3uB94S&#10;eEWLF+TytpiBYmcOdAwvCMlpUSJVkw3IoaXbmSRySi4mottTWRdJzkUYTQvIkiV4XvyIaRRFvj5d&#10;KfNXpcluFuxtFiBOPRTNSpWCad2lGjakZvYG5A/rTKnwvd2I448++mgdjtenH1tz5+U45rE4jjkC&#10;0XKIRxg3NzfzeBOArJwVwDh8Om0VN9671zJT30Y9fhtAPvFa4vx6ZZvl6PCUe8UrBmMU457epSUO&#10;8gajS0hGIfR3KML8EIoxyCmQPDvFtE1qycwpvBLW9RhZaLiemu3vn1gd02YTl/MgKcC5eXGaupt4&#10;xY9GjqW8qR5/HwrydxHGT9TkfbtgkRbYC5kkt8DZholHA4ByDjhGorJWnXyJWjtXnDhiILKRu78x&#10;Y9ArskcGIZIQdWhjxupxbeLdWQS4AoyX/Y3MQpxiURS53XDsh8FavNejfKHBsF1bYWksIbcoT2z1&#10;kSXHTZBAfdtrd/pLALLSKyi38QM+BXH7cXQgb9KXgRYzKxbYCVu72aw/CMAtFaUhxGnKXbxRIlup&#10;5cGaRuvE2EjpNt/7wBzPIvM8SCHA+O13Pnr7I2E5U1pVVfp3nqr1GYYWvSnBokwixWYPpEc5bo4w&#10;1hIs/nAQKoyiA8YHdE9AKObriTdfs3osswGoPe0FgPHRGs3xlnp9CtJLvUKi26BGIYOzIzbaw4Mg&#10;lhFCeWpyeJJAJVOGdoEpHhizvj816Zne3Zrsza4+fTj33SoDVKYv0i00PQdWscp6/D3V4znDsVVj&#10;ffu3vBbvbw8ZMKQwi4WFhw7jCXZ8APLKSg5IRrlHov30qJ1iIJItvvbc9mpYUTL1Mdr1sCFZYWfb&#10;q41zVBSUGI7NwLMY6/HB/JLcQX4sFLuGTLdyuDlaGYL7Ax21DDi/N5cnWqSNE9EFpPIbVLZIK9pF&#10;LAzZ9iP/sNuFPEqLf4gWLAk3NDSbnxwKRYPqsfhGvP0Sz6GrIAvHgDFZMoqx8CvnSWlNyN2P9ldJ&#10;bq8JyILxO8DwR8yRzsQgoF8EcN44z3IsyI4PRanNA+mb+WpXPyrsrnWNYNwqv/GeFKswWoG4X+DY&#10;D7fgc89yRupJjntzvW4QytFbsSS9olNw7nSOIUmZTR7eMdVtFmUZ30NP180rCoAxPoIeDN9MhYUn&#10;bk4zUggC3Njy3a57KJqjODs2p1nIj0aP7zpF/i4i+ts4CGENfsacrAU9DwlivLLRezQw/6i/f34G&#10;8tuqpL3psOk06slcy0e34z+zzDeCk0fXbDeqS0fkeUHQ3dILoATqYoohaw7SIYLcEZLlt/hE7zjv&#10;TwjIcamGOlezHMANJQx802Rv3ZpHXM9zD5BgHFDrWd8p/dj7voBvxrV4aS6n/MZOj4lQOhWCVbWo&#10;wjWEWNj6EH/tsla1p0+RJtv6XVhgiizZ+fHuMMWLMH7Hno8y0UZf9XOxYh1nrkpTi4Di5qBUWCYL&#10;w4X4G9bQw0RfDGF8WjAmhJmU+inOCLxJHO/mmppgbOcAQI7Z4zmOe2k9zrry1pmFViyWPDiYHVR1&#10;nhWxGBwAVx7AO/ALAlg47ueDFmxCNZpJAJhSkz/jxs0q4o3HxkbvyWMxtwyqQV7x/U9RdHPdLchu&#10;36ciLLBtgjXTBRXkSfLjBaK4fwrkhtwCOL4BEXkZWUXhrAgUkzvygfTtsD5ve5I9KhhDZ9yoeox8&#10;3UxDnIN4o1fbsdjuzdxiahLiekUivqnTa4sBEm2psEsfUPPLfIsKsnAc7T+1tT9PLUxgnKTWr1Mr&#10;8muyLZ/Kx8mxCHl5c9gAsTGIYBySCNMRbnY+WoJkmXsptnm359pbE5JOkkYvBOaJVryTPLbXFKtw&#10;AuOmeCDBFbmqRHwjMy4+FOS25rA6XWwRWfp9gGMzduzaZcXYz2x98onOYYhXRBxbRnKG5JgTkJw5&#10;hFCJe7MrS72dgSHbayd1OIpw/SMDAwPZARFk8or+KcPw7CR+NElSPDEly8WkEgGmRmbXJrCHBCBD&#10;fENBxjbd2BiY8Vysx1aQEyQnCQAgxqrGnOa5YgG94uEwgPyon2jmp83KysgNfJIs3tVhVG04dV2x&#10;bdg7fX34+2GA8Wa7N2za03Z1O8IxNkIySgDKG7e5EpaW3wTkjvbgwtA/DIpFKg++xOVai/GxzH9d&#10;vtmSJ6Lly28JjoHfjjgU0Qc68nAckNzucxK3XEC9KAlHv4nkoqAlk9xk4rnTJPxKm0tllqipFEIl&#10;QNMgVBpHeuQVrcKxa8dIZ1I9/iiF4+SO6c8KsA9GzPUWwwwNxnkpFkoB8HVTHnKgrct2++vq9liL&#10;JwjjecdxTIPFbtAKg7EdrSarePGg94UY8hJekb6y2tk7yKV/s1kI0Or4Bk1ZHhxgMUZBtFIMRPdb&#10;MR4exvcmQJef6XYeCPMsgba2gq/9lHqnWZDvdd2FXvHdj6YeR3uFUJxIb8aNHz4bffbMI98Uj4yA&#10;IXyOTBHIaPb4iQT5LXdjdc2AfE8Vv4shilaQdWnUovXq7QDddh978u+rutrqcRjoxUWj9pDkk/II&#10;LUp5aw87zEpzbeMN0phLdVzrca5y6XZ5AT2cbW0pE+fPYBztEztNr8AHrDLvTFb0OgLSrWp7obbP&#10;JtIL4LiFVDgjgtwIZtFghxEbGgI3XpdGaPFX2315qbrG0lU42XPvvPGKre6tSNdj4vifP3jnnQ9S&#10;OAaSk0g3fXvsWDBaNCWhnIfsTEjcli4uTgfIcsJHd1cTMbxfrALVmKIxIPwBH9Xj9xXjsHeXs2PP&#10;+t7x2Mpxb+/9HJqmXrZ5SzlSCzDj7GBnNttpq3pCM9/1j3QOzJIkoyT3W683ie+jQk+wRE5NKL5Q&#10;3HiWNXsgC5UXp6Xh6kFBZs0cI4x/TPSKMQexodrlY1bgv42yHD+z8DcJFohGJl2eZLPHf98j/Ivn&#10;VyhbwGfBK5Kyh45S1haQESlvtEKJ62frKTLaMdAyu6a7IQgWtRxLLxqyDpq+1l4bx9JU3iAdd5BZ&#10;dFjuj5s3/ZqSLRW1lMSjBpYA2NBQaWdst+z8u0BOZQlp/tyR0Iva6Ef2+hxNFzuTbAsVZDiPDbvA&#10;caPlmzXY5nQAcH0m9QQR0qgyLG5VFgMQCnIy0jPL5t5Er/iIEP7gA6vH1VVKKUzxCRvvCcYppuHc&#10;WKdCtBZS7BhOGZAVc6hCvLXVyDEsbgHFv+XzwSe4JnDCTn8Lx3IdaK/vLZZjgJjleGkExbgHUAZ4&#10;O5dmB/E+Ow5irCm1xDjwY0oYYseDpMaAMsrxxIBwLJrBFBapypNiHFOzg/PZbC439Och3vvgV/3R&#10;0ecEcSjHqWrsvMIyhZhN3+XVOOZw/o0h3xzZaXlqYXICHHmFzd7S2hhvL6AgE8y6EnwFSO7r8/u1&#10;im9XSfZ8YwsiEY4L2w7GJf3ajtrUmM0osr4V0NYtMJt7s60lHq9rqWzxEJRwqLvSPEMH25Mhcz49&#10;TgILjVfwJd9+HEu2FekUyp2RcMZXqIIMGLMaFzWqt+MRLgluzRmvysnBozgX2RhWT2V3ix76prAK&#10;UucLu6/HmTQL8gcsx6zHAN+h0kNWdUMUfWpDL9/wViWxgmb6UIV1UU8fKhOMm0QnWkVpOMZ7k5zC&#10;QEwcf/AOz2wpHIqH6hVrpDFIzbsvQSp6e18soRjzwSSk15ZBlvSN9XzZbNaoBU3JRLHgq1EIxeQB&#10;FmdVZAB3YtJnfRyTdE91zw7MD6DUD+XGQhYLCnLA8XPez0twLBDf1R7Tw2H87HwY/43QDvNvNZEL&#10;U/oXz8/kcqAtd+eW4UMmjkevXJnm3hVbPV23r+ddWx2rPVyhLFhbjoBegZrJRq890XUjWjuStIqI&#10;YokWIRxli5mV83MvtUlkFzyO8IJTmye+kdwG81uelz4d7Wa8oiPfRp+altTmd38BxzjxBE4TmrxG&#10;8or65ABoWJWQz7wgVZI3GJCVOFWtmCFltJTZIsL+RLLwkDEF/KdaPfR5wHC8epdycB6LhvpkZTqe&#10;r6HtWDunEuHcXm8Zh4SxoMwejzD+1GD83m/fe49ARjn2jLO6ra668berBoytywOEc/K6sSBrWRrg&#10;xds4JnwswVmKF51s8CAn22yaQz0xY1ZjSGH4ZhJA7pd6MWnC8iSTAkb6V3JD4Mi6VYMZ8r2uOVCK&#10;H78XjKUgJwORh0DxdwgQmmQ4hqZ4ivY2fgFUPxwetrQMAzInewMrHO4tUaOeA0VWYpbMQnr6ENNN&#10;SHmAO77LCSb5Bed8PHnJRdP2FGSSvQxr+YxkdAQBGB/rSCoyMBRNZ3LpGLMIWfFHknIcWrnav5sh&#10;tFOmoY6EWHQEb1He2C+v/yOQTbIgsQhahSYfhuRMALTftq2346AuJ2+wWTWPSNhxcvMPVVtBrtmf&#10;mk3rCpaLbx+FPg970KzGJhbva9oHb/s+bogci2Aujb2encKpUtQs7RbuISqNIRjcLtmHalznMN4L&#10;qeLtTwDf3/EBkD/4JODYs6GkgeOP/tbXYhUvBORe5lb0agzC/i4LAHeOj/dkKVWwJA8K2NmRkYFs&#10;P21vXocB4QF+F1/hqR5DrpiEcjGpqZuu88LJiWYvNzS0etdOSWOo991P3wVzxdx3zwlpwzJYMQ3z&#10;qw8Z8ILO7luHsb0+u0g4Xw4RtZcuG5D7YeIcyq0ysB6ncBTGOcorPDKc9vVVKFQFO9B4OWI4ZmG2&#10;NTAuKEJBbk8BOd3vtYfJB57FaI5Qi+V+IgzVSkqS7c6GyhSUj6j9Kw84bv9FuSIsLjmWO2prkxF1&#10;bXrVaWfiushPGjIgF/rUI+RiWXeXsYsDBSFhKK0mx3xNnEMJkVlmRgOzaIrTkLpXd6eSeF93IBPK&#10;mepDIcCi6Rhe9xHExPE+MeRjgS7neTqrUicfQxMY9q4JY3+wFC0Yf+Aw/t175Mdv85SyiRW20MMx&#10;TlnN1y/lOr4P/Vi6my2ZLg32dspn0TN+axxoBisGsbD6DDE5mx1At0fNwksxNApr8sApxCf6p0hf&#10;VZUx6rtyRTmygNqcQrjxeheo/f5H1mOb54WCjFL8dBUyMTdMIBqHaqyrIcCxCcQWiMhsz0vPJhcw&#10;oX4EIHNEjQHL8vJyFy8vdA13qyDDPN2HwHmmXJ3xqxpHFWtcX2EFuRhfdI+XaNHUKIMJyM4wOMBT&#10;+W1Pp2MKiR5PbPPpyhgNiL7uuCGZMLata9EKMzD/nCB3pFLcAkMO2lv8qhCGfvpNdq7LG9opZhEY&#10;socJNRckTR0HfSG0sD5M9wpS0kXYsmdFtl4v5aXfmjJvCsq/f4MOC9fdynwGourLgoySzHdCcmrf&#10;KaHMVVFtDtt9MU8LnwT7jFPIqknB7YNfCca/Jo4/IK2wYZ7D2Eyb1R++JI4f3A9jkCXPrYDsNsjV&#10;/55x1OMeRgCgMGfHqbiBXoBaYKgHbjEB5qsHIJ4kmlGMqVDgR5PDCzal1rVeqMmzS0M3h9YskAUv&#10;sMGxHsN1SW7hKOZqP5Y9FiQ9cwRNWmGl2LmF3TW16BXCWNsnE5jrcUFkbRlLJzj4q3CWK+zzbJOl&#10;z2AMHJ9BLqwCYevtxJJ4RcGRSsMx4Fv7iytHGnx0hK/ySfm0TpCT4ZDUakcHK0s8ivh4yE1u35J3&#10;cDpPrehYf7c3TPUI6FSbB7xuaU/Nr1N1eosV5JaQX53MouNJJpbhRhqRjTGHbi/geHu4+F4dF/6T&#10;6bTvhLzrJyteU0FWPUaPl4TQH3Mc+5Pq+FrX4zjAmKC3TwD8o2OE8b5IKl47Eavxr1WPf2UwPkBy&#10;3Bqcx3RTp8oxHUJI7baC7POQERTlnnFiGbUY7wdmWZgH+zuzs7Bvkhdns+NGKDgmxmgPygXhTFZB&#10;xaKbrGJYkS3dIyuzQ/8xRIqsSJa7k9Mwwo2NCcPP8c4gjCKOEg5WDfsGYPy3h+nzN3gu2Xlei5Lj&#10;oG/YNLh+EOQVSG/L0y9eKPTl3uXuO16QX945q4yrM/Z4sDH+NqUkM/9HBLm9Y73R3bwWi+0E22Jt&#10;yrBm3Z5vQSmq0MYQGfMA+71GpgccNyfclry76fmZbutwvDNhFTtrO6I9LomP3RlyMQJbr/WhHgpy&#10;SYsCrBMc66AnmUVjuPkZWYXftLQQ+rARp+yeUpHj/dHD6QVZGemqyW/83ilyJrEaC42toRh7PSaQ&#10;jx07FrfWW5vSOXDxZx4TjvXr8ct31bmpgtXYScWvf/e/3mOT9z5ZBU7QcsPU80J3bKx+/PL3L17k&#10;DMk9Et7MfUznJhjxIFq8LJ9xPZ2DA1nJydnBqalBiMdhsCfFjTNiQNi8DxAtJia7n0G4gM1e5yGv&#10;TPWvLv3H/0WvZ4rFxdHRSfg6YYX77jmTvgVis4DK2jy1wJr+0Lix3kSPMa8jpQCSL9uVPcNxPxb2&#10;MG5BKZ6ee/EcYYjo9hTa5cziKGB87ngKx0dxgU5/fxsijilPGKOIEI43SDsiH+0IfV+tS8yBWByp&#10;dK0NW/+Vcl0ct+PcbXk5nYksXJsP4viPnDewGiefOTvFKnQ8ZItb4QK9CGFZ2tpTFHtDY4LjjEL8&#10;Ms12+wUVub4gEZLDCRz311eb7cKSOPOcyKlELHGL0Otlov2YXZ2KqyFznyPTBiJo/ppiBEOpNYGt&#10;rXmVu8mBLKnC1j8I4w9++x5BbKziHcIYVw9lPLaVNf6RN6scA7v3e+8PsRyzEiPyGCoy+DFrMQhF&#10;dmLWcYxCPAAsA8kD0N+y9Dew1TPBbcCAzMkIwbxA3QLKBZ1wuuN0iQV5dWkI8tj0qHmFLwKJzx5O&#10;4ueuTtBUPDmlt+FhfUfLqoBpclNPOCY7poPi4jOtBMJ4McxfiiqOTnJ2FVd87+r4AkIGRsMVVhTk&#10;Pg+BPR7rMULcjkKD83qcmoT8cqCEdXve8TmlqHWbshNk96qDjTY4pThe4mEu5fH8UmoBOlmTDtpH&#10;ratq5tT0ps9/hq06mW+TOE7VbX3M8pDNDF1ZIKeQPq+K7Yyw3eTSR9MCsuHYo47j2cewF9LkSBa2&#10;Xo1ZLO8GHH/0Tka5sF5fyYxbW60gNyXYVJVtjTC2KQl/6r6fAxnr162uVDipeO+90ORJOoaBfned&#10;LZeG8++by959QRy/II57UY97THMbUfZxj2Dc0zO4ukRmjLcRzvc4IAExxgPhGODNOo77B5wo0/Iw&#10;pZaPMxJwBMviBJi7BztvLFmvxyV9amMKg3s22b/C2kuhDr9wEgWWvIKAxvROZViU4t6ze13e5l28&#10;RzFj0nEMx8VDTBRJLLjVele3qOHk6J7SXrcKcsIr7GICryWo1aN+XMAo74Ptv7jRXBsyik246PCl&#10;plpDpfkbymXYDIFCGdvOA4KPl7RFHB9sX4/k1Mg5fT7dL92kTfc7Y9ndaSY3d1hE08WWZI9am9Q6&#10;W0TpzXFc0BhxXBAPoifHFrZvDyGtNqbeVuqnvXw8DTc7LTshGwtAlvhmOHaOcMxxLOGtKUJzH5EJ&#10;EUKMw6Cs9wmI8Smy71gScuhjPOrGb0s3jpLbOzBWoMfbrTFeVQi6xax2/8cvTDy+f//WLdEKzEA4&#10;zeOwozcLEFNzG+wJrMJRLJuF1vSgWGQNvQsLEcYAsmIKJ2gYon3zsuVaXO4ezI7nbn8DIC9jftzF&#10;LCstqQ7DgiF94iEHgBOzKsUTIBYsyA+H/+ZiG2sxvsdyzAaPbeDDZzJ14pfCCYeFvZG1tekuLodg&#10;gxrWumHcKdFp95c37hw9E55w+APaxdF6+N62c0QCYpHGcbzWiPrcHriF04lUFkut75vm4dhuhERD&#10;sge6JNHJ6WavNlo1khtjfkIhVYt3uvkteOgtJHxnyjaUh+NC6Ra8vVUgbzrv1eoEV6MDOaVTOKPY&#10;HC7m8U1jTucWljuvirzVgFz3qjMLEYtMPtGNlTgQXicK9k9UlP39vpMAMN7t01sSecFfsmvXgQOq&#10;xh/8NhTj9z6QckypYhersdai7GtJBcoxcQwUA8YQLHru9/TcGmctJsHood7WM87+jq9ZDxjCVHoW&#10;XvpBOjYxFDEYDwC5xpHR6Q0M4Gs8PkDZgjYLJXHy9cqN7PXxzm9u9vYiwcKBjAXrK8Oiuai+ej+h&#10;Uk8degFAHQZWBV3ZMZnYfUlABvwnaeJ8uGB+C6pv2KLO5cZQjzlrQcnHqh4wrFS6G3N9RxMYH3Ec&#10;qyDblUfDcUdtmhov5l2isZWmJL8iefzmTOWRgOMKq8hM1wrXyrZEhpwa3LnYUOuw3Wm/t58B8ble&#10;R2z+VKXDAd8w2UvgbWtOjuMSO79lBLmYtCLCuLE5qBQxtFuVLRwiKzNewSjDGr9TZ9cUWhX6qJKc&#10;MItM6TGSAdXVfXUmuUVKYdSBv+zkSaUln5QUoRp8Ej846TC2hjDAuHUfptFvkBqnYKwByPu0Vexi&#10;7nF1WeqcyVu/f2EoBoxv9eR6e2713LpFigxK0ctarFLcQxxDNx5R7yfnZidKMTXkAe/xVIXnDcez&#10;1uNNsKSqHIeLCyAWNwauf5PN/WnoxQvEC4pZSDyjLHdZYH7mOJ5gTSfTkPvYRWP3yJNVGDuGJkJL&#10;MouyfjDBPae1aW7rjXbBsw/T25SAvHpj5CWZRV6bByCfIY43ywd3RDhujwtHi3lHDyKQYxh9jCy0&#10;8CFCljh2eMiuedyOjoKwhBDwPCC3/xKZiGcfd7b7cC9Vj4NtPuA4wXJyL6Sw8BS7PavI4MIZX4DD&#10;BpyufDY2FtgNss3hJJMhWXe+zFhfta06Bg3tZ7TYfrkotyapm69CSpb29jb3/q0YnzxZt8/rrs31&#10;7MN1RPCe8NjRNwe1/UC/oDWR4wBjTKPfOMEOTzD+deDG7PFIjutYjjmI1R1K/DeoHN9/ICBLrejp&#10;uQlW0aMnyx6PmlsP+EW2UwZky3uDgsyGL9s/63OQ1COmPCnD26SpD92XYy7ylTv92Zu3c723hl48&#10;/+z5XQayCcjDtHd2e0WedDc+LHSTqLfD5MCXLj4LBnlRi0tI4CJ4J6kwT5i/fgG/dmJ+PjvEA77P&#10;sHSy3AVeMRsK8ssboSAfDQ9/YPX4cMBxXp+XmkG4WuGDj4OyVVhSll3HYYy9BSD7TYIKO9dQcjyk&#10;dqYlCyu87mGO7CCAOcFxbSr32LKEdm4pX4fjncm+3hbxihavyKTIxLEBmYUZikVjc7NryvnHDDb6&#10;Fel4S9rnIPE8E22UWz12kzAmjgHkjz7KNIVafLJu10nV4zCT1ocJV0H49OkDBDIDuE8apAXkk1bB&#10;HceixzJVgBqzwfs1HuDY7UE0z0Nx4/aDlWN9hlazHD/ovX/+FurxEN1BerVizO8RxjS8EdOdSxAt&#10;esy+qUKMXdMRL8njEcGSMFiOoTpMTdiFSB7rZQynrpwOjo/P54b+NDSHEyFjZoRAt9cN7KL4Qm2G&#10;q2iCy6mTDwlkY8jDivEMWCbJ6CInJqNY0NLehHadwEEIZMxCWI8xl8ZlqDsjszYIiQX5SKzHR8/g&#10;RSekGYHsOK5NCMViR7oRC856y4w1jmppQUIxLMjHLcjbIKGajObxuIfae+RhPh9JPPGxFIcbvZIj&#10;auO6nv1Eu6jgsG1PoxgRnEKxtXmCsQJkG/Osx4Jxcg19o90stVDAEH2s26MkFqVs8hSSXFPjOLYp&#10;W/AjC8fvZAIrRj2uMwbssw+SijoDMbb2TyPI6vSe9AOucbLOhn+t+2I4J3u8AxIqfmcoBo7fCza3&#10;A8ys2L9fN0wr/FZ7fcXuj0Urzp9nQUYxvj/EctzDwnxL7V4PWTGVi/Gs3nf2CshAb/8K1keJXFnd&#10;olbhotukiqkZhbpxNN1wzC3mK1ODWeB46PYaVkNegFpMgyNjCQmbJNQ4COTJKRnx8XsAmizQsLeF&#10;YTRh/AwZckQxPfXaDFEtXtCyU/flqZmZJYgVi9N0vHV1dY+MTN1R2O3LkZcqyEdTD38EKxzscAHH&#10;LML0UFioUBwzxIwJDyjconD6eKFXe3lU2urNPMabxxs3F9fTXBFvM/iKXoRwejep3b9jH9jS7tem&#10;Y0hWgPGWfGbRHj5QvunUKaGYOG4pdByrIDc2BrOmJtEF0pOLk/3/vJKsqbQBWV0ewyz3S7SAHXjr&#10;Vrc9eJ4Fcfy+cFzn9bhOxop4WwE4Joz3ohIDxdjgQCQbXvioNO8y6Kv/C8lw6AlRjQFjq8V/+MMf&#10;WI8F4xMnNMeT5FZmrEJjyuqvCeMHwDF6PExBhnoAX02ne0iUJbvRiNyjhm9Q/k3geoReIXAKyBXc&#10;ZTIcT3Cwl3W5wjQ3ag6MgAus4pKFowDIN2/PzAwhmQWmHtxuQkVGhD0XVtEsUm+ekvNHhnzi2IKV&#10;rRjbOzqSteHEF9DnhwHKePdsMjuE03rTsiFjM5vh49bovZT2lsaxSvNh+GN2wA939Mw548cpr5vN&#10;99rjsY4Y7GanTLVz78e/BOSGIxlu/dlXZlSMjN8YiZepY3ZnpBFbvBbH9KD2sO6/ftDRnoKw49hR&#10;TV58yukEB3otLfbeBiIqyWHyofke8nsqjBtHGGvxNLnrbPEslo8c6XGr1WPbO4WrnsobeIVqMZmx&#10;MNmaBMaSIdA/fJpbom+qHh8wFBPXKshB4Eik5VarxijGxHAaxnS52TiarKIiHARpLHiL5fi+kWMA&#10;+dbNnqFbAnEvGz5huJMUY5zlmFLFiCW+YRekU+4KuJAHXLAQDJ0gQz1mbaVDgjKwGyz9fDp6PQIZ&#10;PgtEAGHFGeICJOFLYM7eLZrs3K8MN1TlyWceEB6bPbk3UY0RkvVE+9PcoLbUN7yf7Z4cWhumn177&#10;/6OT2CbUPQgAmZJFwPBZK8hHz9KvCBwfPnLmnApye0fw8Fj+VUd70pF5aoWHyhK/hW3lqRU9ODaE&#10;Y3FLLkyRdh9JAdl7PZ0OM0rgwlmKG0d+vDNZ0dMMb8vPH59/lNscr8XYBL7FqpXzCodxQSY1hmZ+&#10;Wpof23eNHldHS32NBWcKxa3x4hhQvMuPKxxgPTYc1xkiVY49FQu/WqyCKFbY6+kDXotPv4mPEcdU&#10;K6TPHYsRyqjGp9/8lDD+wx8ijt8L5VhaBZzzOvxYbIfGGireJTu+f//C/fMAci8YshgFFIsewVgX&#10;m3qWZKtgPe4d7OyBfXNQRXlwZQIAHqS3gizDYll8qgccK8ibNonJqSsBxYZjNnuD2du3v5yZm9ax&#10;aZqRKaNNSux4JBezVqNcsVBaGxo9AVnqMWH8BKksC4p7UxkWih8JzSuTq2vLa0zKEI6HGdY85SHk&#10;GOoFGJ89axyZOIZhETbOM8ejlb7WLG7tcYTX0R5VN5OLkyOMMeIt4rjME8KZuEW/aOWRcNTXbvrq&#10;c6F9i2VQhOXnyDQiiHd63JsChWwHr/wXwSxWTNTqrajF4pCt0SsyvVipFm4ZCtdKD9vVx80VHtO6&#10;MbR59Gxy8b60psZhTK3CecUu3IS17RAcVVDeJojxSdGKfXWtEcZa69gXUtk8shgQBk9+M9RjY8fR&#10;C9fqPR5h/N7v/vCveojj97wcQzreI3eQuo9wRKFg2+9Jji+cN1pxi08OM71bUt+02sROzxSLcZ/u&#10;yYUM9GrraQBqHDCcFZRnJSID20Af1QrRAhCL4WAUtvBAhWx3C8gQepcB5Iv0cPLe+aQ2R8PDUoz9&#10;qG7tfVijeCmQimfq7h56Qeb3JtTqLUBxhs0CW9l35zD6vqelEKbGzDL8Vp3e2VCMz7r2JhyzHodG&#10;b7E9Dtrag5FCASzJBOTglgTH/FLeVuJJavAbg1gw0mm/5fKqIh9hu5cUZBc78GKDObHeJJeiPTZ8&#10;UtXCh/OqsHWZ4SkXKW4JlLjIEN2ik+E+v2u2/q5C+x++BGK57xUMatU1A1mPq0Kcd5XZ6JvsAi9r&#10;cWvgxrvsZBOPgwDIwjEZQp31eKEec14HXWKv5aco6ZWl+E0vzaf3nDxp849jYRwt67FgDE4BDP+L&#10;4di6POIYTR66PFzi5R+dGgyuUB2p+NCbPDzo627dvHX1Vo/aPT69XPoXjLOmwAHaIBlLwHHWxLeV&#10;kf5xVuMBo8Wz3u3RuNnPWjy5wA2n7sTvbi+W6Toyfvv2n3PLi7BBLArIXewDpyybSDiGUUiWN11q&#10;oLENzOIi9TeUY4H4CbH8xPOFhGI4OiYWHs0PzK+tLjMni6IeFWRlegHFI+j0+qwYO4xVjwlk7O9h&#10;EtIWklJEiTvaw0ttSLQKTVq4iVseroMc53opFkxhboZgwXrMDTPc88LM25q9ZKpHAG/ZKTQbPKVD&#10;WLJmIBhs9bZEO5CHbK5DcqoeF6Y6O7t3zz+N/Sg1wcukj0ejHvtAzBY9HcWWHWuzPAPYfl3grbMm&#10;jycgd+8J1zXZ6WV8AFK3z8fODuMmwfj0gQDjT094Wf7U0+QF432+jmq2TvZ4JwzG/weP4ZgjEJrn&#10;sQOyRyOQqjJ86mUqLBykHqLbgxds8liOWY/vowzfv2U4tjwWluBeoVmzvR4tmnZiJGIreuj3oCJj&#10;SKJJSNYJMn2XQLLuLVARvhSfyz7VI5Q7r9/+cugFLulhQD1qSZlQe2krmuQqCdpDpYRrgkLWgRch&#10;+aLI8RM8FiFLHJv2pk7P3JvZ3Ory3HPGLUPSuwPzHK9BjGDRhRpyQo4Nx4dVkDdudxy3dyROSYdx&#10;uwcTpoS3eNzZgNxSqYtflcRxPU7J8O4mIpv2N+laasCx3+AzwUPK2ZYQChTGy37JRpaNoLO179zy&#10;Cx1exHV6GG01OFy8T2hFWPzPJJejNziGK6wgC8i+oVHtQbIeTEU+sdXFilftsibexI+5dZoxn6ZN&#10;8prCbofDmJa1Ewp75bdAMCKtVJCpwBHHcHQeS1hF3a7TJ97+LTkFYfx/UJBZjn8VxQrkdhPGIscS&#10;YfCfxS7vwf0Hrrqx0aPFQjqFhWP1CsO9Mg91SlOmMTnHjRBOqUc4BBG1sJJs7JhLIXJtyuSDIciV&#10;SykgO5rR1t2YuX4bVuTFZTgteP5GyWwAuNxuJNhMoQ1aB9Y+bPJBjgwYk098a1A21QKpLE8mjFtM&#10;rDzCSA9rIc/n8NveuwfLGxPmKCAvUXo7m9bdaBg67MSivv6432zqcBk5EuTEURmG0lvsPrqOUTNA&#10;6Li2/VsqjzdYp7dNS22tfr6aM+9Yj9km6pf7LGOLWMVOn0S3t9uNPIN2Crrl66BcHkIKNzk9Rm8n&#10;FDd4RS6yNs87vbzZx8ZUh7chwBiBLNwvpTk4Ot00A2m1Fm/XLr/ZBATu3ktF+HXHcXCuNbWmxAon&#10;x16Dk1ocCIZ1efuONSUw3ifF7QN0eIDxP/wD67GzYwavvGEw1jyaG5WatBc0c5b3QPQYRZjVuOeW&#10;wVh+IUOxBnvj0i/wNsjiDNxySUReC6yDZFmSDcmz/Sa7PYKdHmIF8Ig0zmEi0fY2EpZMLfnOwMzt&#10;m18OzU0j0GJZFksZ2RSTOWnhcLr3a79KV6AEY66FfCsEP1FRfiixgtLxoxBdiFSW1bW55bG5aVlD&#10;p3F+dYp6xRoyDViQj6QLMnCscgwh54ic9OrpUhvKHcGpqWSWlIRsBTlcjMSL7X/wOO92EguWr9aa&#10;UrQkJBYldtt3k7Q3n58kc7ktTitU8L3z4/HUANmA+zSOPTNWgd7q8qwWN/ptm6Ii58c2wiuIYfQ6&#10;MGHnd50ib/ZyXK2QS4v1pmTcpPdMkqijRcjnH6TH4Wa341jmeT8+5lbkfYLx6UgkVITfPG0Y1jjE&#10;FI5UOeY4WuTYYEwc/xNYxW9lc3vzTWkVEIF4BEejSdu9qdEs7/z5CxrmyWBBLItU9PT6VG9cPk5/&#10;tPBECEtK5gOv2zjQPCDVAtV4XttNpMfcbgIcESV7+WIaxpcuuwLXPZu9PYRnbfnlC5RkkmTms1y8&#10;DKMFgrXs8gjN9wHGqsWXLAMAGH74JCCZN0PEKABqyRY0IbMeP2fEABjyHd2YwkNecSMlvTmOWY+R&#10;LstJSLkdCWsPSyE+zWs353xHWn0TGGO6ZiU38hRX2MBlKRELAhmTJ12ZdBy3lSdPW3lSk0Mcoc2p&#10;TU+OZXdLmBluWlePw9yDNk0WYKHXUt2MXDQ6OVZ0RUEmnB3boWFH/vVF4bhaMcV4tf6OeT4yUXJf&#10;OpwzfTec5RWOXxOv2Jcw3KAcB3KcQFivAcXq8Y6laEWKHDuM/+H/GKuILrfd+r+5wbwr+ioDI3XF&#10;bqAYpOKCaAVxfN6QTAjfJ3ZvmfY2SGosVMNYP4jtvR5JyYSxPJswDEGYwzvJyP1q8hZcq0A68rDz&#10;gvRDLzI89TO5IagWS8vLc4/l4iTm4OPE3OMOejwspsJ+H8gISQWUCklu4se8ecPXR4Dyo0cGZNVm&#10;lOX5fqw38Yw6rvZ1eUEGswBBHoHrDbOQPChTsNgmHlugDItwuDGxV0RN2bc9U/IbTRVIwTri2W7H&#10;6XmD41edHlv8/U3VO7ZXaNn0uOG4zdgAYb3Jy3LiqvBbjzvbvQO0dGPcRd2k723h8Nk6u9DcCcZM&#10;7C7ySze6dcOV7QYyDHMGNWc8g4Xjj7KN2+zwz8ay1DBPM5Cw/Wl3B12lCFO83SjGtg/ih6UDjkOn&#10;Fn2XxzQZyYPxgdPhCSBWLcaCdfi1PsczGKsc/wtgDG6sDZADr78L0zH0n83FBZ4y08gtxGZ2eQ/u&#10;XxCtMLubsQsMp2UYkoxs1rdxlWa53ZAKgBpNvxBHezIjYyEE5RimzazryFyYZt5m9yQ0h0iP7+Xh&#10;WK3eSO5L4PjLtcXFl88f9/HWqdmGRlGUNTBRY+jS8yVz0l8exgRk4VujFdTdHuHBO5MrHlqmLPZN&#10;V8bGVp9zV482C15ipYoMxQI25Dy3EC31hw3Hh3VdQQhdTMZ6diykI9/3nqgWNLlhK89xbDJygwGZ&#10;ikWda29HKsMoxI6I2FMYS/KWnUl25k4/neAVFyV306ZNDuhNCZng5odmHtbPNXgElnZMj9geniya&#10;+NLbbDimzU0nx3ypTX6KAGNL8gnkloenQzQVYRx2mkSPI4qJ4zffzDQdS53LqzIYn6Ti5uX3zTSG&#10;HcTH7NHKk8UCOKt479eBHAvGpMb0auJfvXW/mo2CBlMWPdd5/8cPHjy4gCHIeRRitXj3e/BOS3qi&#10;FhqGmGihXo95WT1MlLXj6ViZlnrMMpwdWJllwyf/poS3iUntTM9OXrn8MxQH8e3yndzQl7evY83p&#10;5Vjf4+XFRR6fNoPxRW2PXL4UNbuLkN2GH2r3A4lvT7594uQY5Vgvj0iOF2wg8ojMInf37uoqM5Gp&#10;g3TP8kLP0uwaOr0bj/sSPz03Q46IWIAyotGrjMfS0ziOi3Th+7Vx299Mx0eEY/naNA4BYHBrMTDk&#10;bZRCIpD9CRdFIlFOJtM7I6MIOoRQu8UwXKgXfHvqFM3yplCE2AzFCAHGR3zDv9G8Fbbeb1fHNuq0&#10;9ivbHMZlqUm0A1hTPB3jFY65YvRqoMY2yONN0wOvH3jdcdx6zIPc7Dl2TDA2qTgBcArETcJwKd9K&#10;IxNBAT9trOJfpFX86z8Zp5Dc9ipQ/Aqn0YwoL2pxD5Rmeb8RjsmOxSpuuZX+vmlwkRSzIIs0L3G4&#10;16nATZ4OGTTVohNhLOQXMHFm5+dtLE1qMamgoVmbYtxLkHyPMrEdBrvcfSM3dP32DNacwJDPtP8A&#10;JC86kLsujaZrsfRj7H08VJ6FTi2AFQPIE6rHAvKjBcnIE4/meSEyh2MkYzDUjS3D5NyNW8IjS/0j&#10;2Dp8yUbveBrHmkxv3OE4bpMTU/cTYqZQ2AQNsW+1fkLvoC0zoW2EjumB9CrIYsiOY1llMXo6Ev65&#10;Nvbs9qhWUAFPRspLRPbZxxYLmfcr6IUJloO8xgPpp/BNetJhd3gb4s4/pl1o8cIML8Gx7ri+wkVj&#10;npO2Q3alVZ6cTcW4dL+2mj20VRM8Pl6GA6l43cqx6rEShMIUr7QpzSlCFRaITaHAbj9eFCGk5Bb/&#10;ErDvJObRUXL7V+MUslTs0RrTth3b6VdBNTaVU3e0G7f9/t9BKx5cADk+T2p83sDcS3KBmZ4xZL15&#10;Ze5ZGhSYewexgUoVmdwCQJ69wbSsYBISjCeVR9/P+3rdaSgajC/6TA9vd26szMx8icEe9pwef/zZ&#10;0R9+GF20Ax/YpI5CHTdG8C0N9XC48eCN1eOFhUcce6gYE8cYYmuy94hX1IfuwEz/fBVApqY3eePO&#10;7CBhDGoB0xvWppViQTzj7bBNps3ylloHTTPk2uSSR+JC3nJQOD6i8CnfKeVxXh6cJ0PmGpA2yQhk&#10;Qp05AMePJxFwwHNhYTixF8cb5a4JK0DTHvw0GdoCjlNTjwYFERZgxbUyJFfAzS9LBXp6oLciALmY&#10;DiEdWyOOt9mBG82gLc0ntei5vzWgmDbNyIgjo3idtZhIfpM4DnKbBatIqUA1PhFgTPzaU0cUs5c8&#10;pJeqGGEYy/GvrRwDxijGTNX0TE3U4u22LRZPuCLdoKj5w48/Zz0+LxzfdwXZyrGq8X1r83pkfHMR&#10;Q0ZOZCIrqNAEiyxy3rg8zd2Q7DwFixHaK1iKqSd3X758OV88viQTp58FQ2jVSm6GVgvkyT+HAId7&#10;jryte4+pAJcupz8Fnl2eXHjoB0J42NTYMYowANxvOEZBxs9BIMv8/KP5GYRkTM9BQ17mEdUrOv7H&#10;QYjs9GfOAcgEM+F8/Aycmzv0/8mIhR3Ja49OC9tpavcYoY5EQ7bEWOE448zBbkIq38Vw7EDerPjY&#10;SvO+MTejQDygwA6TiSiUlyd6mgbNsv6UhKmGCROFp4wTFzmIK4t8yFGvQlwUo2CsAoc9vOKwElK8&#10;gfX4FZ0NdJZclZeJYsv5ArHnBMLp4zob5h6vE7xgFK9bOYYVk7yiyYd4tlrnMHYcSyYWiOUjIpUI&#10;tyAPHQuhWPAJ1QVW8a//gunHP1E1fvsEFOM6q8VsX/D/2HNBSux4RUvRBtAKyRVej+9HWmGs4v5V&#10;Ssn3heMExlkNQnoZVdip+Qdz3mhHJksWTyazwHHGWZk5IR9fToCs714MLuRhcwxdubM0NPPlf3xp&#10;UZmkAmPhyN7FPEqtRBaQCVyYhlZheoWpFY+sHj95REPHI0hvjx7hXu/1IfxGY7j/O0clRMn0N2ap&#10;VyQ4Dkg+Q4K8Tf+rpLzpUJ4P9mq12S/lraMjLwnL3Jvs81SP682gKebAMCwM9YDjD9Ub0WeoLHz8&#10;PXgKSn3GAwTFLuR7NwfoptDbFepMaRzOyct2qvCU12dvdNyUaRlGdsc0BeNMQcjURGJ2Rsdkiilt&#10;A8f79/v5+DwQx4LcGsoxUBzkYk6hQSSAZYOw3pM6ZJJqbOlsJ4NuHId2MWvlmIpxeKpiSCdMRqff&#10;JIzNHcQG7xPM73b7fr9QXK+oPH3J4yc477cWSa14IFphlfh8r7ybhmOA+KqX4VvOKpRrwcmIxVpY&#10;MguVt07/XjbsNyFXyHDcPzscejUJbe71ETW+YsksOEPDZu8/vvwSgbXP53Bbl1bOZ1yu6+K59cvW&#10;I15mHvjkgg3wOMn71pXjBSfHEw9FlOedYqxMzM/M4BYwajuAjG3TO9ArulWRAeTHd2DQPOcPk1nU&#10;6EmxOGvEwg/x2mq0Izl12cNR7AIycZwxM5AX5Ep6LAzHuy3clKLFRuUvG8q4m6HXAs8HAHMocQrc&#10;FvQ0a2XEFYrY2xQGX2ZipJAg0Uh1uF53xfzTJB3W3ay7ilaRcUXGFMFX3npLh/IUPCEDe6v7dEww&#10;dhjDSrFrV9TZyIZTz5vGjoXjMIpWToX1eCcEY5XhJnttSu6kb/B6fMhgzMYQ5PiD37o7iDBGMd6T&#10;2ifl/+DKAOM27zBaGus+grcCqtt9VuTzfNdro+ne3ge3rl5195s0ZCxRe78HzWKJtyEZapEVlAdC&#10;XYZhaGViSkBeYYM3Qivx1BV1dBLZ7BsxCmT8XOaszk2cL3uHbs783yEePF9exGQPQP6bLqrHgnxP&#10;q9EPbewRQGw4Nq3i0aOHQvSjAekWeIeKvLrYxfgtXOwd5SRkcARgJo7n0OidA5D5oop8hpa3baEg&#10;h6iJcEjBjW7J6bv2WqJ8iy3ltRmOKwKOFU7IanyYgsXWVwUBRDjtr6kOlx0I4rBXxti1hgabxbW0&#10;FCZPKLvhSGmqLsdunSjmXn9zxhc9FJAYs2GFYUnGBLLfMIAXD6cv97+FFwb8wZpZWpMqwwmtEKt4&#10;VdV4zx4jFY5j5ngbgPXuzde4Z2rOoGMMtGI1DlKFGYwtGKv0mKEYsd28bOMFWaxG5PjTTwzGqsbv&#10;wGq8q67JvBQyzB85ovuW4RIxDYYtLcXv/rOpFXQJ6U17pgZllGNAma/iFEsr5qnnFaeRtaXBpSVu&#10;63FVDzjuVDHmy4rt5630a3FPHV93t3SJS772rzpMZbj7DuOqlLyG93cQzIIBNYC8NCevBeKAHt7N&#10;AzLzr6ZEK1iRvw1ABsWYcLFi4ukEUWw4RsghhLclZhZhuLKM9f9u3cVmSBInejf6AOGD5whmMYsj&#10;R3fsAGXcwS9fRySOnTtYHviFynLipG+3nFg7Wmf1GCvXh2VmPnJcs2nWZyaE0yq0m409NiOpfSpw&#10;QQAuzlR4rBqBjPNgKfYQym2oxZKAWXeDa6LIkewz6MZmWxytl8dYBdkjsTI8c9usAxxcAAGIdX7D&#10;TjbrYHH0tBmCYyX2aBSwCjjbtFyXqsdvhCe4JjLJ+MOL8elAKsxAEY7yHvKjIPgTH2pWSQ5GZZTj&#10;E4FVYBT9K8B4DxRLLkVvKLZP0SMN4QCLa5akVmWiFRiCcKWJvk0gGjDufUFyARhfI4yNWNxfymnD&#10;iaRiicGFg52CcY+FyAZSkWWPl11ZMXKhDb4RwNQcx1esEMMBB0IMH6V72fCFHrmu3Vdu5G6y05sZ&#10;WlpCqgXcFos6fKrdaB+FoB5PLIQ6/PBJfILm5p3ePIC8ABxPzuPKwl2FLHehwHddGRkhqxjklxMq&#10;yGdIKQ4Kx5QuUI/Zw6MiH64/niSn5J1pSkJX2N9tSuxujMA4i2XVs0oJP07LW309yvG2mre2YheT&#10;lJI7ZTrU50fe7PSspVKhajbotlJDyjkc/JcEKlSH5ojj1GO8Qjh2jmw45kKePBUZuxBqdbhCVzgO&#10;4fxGte1Aix+rICdhmBHHXFESN9aKKE/i7vV6HEBsfuITRHLG0uadVKyDsTRiSXJWi4t1t5RADgy5&#10;SuVYg7w/mE/zt5+cOE1DED7xD1dkCpITaqbwkLspk7elaCtpxYMLX4lRCMoqxS+MHPPNqnEPW79e&#10;cuQlHetFjiytQ+MKMczauh6FiiyvTQPITNO23EJKGQCyZAmjFbxwAEx3ayOaBoopeIK7les6Ao78&#10;JW6HLOWWMNl73neXQB4bDQlYl5lvMZzg2Orx92kYG45xFHJe7d7kysx8Dp8QzJDr6iJB7l7mcexB&#10;WjfV6B1kQfZ6DMFCOIbQvp1FVRU5AXJ7ciPdr5sifb4wGWkcp2fu8OGjodkDjOkFra55C10eLxw5&#10;kJGbzjlwRYykcmmXAyqOL2SPaCgKBnhZ1Rrw3v7im/GjiOTCAHT2ec0GXCUQFrkzSL+KvAL0eINO&#10;IsWpXamfFLOT0qX5qa5Jh1dHe5s3eXtiPX4jOZJ+IjwZFnbFBwWlIhEqBONw+VGX8tIotjj6Y4Tx&#10;pxHGv/vVJycO7Got1UJ0RpeNW1LX3lsYANliZ7ObjVZckLmC+yCaTTMC2eSKq6QWJBdAs8iFnBbY&#10;aVqyMTXk45El2zlVYaYFOStSsYIruQOmyKEgE6ZXApSv3AEp5rUOhF7N0kOEdhAYVj7xyNLQl3/+&#10;8mYOVx1yCLZQpDw3RZU3JPPxZYy6Ay0OKH7i7PiJUDxg9XiemUIoyHAgjS1Dh+YpPQhvvvtPsxAK&#10;8tFzBmTr886cBYxBGXFtm8QCn+9qAaOph8g9mESuHLQruPj6JsRTR0PaIfOURZJJK5AkUC0csx6/&#10;wewQrDHUNOk+Fnqu5DqHAqsai5wHB3rhOCaGVVph7iKQ0zh2G1BDg2qy6IdqdiDOcgcViFcU+0Wk&#10;sLFkvmJdI8APXGRICRW6abDLJLddGn+QWeyJBZnn895/WzfsBOaMrTlzGL1LQsWJ4MtkOS6VWGzH&#10;mZrjc6i5OAKZrMJcbtTbfu0wpse4QqSLXMKjpP19kV+vcFrxlVS3a+fPXz1/wXULRrKgIF+NOBaQ&#10;qVh0MlFWF3AIY1AMBQFknSADxys00q8M2IIIP0oc3yGSu6WwobHjD7HjMcVsFB4tg3iAenxFHPnP&#10;X34JIOdyyLXKPZ77DHrZ4rTme/e408EMOLZ1T2Ip/p7vQzV2rYJAnp/HYtPK6sQM1qZQj42dXOxa&#10;XMa/BDaLOy9VkAXig+c8fvPsduD4rbcwHDArRJtEOZVlcofygxxX26DPo4Nsyf+47Jgk2CEXvEDn&#10;R0CPMf5lm7fbrOaYSdm9QstyAna9y6snjEMXVxS7OYexIxI1tVkgaExodPTLKzMo9Wt9MsJRHpeZ&#10;HMd+0ivi2MRjHBrTMfKmuKwsd9vJul3xQUHeu8cqsuP4BDH8jt0WtXocot1MbxPjiOW4tMphfKg5&#10;/9lgooXq8Z4guf3h1/8L3NhgjAPqqsbCsVXkMEEqoryI/8j9EcfnAWPr8y7c8jkIDUPE7/2kItNo&#10;AWrsMB7voedNB5wcx+M+zFOT54wZD8uteS+JZfZ3eEPgGijFHc1JWJDx8R842eu9ickemj0geWlt&#10;7sVnz/toSx7lVUfewwMhmeQmUwrJxo+fpHGMVZB5CCcA8uQa2kbMQHRvmqdCFheV6K1OjwRZnd5x&#10;i6c/ajjm1Gj7WXneAWMUZJrTAGeGWh2M0ROcfpTEoZwPNrgpdbQ+nNHJHLaVkA/BK14Xjhnm1MRD&#10;FmW2rs5BG0UFALm5YT2KXR5utJIMoGcyhmODfOQVxiKI27xfHGfVDfoUII5x1ks3vWiicFbBne5t&#10;1cKx6nFpzGNLodimIDZVdmoBHL+fwjHeZcze5jrFCS18WDkGq6jyclycB+LIKwDkUpVjh/Hvfqtq&#10;vK2sQtvQDXYhu9JgLMWC86NGKTINzbv/+YHxivPnv7pGKJMeX3Cfharw1Wt4w0yPOObunhmGaEXO&#10;cqrXa2cWvB6LRKAS5nAzaWDee78B8gpGD4tXUJzgMTvAehgNF3MvEI05O+X/+ErtnRs5TqhnZm7P&#10;4NjO3MsXX3wND9yZ5WUd2r13b3oKNqCnTxakvgnF3z/6/smTpBrzRa8ox/BXTKyu4XbTtK2ZqN2z&#10;TKFAkNtMQVaQLHW3V7ayIL9SvfGwbelLmZM45z2fx74arWANLrBagUXo4xZDexTH+Y46jrdvhJJH&#10;veJdnQDlVZY6fpo4PfZc+Ab+bTQ2hDqap1oUBYWYtjXW1eZ8ahGYR1FCm4uiluG/G38h6fGGuHxn&#10;ei2psZOMUgdyTIf3GV4C4/gEIPNKOu6kByi/nQkoftNQ7Di2Js91ikPrUaxXVuSqYyetHFOp+N1v&#10;VY2rUIubqcBY7eV7M400NBzR5F130xoqXjccg1RcuHbtL+fP+2YTd/8puEGtIIy/MXZxy/anpVgo&#10;9a2Ti06ci2S5eKrhNFq9FVIK58YDqtBZw3G3YHyFy0XYlENz1z84sQJSMTglaJNY1DLUYgS93pdf&#10;YkoNJXn1JewWX4BczPVhWr3Idm+YJ0A4ylNJ/v77qFekiMU8eQXIDXf0ZlZXX44h0pvb/6DZZMh3&#10;6NMTkPtEkE2sOMMVvR2vvLUVMMa4op6NnnBMhyUSLc4l6kWwz7epm9M4jgv9RizOGkMu4HjvMGwM&#10;2zQHsavMsgko6jSEh/DvpF7vG1N1tCWM7k6dOpWA0bo2Nkmx1+NdJq/YqXlf0c/kjMbmhB3zbLON&#10;gd3sxtQgEuRwTTeeSlIAW4Dxq3tALvg9JQMByEYsAo5Rj2MtJoY/efvTEwmOQ4+XQvEp/OCQgGww&#10;ZjlOYPz+gV37qzcDxc1WjfkJTTA3JFfTGvyaZUP1760csyD/RTgGn2CT96CXagXl42vGKO5rtter&#10;Zs8snLLUZw3EPKYOHI+z4QOGMXvI+oqTFOXOES4TzRLDfCB7wa0zAl4M5/0s1q27F3lvlPT4ypWO&#10;K+dGlnJDM7ANzTCv/gZ8Q188fo5MzmVM5MYYDDA6PGEDvb+ZvYIE+XvQivlAKYRkPiuPcEvveu7O&#10;3BxSBaa52gQVmSMQ+qaXzPMW53lnzIGMUS3qMQpmvQkWALCwbCg+mOBY50sRrHnEMtMKKk2BRik+&#10;KxzXO47LtmnXdLfhGIcAdik+BM1Lhs2L37dzvQ0+oBLnE1y0I4xPEZZFpwRU4dGA3LiOPEQ9jt4L&#10;G5/YN6cE5GZnxxsMyKV2kxFrH9Syy9w5X5q6RWOJbLs8RDCvKlvTh771hOP4HSPKmZPKILRa/Mkn&#10;Xo+9HGNm56zilL+xHDez6zN63HTSJiAMXHnvA1bj6s22eUdZnf4T/GdUtrAG+8U/H7sXFLR+9OAC&#10;cYwe79pf/iJW8UBARggAGcUtq8dXta93VRbO+7fGb3mEoU/3dEGEOO6xcsxarGrcP6ITDFlFEKEk&#10;q+oSx4MjoMYAMoKIaJIbmKWCzOsdwfz2Moe0LBRkeJLn7tx4ATMnluww44OYrA0+UIqnxK9KskD8&#10;JN3jeT2mWwmOt5nrECzQ6UGH5mrTyI0lhYUudULbe2kEWaqbcMxGTyawjduPHrdglfJzlNvELA7m&#10;xclvMRzXV/icWRIFCTIjO49k7F6q+XxtEqLz4q9jPA27kEWSyQdRSa3BNpAMhtpNKhEgDcexIoPo&#10;Fpto5T1dxLH3fqeij6jllH6vFt1tCuV4A3DsDmOrvFW21aRNppp1zgqrxxHHr+7Rj/YENO+NrZ4K&#10;MnGcKsafrKMVhzjE27DBK3HgFYeKDxmMD6nJM80NduMP3n5tD2BcoR0AYphrLqjF2hJgRHq9jHwm&#10;KDYXgx5fsHr8l/MqxxcA4geWgnz12rXzV695QRaWr5pTyIfU2nLSArUv6xGv4hImuI3TXu9HGKAg&#10;A7Z3bviJDn6XYYSoyLybPsjyHIW5H65QtEB+IVZEbt+eWbtxY/XFc6w73ZW/nhf3AGSY6BeIYPiE&#10;vjfBQoqFwRjOjnlr9YTjoSHMVe5qNg2CPA29DRjmBaqcK8hBdDMc79j2Sg2N2oePHm9LRtPn+E1b&#10;VN+8HsOrafcYZJmw1o6x9hKQ/X41r9HBWAZmoYr8unBcttFg3Cj1k5UYNkRU3BZ5gkpa4nDacFzY&#10;EkZ4RSS6xQowbozsQx81qsGfL3cyQ2NZkQXjUI4JZF9bckcP90BYoqvWOYRortjnMN6zriA7kGUO&#10;SoAsHHt/94lgfMIH0icjOy52FDcKySjFArJYRemxVJP33ttv7q0r5bEW/zolYqxP+caQ7GUpuOp6&#10;q177/MFfHzz4CuoxcHxNwzzg+IVmImz7hGKryCrK1uvZnpPsyIxosYM4WYv4Zi1eWXHpQh9hSYaH&#10;E657RathO455gVDbpjCOoO9+gCeqb3SLdchn8cMVNmLs9uCtX1oZWcV+Xd/yOdTUHziYs7M4XYhg&#10;ocXibwZjtn6RG7MOPxKKyXGo3+We4x6kNkIWx+7Qfby0hHn1CAvy0RStcBzTkwvdLY3jgyHb+KA5&#10;KhzHjFuRJV2XRYhkTELqWZ5FLPjVD0dHCOS3YHkDRYbREeHTNZYl28AvmC1FJVZobPxBW7g5Mg3G&#10;MBsXbnJ+0KJxh81DXCOOxEIfa24kdEPgZotVY/2qjHAMIrq5bLPBVjiu9iXTjarGDOpOG92szyNu&#10;6/wtD8h7aas44bWY9CKzx6rxJ5FTpLRj0gpwolNJk2ceIf25ytDkBZubWIXBOJneVfpmgAUt+m6W&#10;cIxP6qaPSI8fSHX7y1/Ou3ZMq8VVlmKEIYdyjPL8J033bt2KyRbycI4sKcSQ90PGfUDduRKkZMLY&#10;cWzZ9UAuz6oPctVzkATZkg2pV6DLo9NCz7k70sVyM9evzwytcIQMIJ/rg/6GYx9EMisrofyMlyFR&#10;lHFOfeFJqsezFzFk3B/DTOUFtv+ZHtd1ETi+0TkIuYLiYSzI8h8jD/nIURqFarRseuT4Ohg7ll0+&#10;1hKI4dhuwhiQQSuI46Oqxvy/DWahiryfvR6pBSch1Zs1vqtskReccj7LTQs3HIC9BMeFdMwzVP7U&#10;OshKsUhauYjjohZzMMeNkVP2q5pDQfZpXpXPiKsjjglkuOYdw026tOSSRZ3b6NXm7bE+zzxDlnTl&#10;QH47E7jxp5+6dV5u4+g0jpKbqrFpyeYXYjn2HRDg+Fdvv7arqWwDVYoGF4MqjX81uutJnEIY5kvd&#10;P7McQz3+ijC+wNkH95u4cXrtGuVkCci3UrOQqwoE8JyhHptSWyBAVhQDrCI30Jkc2RsfMHIB5Axq&#10;D4r+TgQQjfD43iDP+VrSxaxTjiu8O3rFCQiG1Ne565QF5ADkvufPH4/RByckMywZz+j0s1Fu6qVx&#10;bCA2HKMkD82v5H5c0jW9UUbTz93o7AS5ILNwghz0CqD5KPXebRsdx+XrcWzBxTab1mUm3U/gL6n2&#10;wLyjsG5aPaZkQV2YKfcwC7n49jovvrXWlNn9myJfD/XxVINLwtbjFYYt0kILH2yRcgH5LYyn1QyK&#10;PTf4nI8fKww7qGLHpyLOA7Mgt7AdPCa4qcfbrJnI/tb4qM1rTWC8qy6qcGn1jcziDQHZ9IrTUW87&#10;7fkqqsaHjqnJ25A//zCZovjQhs1o8o7RHxRZxWu7objJT1EQKzKVNsKYVILjyeYw3C4ofvd/ezn+&#10;CkDGe0nH8r3dv0YgXyN6UZthFxKOOadWrvf90Ohp91QhLR6JnAOQ8c5gfHM8kOSsHPcDdGJoH3WE&#10;tJj3fMmOYbcfSQHZJ8d3xJKhW8BzlJ3JLr080/fZZ5/1naMRTqafUcnJ90a5rIcNkadP8iuxf4Oa&#10;PrS2iit6c2Pk1he7ll9ikg6Ss7SUI0Mmjt1JbziG4MtjbIczBWmHkD+agRxUDNDB4DnOwGC8bZsH&#10;P1YcPcu272z92Xq21Zpv4DAff1dMQ3QTZi8Xfqs3ZDLaAUEXbuXXI1NC4qtW73yrVClBJS0CJUmC&#10;lV5hNtiTGwTU5oBj5gKIWohce6NXHJFswVelKbGimuHGWxMcN9kpJUewP04z9uQZ3+gUcpLMehxl&#10;Y48JklRxaL3k5qRiwyGNZjgCoXRMGP8TWcUesgqN8AoSXiG5mAtZxUxaNByzIBdseO0fH9AkRBgT&#10;xxcuMDpW3R7YMuUKiRaULf7krd4ty+MUkG9pedoAzY5vfIh70zmNP3S+9+Z4fIjxcR/uDSgA3ADM&#10;CTZvoSoH844GJJoavxxRYMpSL3xD2BCZpwNpaezx48efgV1AtNBRal1Z5w30Z6MPnz5doPOY8H0U&#10;MKzS/Gjm+sqNubmxu9De5NNYHHs5koPx9MaIcMxkeoDY90KOYxKykQZksITKnzndDvrqaZKxSb2C&#10;G9Hb3DCBSnxYR0aA5IyYBd8ByZvpQn7rQxbkvXvhQhaOySuMWJSou7OIzEJr9UI5Dqc+vEo7SyCW&#10;gflTYXkPOFZAFFtF0mOPyfJy7D57jULMKwRGKgdlUI+5H72VOStbY+ZK9AnlwdipsQbUvu5PJFuf&#10;l57ieS02GB9j4V1XjQ3Im4njMMkDq/j/fv2r9w/U1WysEKHQwldkFVyZtd4uYwN6qcvNVaDH5BXn&#10;v7ogjnyB26aMFQI/ZjUmmvGQYwDNsnCiIvfy4mmv+5D9Ek6A61CWFTlW4+zNAGaA1gqzDfmyK4gL&#10;kNBMY+cgm0DhmLOSbuJ4ZE2h8eDIKsl48FsvjcED97jvcR+AzKLcNX2XR9DvXRwefQYMP53QjvSj&#10;WJDxXJ94On99Zm1tbu4F1v7G2OmN3kVQKHxISwSyiIVN8yxk+4wKsnB8xE+PbikPLrdEb4vJE9Td&#10;NlIirt7h9njSiHo7l8Ote/V6lDSMWbDVowuZxCJTaQXZ9qDdSKtNUtuN3mSxQZvKLbVN6dzUMyqd&#10;Djew9AqvpwqLrN5mVKUBZOS12DJqKjTWpedi87xZMKwdAaHoVtOkfIo6rfg3pa7bRTCneYXVYxj4&#10;nFo4rwjmoD2pYmykwsvxoQDiDeLFwjHLMZs8swe99w6U47KKOIkOOEYDoeur2suSfY9GPlqgmkCP&#10;Kbt99dUDpGLBuvlA5BjvxCrOC8d/pGjxxz+5bnFfzEL3Tj2GUzC+hXjvmw7kHFs+4fgmXvWwHi9R&#10;TM7Or67IdMHj1DApD64wGW5kZIXv7rAEg1ncoJqwdPcukPxyiQIcHnZ8MwNLs0trL3EU5zNOReDF&#10;BEnGLjSwOQ0gP9UaE5aenqZgfH1+Fe+GlubWsL4KSzP9m8TxkpQ3w/GZRQH53Bkksx1nhgXo7o71&#10;9ThYKvwiSJI8ARxv5tFPRZowH82OPiFEWW1fgVTkerslU7MfOObfPwtyhYhFpeFY9VgdX1HAtepx&#10;6vKSt34WttLAbCDDsS6CQFxr1MDaur/CU4FZn0ovPlmHSCSQWiga1qwWVCtSxbd13ZPPK4jiA/68&#10;JsvQG28atcicNssxqvEueSqOlUb3xCEbeziUrRhv2GBiRWlrnOQBxm9AOa6w7q4hwXEQ3exsms0/&#10;7D+HbZ7UY9RjYBm0wurx+QtiFUDyLcMzTRYgFtf+aOshDBqyDeqQCHDLyu5NoFhA5g8J4m9ufoPX&#10;m/qHIBbE89qKSXLA8QjEuE6mwUnCQEEmlxiRdxNAvgOb8A1KCjmDMZ6ZHDS0FeyKrAHJj8fGWIx1&#10;PhrcYrTrIQrxhHb+eeVsRWC+Pj/zdAXyMZxCa9hcndO63/Qaogp4An6JLueXc4vnfPuf1vcjNL7z&#10;2V6f7vNUjmuDq6I8pqcIx9x0wy2YUpp/kPi3XVB2HEN8I7WQXX5jNQuy1kJMseBfFnlFTLXiqTv+&#10;qM1W8zZ5KmG8ec4Bny7typ7ZQC4cYo/R6pmKoQW+2CEWhssgNiqxv3luS6Mi+2Ip/W5MIbQwWOa3&#10;BSgn7KI14jh0eJAqXvPgCslvJyKOwxZTeh/6UOKogE+T3HizYEyag3JcF1nF/zLJrb6hpSi4jFOW&#10;44bmeu62NNsUjz0CqHLF3v8tHBPBlCzuX9DatFnfhGMjFZyIiCf/UdLFVY2oRZF7LbKQvOKm0Epe&#10;McRyrFL8jb4ZH78+fhvf77SGTywDYF8ZXJpdneLAZH6F8dpo9KjLAcqDxLEcGS9lQ8ZERDAev47f&#10;Houja9STv4Y3eRF6MgzKc4Ln6DT2o20XZGJ11S6rczlvZXXo5s2h3EucbnjxhXC8iAYSBqfsEvpI&#10;rP8vI8XCTJuO48OG48NHSmgKihb6FI7bzOQWcFxPgsz9thrm8mzk6bLtwrEU5HqVZAJ5u+3p4S9/&#10;z6tQLDZk6pnBAFxKkSjRcj+7ucISBmUZN3Yc6+Z5XNzz/KvKIsFYd0E2WasnI1xL5NabNEHhkkmz&#10;XzBt5l+/PBobGKlZIyRTqkB2G9NgdaJ014dJTd6XtzJtrMIXpF8Tkm07T9QiEzKD3KgZQXwolmKb&#10;eoRqLI5zyJq8X6sc/xaSW83mjG/fYeWDDjfLqpFHqCEshZNR2H/Q5t//I4rxA5XiWI6lunFC7Tg+&#10;b2M9zqe14nTVd/a817MzIuO3rAIDyAZV4ReVGM/t684u9GH8w5vW762M4FzZiNZIViDDMXWNsq7i&#10;7YHjNeZMqBjjVcV4HAY46MFLgOba2tKLF59/8dnjg8sox8/XFKc5ObnKxdLQ4EE5nuAQBKgnycbl&#10;hunnHz9nZ4gYZJZ5/EvQ6L0ce2w45jgPJTngmFEsJX4KOsUrLKmCpgqtnjNX8zhMFPC0acWNHkhm&#10;seKAGdq9o4Jxpt6fwxXbt+3/UFcIGBhZbR15S0gJKnR6QWQbij3Jwq5BFaZwXGjeYpbjcgvp3FJe&#10;iFaPlQp/u1aQC03moD8Mxk1+uNFszLplyorMaFjlsUlx8yG0hbeluIXpyfvC+TvDsddgLXzYhh7V&#10;t8ye04lOARhHoa04WjQ3mNdYbvpmBRBsOHTs5IEwkKbktr8MEyhbhS4sjAkVPDLfUmRFukELAw3O&#10;lja//58P/ptDaegVX5FbKKtQwttfaH+7Zm2elAu8nr+mid6tqFz4IjUPn960cjxDhOJmmSMXSP7m&#10;9u3xcc6XyTHElPHuOikyADm7BEfnIHUL1uMRycqwoQ0yp4glecnKcU60YgZp36C7K2vC8QqA/Jsv&#10;XvQt42TZ9DK1iNGuyZWJVdIJxlZEhjw/g3Ee5Oe1sa7RuedzGoXMrXEEidPDvTlY4V4+PotILOYJ&#10;HdcSBzUyJtbU438ddkh1WMzLcW27V+MCk4ePk1GTUhPHWq2o4T0NfR5sp/hWH3B8xFacsKn36rtM&#10;fUAMdc3GDSQW+ttCbPEm1uDw94ZcoTaLJLTUbsaxOEM+VWKaMXdP8cOIY2MW7rGPop15K0Qp3Ehk&#10;ZJnSBQS3Utv/2B+9FHss+YpABpdItGS63xLtGMX4NbuRoAW9N2yrSf6KPWGntDSOoQ9FRiEMlykH&#10;azODNEAK8OcowwhEkzxuR7+xG51Dw3HvP9r0YmEI+P/D7kBGeosop0oDOJdCrjB3BVH8lSYgF8gs&#10;MKO+/8CosXV8V1mUWYaBZp9TX8UREY2nwY5v8gWonUE5HuJFJ6MVQPE36vVuf2PPbdwYuz2O184V&#10;8OUBzP06V5QJl7VbZtCYuSdFNOfoquSoIid6PHMdW3vA8QzgvDKvMgtuwX7vLoXhZZPiFoBjLIG4&#10;uWLAcTwP49yfh3Bnsuvujy+oIF+8eyOXFb1fW+VIDzi2GYgEC15X2E4U2jhvSyQWqXLMkCATJCol&#10;cSjCbSteGHjNjm8bPxMOsyZ7LcavOMoIgFfe+pCKBRlyEwpyc2PIYdCNnLZCB3JhoWSIcoueL091&#10;ei0Wcdzif5MkFpYDx4IsCdnnIyGc3nlzptEdcnpzHPMCjXI0bQ2PRxIYs8GAbhviJRVZOHYYK7CN&#10;yOVWU1zOcxzbKbwUjNdJbfI+G44xz0BzuhlihQ6BcAPkjd1b0eNZaCORLDjrYIUei/RwP6A1vEWN&#10;bPP+m1AGqyCOtaZ3Qdg9DwGD5Zg7IiDIIsrnnSUnviGbURPSV2/2GIzHh4YIY6PHgPFQblwwNijf&#10;FpJBMSzrIrcCWbl/cEX7qfOcknDmR2LRaTimMcJwDCDjVVV5ZkUPqvLHcHPeRZG9e3esD5oaZnXT&#10;jLD3Ho/eikds9djn/fn+Khq85w/GONJevMNa3Lu0upZjo/ey74jNQM4ggRtW+sPbNwOBGSZjlasY&#10;x+VS+d44+hDWDzNzBeeXKHHQYgzVCinHAHMN5eQd/GzYHto9wDjgmMNp3pTFxo51emQSrL6FyVfS&#10;QpvJJTh2LhGoBSd0/LpKuAYgbzJ4FptkQaZCXi0c2xKJKvGpIh/vJTiOU2dbicbr7r0ByIblfT7a&#10;Wwfj1EbT+9bncWSt1KBSsQoJJIfWrUXb/EX1mCSoGOVYmd3vvQcY7926bbP315vaPFi3vC1eorD7&#10;ERZs11JibQJ3QS6oHhuMWZcvWJv3l/PJc+taJMu2HeI4JsNgIQaOb+JbcouhLBo9YPmWkwgoFStr&#10;Q7EcE8jiGOz0ZjQRwcGypRHQC2B6QOeqGRjHeK2c+Xs6SSpUj12xGBpCgRWO11CSXzwe64MKgeN7&#10;PFu6yJNlmFgPkyiTWaysil/kZnI3eofWMAK8+1yN3ugdTNNv3F3LgVhIQPZLo8d5AhoYxf0injY3&#10;HFs9jvlX3GRSvqxiknWkVDhmVjc6pDoeNAK/eIVpLohzUYoTyzEdyRDjdryimR76o70syHJu6s6d&#10;2jdcySm0i3eG7PJNLkcETlzpBbmwxOhCUeEpY8jW6TW6M7mxJbR61OMyxZstKyLhFbJbGK1IdOFd&#10;e/IyCIVlotnYcYTxAcfxp2Ea/fbbn77t+rHdMd3HMBaS48bmxsiQi+UzLjtkxg67T4Oms3kDfMe4&#10;WvrBrxCpCZPbts0ZwdiiwYLCGW7Lx09r02LkC+Q074K56L8iko1gXBCKHchOka+KJf/xmmvIt9IF&#10;Gd8aqcDTM8RyTL3t6jfS3L7BuihJsmEYb+DKYBcclIBKz8vnOSgcz3d2SprDGNuuVue8Fks+pqd+&#10;5ssvBWTgcmXl6dP5pUlRiznceZrjLfTFRWjD2BYZHV7mQZHJFaQvrwLI4Mf4XW7kXowS5NN3aV9e&#10;vHvjyr17N3qGegXkgOMzGuihHzOnRKXpFXaRJuD4XBupB69+AKjbA451PIEJ1yxiHwLJ+xEdAPOn&#10;rvGdRb931HG8UQWZLuS9dG/qLoBZMtPhQQK2d3qOY31UrY2IRWjY+OuUY2841lK0MYtCi0ZuKWq2&#10;Tf8Nbr3nmISFe8MGtHlN3t6FfArLgY1I3rNH5raguXk11jo/cByMbhHO2mvCRlSTkQr+Cc3d5uYO&#10;jw0K5Vgm6ubNVft2IXweY+33X9v7as3G4oaS8nCs2xLM2+LdCcbe7Ax50C7hFJZ99I8P/vtCwDEr&#10;84OvSCz+AsuQOIX0t9DunddEhPz42tXY66koX70pJN+8OdMrwaLn5q1vgnJ8M78a3zZ5rkdLIpw1&#10;S4NbGtH2CN1xN2W671RkJ0o2qjtBbMTiuqlv5BaQ3iioIZ177vnjxUUcyJN1yN6NTq6CWqzieOns&#10;6l3EsKyx0Xs5N4cbehfvKYsW93/n+hbPzOV6X+ZsMq1FPK/I9GEKxy4fl4dAIXZ5ohXArcVUIqxF&#10;luMK1WN2+siPevVDAJkbfoxzIbs4fFY4xpYID/SxIL+uJAut7SiNmtOqhPiWFKVwLCDbPE8yMMt3&#10;iaoxvTKN5m/j3zhLr3sOzHrRIg8yaIWm0CyAohaNp8x1DxyXCccCqG30h+e11y1Vc6/x3V3Onjn/&#10;sPR5kyeE408+eSdsNr2T8bMKVfIEMXXD7UssyJx4eJNXxbN3xfzjN2Y2l+JuKTak3mf+lfV4m/wK&#10;iq4Lkl+ki0ly2KdQ+k5L9T8/cF5xwWH8QMwC+022cWp8QiC+EL4nfmymoas4Qe2V+SaZxc0hCrUo&#10;yMDv1W/GrcuLTd5tA/JMLgsoY1SSw7Qki1+QBUdeymWHVvhx92KMU4QmhklTyCt+/JFrTtfjA2ox&#10;n0NIN7jFBIxwPyxySs3YbyMW05OrCyuzV4bvTK6uAtGr3F+a61r84QfozUf7+h5//PEXX3w29/nn&#10;SPRc6l16AQvy8TYLYrHVfc2WwStK/IZHJBZAs3DMZVQUXYZcCMiO4927Q7O/1XZVRS14HhU4BrU4&#10;y1CWV94yHL+mggwg1zeY3B/vQAeXxabgr9hihbXFZnIN4fiS6KUN9XQjRLzC6lyBjHOKqS+iTKBb&#10;NhuKmxuLUlaLQ1VpHBtwPU4z1GO+7jG/8cldcY5nwdwG5E8+Cfsg+Cbj21LGjYviBJE6ygZNPOzR&#10;ZxUHGY0FFWU4h84VKXxif7i/yqaoW6z+tseban7byl0BNqrf5OHPdZiC/HfkxxcuOMcQp/hL4BcG&#10;5/NBhvsjkRzKcW7pPr/95tY3QjKLL7hFzhjFLeGYEsU3qed2FjwD6JQxDnQa2kVuCX62mezg+DcW&#10;fjHPceAQ/7E/6NJ+/FEmC/LkWJJnKCZjGxqIfrn8wyKXqS/K/8aUi8VFpLsgOOgunG6rGJR8DW3j&#10;i48//vg///qfn3/+n//+xed//Qxz7eW+5eWXtLwdVUAFl0oZ0mY4rrcobyfI7arH7VaPuVQNGrEV&#10;ON0uHB/eTr2ibncEMkqyKvI2O48aHfYpYsGC3GoFWTYC3YK2TecSr6YyVvi4TgONxiKWMKlOTCW0&#10;vRByZJqJqEJx4KzUtAJrCkuEY/JSK8iNniDQ7Dh2IO/ZmxTjdSR5b8BxhPFpn324y+3tD96Oi6YZ&#10;2/CrOqTPmMYiW4qVq+MQ3zYET0eZ3zaHWlEFHO/ZS1c2lMiKen5aOq1Q5W0LQkWqHperHsveWniq&#10;aPc/Oo7Jjo0p84VGC76IWfxFeyEs0A7jP167et6tyPeJY6kVt1SOv5yhYgExGew4PlAnYjWm8EYi&#10;jXkfii8LsrRk+ormh2xaDZasufZQlqwWPaPQO/RjLkUv9MD8M08gQy0GmHNry31YplZWsoWtdC1O&#10;83bp6uqd5bmP//rXv2Ln+j8//81nH//m4+dff/0ZnEZ9X8ME+vXXfYs3lqwea/2fS3hntNBBLYK5&#10;KwgbcsViMapuXEZ9i1Als9ASyWF6gOq8IL/LGzBGLZgJfvhwTLOQfTON41L8fdoVBFmRS5I1/2S2&#10;HOPopfsy403hKgXmCxK1OJW0dPTesCA3hoi4In1Jd+g02ihE8NpsKfAEcsIp9uxZj+MDxpOtahun&#10;8PR5DEDeD9sgjmMzNYMcWzV2NlGsaXRzrMf82mBnSCuA7JqtSqRFOk1ZcUEloNm2qTzE8kcHQDwt&#10;v8U7QCnjLMiNbPMuBBx7MZZmoVSWrwjjC9e47gQYYwfVW71r0pDPy1HvERc3rw7lblk9RltGve3q&#10;N3+KkjFVi/HAjwXtcXMODZEsQ34AnOdxVCGbZQMI9S67lL0Jd9vKinHjGRXlP89AA4aFcyYhF1DU&#10;5KAwaWLtxW+e30WAFj0Xo9wZGcVi9NTdbsjL//mbx3Pg0bAJ9Z2bew74ojJ//fuvP/vNv39BRL98&#10;8fisRxJyJRo4lq8H/Pj4z3xCzo/PbuS+3VtbdbimXvfKAkGGZvUujxmJWND/GWILaRmiXKdNPW1O&#10;H4DLFsNp+RM11fDZs/l6oh1+S4Jjy2orLjCLhCSAjMYeugCZV5CbwxoqKrd3egK4kwpjq0oqbnXu&#10;u8fY8B6zZXoIlngEv8u1Jvux+yoMyCcS0cJxTKWiuDlEZtBIsdkG0MQx+HEZP7TBcFyxuaqs1K4L&#10;4v/ldpiDRK/aLMg8ohghWCV20cqNhrSbFNkgqKUYU+m/Oo6JZ983lYT8VRDgyCwMxgTy/89yTCgT&#10;vuddrgCDAMPouflnUeRcD4gEQPynb7wqA7o3e3tio3dbmsVttIM3AfnxcVCKoZvXZWe7ffumO4oI&#10;8BkN8oYSduFPiiVf55BDA2gW5pUckoeQ0QntYhGL1ez5podH745BX15GtUb5/fj5x59//vkXv/ni&#10;i3///GMW44/x/rPH02Mv+4hj1FpGvZE3HBazkPC2Tj/Gz2HWCtD41lsfsh5zm+ksPcsuWDixYD3e&#10;7zg+bLQCeRbE8Q5UbmxOW0FuqtpokU8NJjEYRTaluDApyIUBxo0W05bRi2+nZfi3z5+Ln1KQ2eB5&#10;rGETlWNpFl/i+JCYRbM1Xb7daZJFErGS3vgIBx7R9uEfpHDMrGOAGe9eA5DfT+FYIRXFzYEZk5lv&#10;NkdQswkWFrVpzooK0gwdF/x/bL3rb5R3mi1aVb6WLwUY4xgDhUNsx45JCASGMDnZzSTQ2d3qSbA7&#10;2VFHxEK98f1yJjZGyPJGZnSsMZ3wwR/SHT40wlYPCAvRGktWjzLHR+oWCfmzzro8v7fK9Lw25fIF&#10;Y2DVU+u3nvWsh5q71tM7lJ8lmcy4MFjsyzJi3Rtxm8jijRR0mo9vqA9SRY55PUntEDvfCOHN7MSX&#10;utRfOy9L/vr7aOrdv78CJG/c/zdqFVk1TuTijwnG31BCvk/EPv5OOGbYsRnvN8A4vgCfIN8AR/kG&#10;zNlAfhwwXrf2tgfJqsq2Uzyd356fgBL3Z05W/4lz1b///Z/+vPOX78mNJ4YWhwDl+cXFxaGhYbwC&#10;x8Tyzr0//fu9excdqjnogVNY3s6yFXdxsKVieDsnYoGvuRjEAgSZ2whRkBWq2cFGCHDspVxcm9iR&#10;jnnOqGcSADO9Nd90Qie9VxH7VJNzxCsFtUHZ2uKo11e9mqnYl45nxm9Nq7EgmlmOpSHAca8Kco0p&#10;R6/zDUMsYFlsDUHXkSynG12Q+6Mgp7lo7T9/tTrpmBX5uAkywGsgG+KJW6gjkpM2DFZhra2X4bSg&#10;wwnHMlY01kQxztVoSLCfayaZC9mq1KAicRyNVHaGOBGCj5taCMV1kh3LKbHj9c+fXQE/vmFy8cz0&#10;OOqxYaz3dNJjKABq8nTFbHE3xqfdFNm4f3/5JpD8R5TkhwCyC/JLaH6gavztd//mu1QuHtz/rkJ5&#10;BeTvvrkv/e2b+1ynRwR/tx78YiNpyN9UCxd8FU/G6w+LoMDAMb3Jf+Hqst///ivc+wpjJETu0F93&#10;VocXJyaGhocB6qE5kOXhiZ2JodU/IcKihaVYBBk4puk9w/FgS9VESEsLgY6THgsyFrkd5Fb1VlmW&#10;D/Ko5421Ut7YoMZnr8plgWwLbenFN27HGfEw500ZvdmDg17ZrIJSWyEZLeskFBcCxZeKUY67805p&#10;a62xd5dA1qGOT8dF9e6yITxiheVXo5kNqU73hjbn8SZYfzNmkQZKj0VnxFgWkN84mbFlRnvJ6ZZM&#10;m9HZc06h0wijH93AMWjSYRIJ68d6h48n7VPlerMmbujjJrGzXY6ZF2TrvfkSIwOlsv755BOi+S2m&#10;v/TUhJzcUh3kCldgi2/PktfixkLQC03tPUOwxZ3NjCB//US8wvCV1eJbpmbdv3v3Jorxyjrq8l3C&#10;96EwHEB++DBJbw+kxfH0RyCrdyL3T8AY5fgbIPj++ncY+AeOcfrjAY8vZBT3mZZ10zLyg4AxG33/&#10;oRYfG3f/+TeU3D+7JGMz+v9Lc9v3X+0MgQaDF5Mar6ocTwDAq7zhCz7853//SmhlchBwzKd/r7oJ&#10;1e2rykAIOiHah1OLinxGOJbZWM5NPUV2Xr58uXO/kg4pVrTG2PR5euSUdMHfeZmZLDJZ4GxTdopV&#10;MbzzrKsOAPB7ab1CltJW0+hAlRp1N+hSKNd5+1YdR1AbIm6lJuJaTKq5GyQ6DxIQGmteosg2BtFo&#10;3J+tZzpeXZD3rgahRSTep+Ht/YTjnrYUCxtyMeuxcWxS0Ri8oob2554OvNIl6PSPsgZkohqz/1xX&#10;8gQIDa6OKPSCy8gmR7JjN+SKZ7t3WJFvRDW2XiG30JNnrMd3OEINzcIYBseYNrGwyyKqMZjFyn28&#10;rrgdAlQ/9DEvq8gv1WVCGShGLWaH+l8yMU0wBo7R6rsvgsHIzf96+jRIxQaK8QPV458er0dPBLWY&#10;FrjH9gMRyc93Vne+59Iyuof+8nts4fvkbUTPTiCQ6M9/HaZwPDS8OI+CPLwKXjGMeb/hndWJVUTT&#10;CqJEMkebzgaOv6piFnGxoafpJ8ZcHDxyRAT5rOMItaeAlGJA2xXJjfX/ky+fN467MCUJhnxm/zFo&#10;FieM43BDJPfmYMQJ4aP1LxPkurqqehtP0A060nFzEX9jqaoi+xDI//iURt+bnvB7I1yLSkYyWWie&#10;CSvRBzj+r03CndprE7iNvY9+743X1CSphMi+SevbWzlY5xVv3EC9uOZ06BPGsQqy6Q13RtVk0Vzt&#10;GiKzD1b2v/D5WYHJmTtp3YpCYnO9VW7QfO8bV1x+1dNLOE5HvWdyIt/hXWlwm3s4sgC8QCDfJoy/&#10;vbty98Fd82OCGEh++FAoxpHv4V3W37v3XwIysLpOxxBK7XcVHAO+pBPE8QORYrs2dUHXUzn+CeN2&#10;T3ncS3xkXWD2sW/9X55jgM9TqL9nAhEWl33/PeSKP+9gSHWCutvq0KJIBjQL0GNeEx/x9zhlhYGE&#10;4BVn6aM/G4H0FWqh0vwVkXw+LWBoV2wFvW3OvzrIpeKOFab5k3lZ5RTYm5edvhFN7YFO7b159Rhx&#10;nME4YdbyW1Hj/pmXwIHdOLO1khq3GsfOQi73aa+vvGF002vKwizCQbJgmL0aBxLP8GBIcIzIZEn5&#10;3U0RU9ghIHPt4xuvVVfkk1k9JmNmJHKU6Lfe5J50qxWhTiQcNwe0xebjAYaTJ1W/DibB4F/p3fNp&#10;WYIWFO9zr4M4zvOMKhzr0orsfG9m3Sj3Qnbb3n1WYcfPQrIQfrU3nTBeYIeP6RZfW4LLkLwQkbLR&#10;0tvYUEEGXh8axQTxgxWRiod/R5YfqOR+S6EOANUp77FisIjmx6jAYMePaZ/nqpB1fnL9sfRp+Cy+&#10;+eYH4Fgsw+SCk/2sxuIXWKIwsbqT1oGIImPHyPf37uFANwGBYlgqBUSLuWtkGRPDqzs7rM07O3/4&#10;HqTibYZq8px3iBafrsoeaOevvE167NSWrrOqvzjooe2c40geF4RmPmQGAQDHyHhL+dOkduedBcc9&#10;ZBabEYwKHBfSDnTdGSxEOe6LHJYUc6WOXi9F15pW2uBZ1Tj2DggU09Qrd7OXe3OtDdGgritHnjdX&#10;hphldEfShcecIBpUr0VvY3psu0Ky+l2QGdssyaKKVrwpXB9nXuGJ4wFunv9yNFbUqOlRk7K5bZlv&#10;SECuMb0xrXBKYk3OGMaj8aJwnLyqhb4Sn0dwps2lQT3OgnRr73vek129b66pACde4QNfUpCfKZDF&#10;6sWdG9aQv65YhngHafWJKK/c3Xj6tz/ijejFQ+PY+AWcHz6s4sgZrwBVfrD+Lw+URqjUoP96rGpM&#10;k/HjfyGxWKfhOFiFivL9jX9b3wCjkJrM0vygolugKP8H23yP0Vd5jhCt33NFNRz2oBb/D9gFlTdy&#10;5L+uoihPiF1YrljdObMDaAPRGC552yZBNKYPyQhPo3yx4rdymJBjNy/KG9TBBK1DEiSuUuE4pK1l&#10;+DBX2ciL32UtiSnfJW+F1FcdlGZBHLfXdKfWXZTjYqYg9xUqR700+NyrZY6tHn5XCgmKklaharED&#10;/piys0qEll656fDKHTlyenbHST/DcYqSNZwxcqoa2o65U+YHsR5fe+0aY+lOZLQCaeRvCsjH/BVe&#10;n0cct3kN0+lQJzz4oeViSSUUS8AtpAxNBjZzTLFO+2qyffGZV7Uu/VWoyWh2mj+9E3KZLQQcN7z/&#10;DNMgpsc3KmqFz3kVEW7BcL6jFrWHTiMF4MmTCLdYecge9VNqcA+B5RXVYyE5Xa7I3ybWrBMfaQTx&#10;jMIsIP7tb+smyKDI7FeTV/iWNfnp4/ssyesbOuqBKsNX/1hEI9XkIBa8wbJ1rHz8/nsuFvnTnxSl&#10;9e9/+h7d6Z0/3/sEZAJwHv4rkTvEm9UdnvgoJe/85W0vq1FCEHCc04aQwcGqfKwW527ii85iQxkA&#10;22H/pvY0HSJEiWTwjQOOfEusT3shS9wYcrbVG5wOH4Zt/RhGKvN1gnFLqslFA68cigXWp6cATR3U&#10;RXRbGxJNYEh9OVVkeZ0UgWaZOddtJSS2lqVdC3VVM6fOAACDdY6FiUBbyBjHVI5fy5hF9baxYBbH&#10;E7MQjll6TzdU1jueDmrcG6TCPchWUCI9YJqE464yOvKlBORwCTmUo5y3g09FuMQZGAqUpbCYcClm&#10;w/tr9gXh+t8ux1YrWICfRSryM/uSyTFs5QwvMlp6C1rl9LXOecDuwsaGznwrvK0CcILztwnJUZe/&#10;oX9T804qwRiFJmolRKDJB/rMDwPnwPF//pc4MqvwOuS97OK575vAMXW5bxJlBpD/OrHzyZ8Yc/En&#10;NUZQmP/9LxjEQ7SWivEEK7B0i0UqFrwoxhnIDNDUyDRHQnxl8d1WNejF+AROCR7pOtiHYp4bcHyW&#10;bQ4CmTEAMeN3Pq+ZVD5lxmJIspBaHPUIZAhvzb114SjItOK0g1ej04X6wt6TXmT+yu1WTsshS45E&#10;+koLKA1kLoXsTgMgXvpUV5XqnSw8pKzEceQKeVyjuU2zp4669brH114LbsyR0jffN5BjXcgbXNIL&#10;hOdUjtPaGusTDelQ6cNfpGc0t2m5TnOzp8b7xCpi066kCjeey6zHNVRkuqtWYKbMfj5Gaz5CN2/3&#10;zu6daOWlevzCWhxSN2Pu9I7rsl2cmQeOvWncfYg8gK8fBkO+u0wYP7yNl72X+fEeonyfOGbbLnQ3&#10;bFFQjeYr51EfkymjQqMGK4nlZnSoN27uuVCWv/HwHlWP/whMP/3zKsvrvT/fu8dxag49/YWV+fsd&#10;+NyGt9HRUxcE1GIIzb1FY5nsAqc9O5ADx10lTeBFf1+Chg6D1JAhWAywFwLNgjbPq3Kz8TdqISqT&#10;XPgN8lqEnG2mF8PDAHVrOzenV+PYFq5YxZsRC3nW6vcgWWNKebND/dc65EHR+YM6g5ai8ed9I04O&#10;7pOWF/YNNUcqOM7Cshqziqw9Cx39ncErRIjTpZV5xHFmK3KSBVIsTALSuuiIwupOLnr+Oa1e7aBt&#10;JKjIzBKLHMJinXt5g1Xn2nLK1HRStJelVFL2eYQ4zajN3TsS3qpYheamb0R19gzqgi0XdxZSJIBH&#10;9hY0tfe1ULzBlw3WZaL49u29IM5uMjzfx+KEB3JkfJcktJvfWq9QGb7/ne/g/Zv3hVHRCaD4sbDL&#10;qvxg+eY6UfxSZ+S7b7752x+YnkXGe29nB1oy9WQkgJNpwGaxsz20+uPE/ATlNrRDFildSL5gVb73&#10;9tsJxxrl4CRpUSQ5iEUKxNJGHMAYHY+D3HzeSp88qQWBfKT2iGZBhGPuDbmoEwyFfKpvjMWB0ZM+&#10;T+C4raEu0lRaWhJiw/cWFLm+kA6CMZLU3VtZzBTQLKWnDWoWKbGiHJvLigqjpVe/LzINu61cZG0R&#10;d1WaM27Bt+3A8eG9xCIhWQUZ/hCN8h2PfCx8ONdbMdIJxzWWSCqPlEpIIhMHKjDu40PcvbwYK9Qz&#10;DfuTDZE5X44HIiysbkzrJHyaUZuqx8/+t9S3APKLBROJZzbWa+JJ/T2X5D/esLMeKB4jTY5yvPLH&#10;u+QVoBREsZGsew+rT30PHyaGjI1MHp++n9QznvvEMNwfAYCD/eoYaCSzEYI74ha4Ya6FivI3iSar&#10;HP/tD8MTf76Hiju8yFMdUPzXv/7wV4Qnw0OE5t678/M/Pv/x+TaQC7/QIuvy0BCaeqQaEDW+GiyS&#10;V+hqpep70We9TEZOO3jhsYDn7fBlRA7Wanu38ghZyI8Iy4dabZoLMamYbi46JIPtaS5Y7G+qKRdi&#10;fEmHdDcAJLxlg/57TG8gEd3ZHptiFqqV/ZiDg9UmDf6XRxBiX0QaCsE0/5pfJCg31GSL9eiOk658&#10;2Gum3tizFj0t4z3J6eoT3p0uJH+Qk0H/tPakK9etJnX2tEFVYymGMbNf2s0qHH5V1GsfE2jqPTNQ&#10;lh0qj95fQwDZczOyVYe7uu8ScAxiEc7jyvXyBxaCWdwJHDMb2The0GSI23szdzf+WF2Pb+sNUXz7&#10;4fLNlZVElF2OKQ6D6n778IHrrmH8gKRZyhvaefeZ4E1uAQL8wPT38XKQYtTlxzeXH3DtKT/C3shN&#10;9lWiHv9/O9trgPEiRbVFetsIZQAZJz9OP33/9ur88ydPflzclWIxNHzoGrwXxPDqXykmX1UUbOMh&#10;hG8fEq8oXox6vK+lEubN4SbOjHIib4BmobMOn3c5pminAIsc15qWsuihQUNZHZGzR9jGJo4b80XO&#10;2FXj2DS5Lk3ZVXVJYu0jEXqpUP1xTcm3vB1ZF4W0mMEPiajvhWTUIDPplqk+5GSF/tXIb6/It9Pa&#10;29uk2QAwixPmv1W8ggSZHT3oFdrWK+3tzRy1a+yKxnrp/p73NNzUEAzcj5FmxdRy8WQzgx1rNddl&#10;TU29POXXFUCXy9xdyQXD3Jjdqp3Z3GZaV5XhwWeowqW2z6lXoB6jDXLjf1cktxdBLHD3zh2XY83u&#10;LWTOIUGYYbKybwaM7z4hPTaIK0Dmu+s/rK8kCPMWNzRMPFW2hf0Sj7+x9+IB4fzg2+/WzTBYhPGV&#10;4A5QjglY0ApCF5AGpvFrZVmFeRkc48HNOOP9YWJ37R5rLOW1IdqD6AyiRvEXTD/9O7jFvR+xdPg/&#10;f9z9LdvTqMnXxJWHqFmgGSgtAifqxkYlIF8UJbiY1eN9b8tZj4Peu3DEc5CJWca1zNdkfncVjuEP&#10;4jHvk4speGiwyJFouQQgXDBciElU+N0NdajHR2PwLMVgOcetr1iouhJJVjW6lOp0FtldGSke1Oxa&#10;0XEsXtOQTo3qLfRmm8uSTziTLmTsSVHfzMo6fPh4BtQ923itWGSGItVjVeM2bjTt7wktucEwDroi&#10;4kwct9d6VXxXPnakmF30xTmXjAJILjt3XvW4VDKVqA79qq9vIq8QVoVi8eFd1+MXqTLLUO/ZPTPl&#10;xJBNMWYWNOQEEENA3tiwVpFRiijJM8bxt1Vk+e76+vJjcN8VoPZmauVlVqIHOt/xQ9yit65uCInw&#10;zcc+5YlKoB4vE8m+t8LX+/xe//WH1d3tnZ05uIBgGQLtnRiem1+Dj35+4g//DlEZgvL3f0D64Y//&#10;+fTGp2twv0lyIzdeFe6HVj9BrS0Dx4fwDMh6XAxxfrBCKwLHhw4yl/s4IwdJLK5SeYPvzbX47NUU&#10;jJW6rcXB1KwYJI7PM/MCyRGdAwis7suG99XIchOALLngOWrHejsL9pIQXIjC3aLhPBPrwXo/2DQz&#10;H2Va536D2hGemrRWxKyEOAmyYsuU6mrEkeVzZ91s6rE3+JiqrhY0vcnlj5jyJ44F5ONhwnc97lV7&#10;A+U4w7GNFUQxMj3bUn4RcUwU57xwrVzBcczT9mohtpO8ySvkhfMpr5h1jPiv0fRz0ordxCP+b2P1&#10;zossAgAQ3sRnN+MLVIifPUsV+W7wCisXOuitoC7frtTj9GtsY2Ml8HvXFBmDffdXPPH0wNOjDyKz&#10;JXDMoWpWZB4G1c17SibMKp5gvLEBEJNb8A1/rTwgRV6/9/Pd+T9PzGH0Y2gOagTKLEotgTyx+vZX&#10;f6Kk/NW9PzxX8O2zX/5ieGgO0sUwCTIafWDJUOQ+2QevILvHjVzUeP6iVIaLFRyrHIODfhI4voAt&#10;YlLejGPlWhzirvR3340EFlKLUhgPY0yHyUVdbE/Ti9HU2NBHYnHuHGOBMqLsKUojUXccL1SfarAx&#10;ry/el+bkNVOsoPxIeQjjkZIEjGMGWuRz2hGqjkJkyubNkk/XuCXSHMvJwH0UJgvzMXnwG8LxO3ph&#10;QQaQbbvnC0KG0N9AFeea9H6ON8mwqfa01+j0NzEsHJ85IE8Fl2trB2ZlWXTIauXYVpz3hryGOOcF&#10;y6+v5JsP1hPHpBV3Ht1JtILaxR0f9CRRAMNE8R0lZqkYP3+exVrc9S8RDAjJYxsrKMp3MfiUCHJi&#10;Fyu44qj3R0vL366sP0b9pMEi6vE3T/8NuP434pgk475JxuPvQJKfMkLo6br1ivXHN0O5WDeAefMA&#10;txvLKzwxblzZZjXGDN7c0PDOxNzwDuEJmK7eu8rONCQ4vHn+/ClxfOvTNdMPYBii8rAPfJ9wV4KW&#10;evAQcr6kJehRj89lBFmNEOKYBRk4RvGl8CbBgtXY8SsB49L5zMaVBho8HKXQC4zz1JSpVxw1tdgX&#10;9CJbqFCfOHB9Aq6vo39/7+i5o7T7Hz0XfV1VaVKU1OWmVb9Of71WNkkUApDWPWnyCHTKixZOa1tk&#10;rFrw4D/HsUgriGFW5cBx2qFOHJNVEMegx+wNsq6f9hbgJiXT0oHUoSMe91VFLS6FKlhK6nAY9Ixy&#10;MYuu2ARpFCu4kTd49Fbh+E6FHQcjdjIL326qYN8Rq7iTrMnIyGI4MhPf+LqyMKZD3vrTBcD4a6P4&#10;YcaTBePqxsi395fvr4A1sGFngnxz/TtOjagI84PE8U22NrLRJuF35fF6tEBYj5eXcUt6/GBlGTgW&#10;vn+2NryI6ju/trY2vzM8NwdvEIoyenZXD7L9Qf5w9cfn4Me/W79x69NtsI5hWYXwdYur/PTORWJU&#10;/9F83qs6o7Xsi0AhNfUAxNYjXCWG63IHZ/ux+9EVWSBOeyAreYbFwSQncFqHZnwyZAC5p62xtyAc&#10;nzuaATOaIpLcSHdZVluMWOI9rur39PvwPV555RUZpTOyUVDMX5n82Dsmy1q+oy5JX19IGPleb9wg&#10;lWU9Pu3FC8Re2hrC7p528b7//kfvkFu8mcE4hlBfM47NHbS04bSPjV4xGSFb2qAKUwVrLDNDs+5M&#10;OsGGP0/OEa5SYGDp+XJKivYzUX08B+0DjndRfhOMd6txfCfuUXcTr4jJ0xsL1RcmUMmQWZL/uLGw&#10;cXfsCXE8fXvPRUSv7GmK/BEWjGXU6G9XKDVINDOv0OkOHOImtQv3pTGMKvfm+nrWxGNDen1D5zxq&#10;JITzii+U5SdXttcwEu1fO7ADLe7g6AaU7uys8VpchG78u+f/+fzp86c3/vXWNvz0izrlqUGt8ZBP&#10;ODtTZj3GS17zNFU4zioyinaXJkY5jNdxhHQY5fgqF9pkOD7PfXznA8lhHWhxXJnTDY+IWPT38KSH&#10;b89amtXklsxwEZhuMcAJ2Vd0CbzGMO/jt+u+gXwuCysRq5BTvxiHRDowaIpOQckMuQhmAdtQTSsP&#10;ZUr3psuCJk6xgX6pyZz/UEEGkj/IcOyVISdP5ryHT+qxxYm2KMYc/FDuYQ/OeI34Q1SMHZDU50ml&#10;Os922WidN5VwTiwtg3XBjJJEGYG6+3DOk1qR1WOd8+5EJQ44P8skCwJXWL5TddZDNSaUF4DiDX4I&#10;ijKxO/0SkgXf+yvpmLfyECX025WVBys3KUTomMdpVBrebgK0qsbfEscPGIfxNMUJMapQWBbLAH5R&#10;lUWTV4Tk5ftA9vYuizGH++fndu7Nr83PrX4+N4+/3dri9vba9vzw89XnT1SQn+7+6601DTitUnaj&#10;e4h+uNWvWgYLxrG0zeJghuOWhGMz5NL52oPEMYjFmSPmEuYVZ6ldvMtS/O4n776bSnJM/fK7lXTO&#10;U+oF63H/QFNznic9ATn7X/JhpsWrFfY5XCdQy+sfE5T9AYH4HABtjKe4EnPjgvhnnSMywDJK2i9O&#10;vmmumeFY46ut3ngq09uBymJIrA8BkN9wQX4HFfl9dvSO04B/LIZTT+Yi9aopFo9UTBuRwNXfT0cF&#10;fZj56sZ7pijG/pNYVZyttylbuSkWLv0drQoc69rlnF4ixakY+9pMuF4IKKeWnl5nokMNFN+dAaRn&#10;vhat2HOF3WLjj1GP4YcD8GDpdCeDFRZE4i5dnNIq1uOwB+QC14+jLR3C8TpVZIhvphXrqscrouAr&#10;Y7j77DOhGPrE9trc8FWM+q8NDa1hmnb+xnPs83n2HJkrT54+f/K7p7/73aN/vfUZhQqy51UOhahs&#10;3/vK9TiX8QqaITXn2JLtulE9Hjx/yDi+cHw/p5vO6njnrM6r6oCgGL/LevxuhVtE8jdtb11wzFFC&#10;xgRGTxt7Ic5pa0kKcn3hUlX1iUOcai9AzGsPjnX3XJTjwHFkR2lUpKQn8KIlZP4E3OyehcsWFYeh&#10;6T8NHMn+oCwKr4X0plPMulBMrhLeoFMcU/CbpqBOnMi58qbFI+3uqgjHWrveD3Jcq7hczsBwl086&#10;tg5Wchi9XCKa1ZFMk4IbMxCLSPHpqO3ztaDHj+5Ut0EgIN+pBrIFjTsZhhkqq+npGdbjma83gGew&#10;4xmCuko/VlmOwkxiscKdT6rMgNzNFd4Sx4/5SrxSXr7/mLT4gexwD1iB4Tm+uX4/oitSZ1qtvA2V&#10;4Q0VZBXjlRmSZOB4TiBGVZ5fuzcsLjG3pjU+z57feP7XJzjjcbvJ86fPbv3r7hU5kFGGh1iPd5ho&#10;scNzXp/rcaNxLL1XBfntdNITkC+eDRxfuHyGaht0Y6ZgSTuGlvxu9eWRHRthVIxb5Sk6sN+bZZqa&#10;c3VaorCvpWoERFdLpfRkqP3Hfwwgm0icy4D8SqrHr5w7mjQPSRWqyHXlSJHD4/Ki1lmHggUMqavX&#10;2y17kQwQHfLWa3WTcExM9+9nFFLA+B3qFSeY+w0Mc0EkcWwTc7hA28SEHbCpqWwO97ez91FO/YyI&#10;3PfshzcP90kkDLGSUptcqYlZiUsljZLvNhPHcc6TyWLX/DiDcGjHm9n7hHD4NzcdjjwTtGIDIEY9&#10;Bo5vf/3Q6AVRDhxDseBhD2OpUN4I5RWgEfV4xY05AfQxZTdA13obeyGsxJQpHmg47yaVN7WiNwzj&#10;deIYgp4vvJ2ZmdnYmNn+7fY8YQyCjJud1c+vXJufG97GDz8L0RDVGB3pH7kE/ndPb9z619/OTVzj&#10;OIh0N82KQOS42oJ/Phh5Gis4LmqJwh4cyxd39YDWiKEgn8F8U9VlAZnnvqsJyMnAyW+FapyTEQNm&#10;ocuaS0WuENxCyoOiT5OJqZLdCg6cP6fVCQnGR8kpKjjOPiHhjjSZYE44tkGpTwOb3VZfmXnvLQU2&#10;6isFjrRCa+l4BqzR/mmFe5PUvt4ptUwfwF/Y9fgjN0JQiQ9beaOKbBy3JbtRMOS2toCxy3FrN6mO&#10;uO5g0P59CcZp83uJizH7wjlP1jxYsKST/XVTYaa/IlCcJImXynDGK3BDEJtabMa83mak1Y99TXoM&#10;QFuq+Nr8eIZvUjn28e6PyT20svGEVXRZRmIxXipwyw/YGBGQV/gOPkzwPpBq4eQKdfLEkAFnfINl&#10;Ahl1eGxjZuY2gDxGHK9tZ6+fX17bvjIH5QJT37MLW1zX+iM4xXMC+dmjW7vbJBQ+3dG4yY7exOon&#10;GjX3fiWYWPpC7Y0si8peUzosjgjHAPLlg3Ed4I2QrGPfXhyni1vIztrgic628uB62lphJi+0VHA8&#10;mFK76/X8iZdzR4NYCMWvGMfx33nOIE44dgyajQo+R1EFIJBVA2klUoOveKmg9nbROM71ug2szSER&#10;Up9lIPPAh0Y655yiIqMzrSnrw1kEUU4yRezka3ZfkIvF2hKOB9pqW3v7kpYol5+ehKLfnnkzheG+&#10;GADREbVevXufbPkvQt2Nldw43hWvAJztRK6Ad8Hq8eajTcFY9Th53jazEIDpaQJ4AzCevq3UrNt3&#10;Xz7mpcPeTEVOhki2EtqvCDKPezcJXyD0W6EZR0BP6EHLkPDGIvxNcmqKYEin0Hfa2BgbWzGQtz/e&#10;XVu7shYlee2yyvL22vNnswsvYAzZWHgCHP/4u6dPnmzf+tftOepscFWkRJZh4vldTgZ1pUYIsmMv&#10;ehvI3nAhZgSgo3eGOL72BgsypqfTBTjLLleNZGnJfIO1va3q+2m87wyVO/TEXgezgBdeGHMQcjH8&#10;bjEfUZGIyYIF5Vf+UXxaw2wqxoHopMm11Mc+nKhx5e4sTpazU0WrymoOEsd5bd/jgU+bQzqaBjLh&#10;mIEAiq3f3y/6EEim4016BU5/NnASx7IZef2681bY4tMhrxPJjrV8vAYnrjRyXI69wMQ4lh9ZZiEl&#10;jDqvfG8prjeOP/rZs6QfP/JZTzB+BIxupk4e7vAeazHCZDc9qQcYTxPB05vTRvPMmCF926c81eGZ&#10;sdsZs0hyMkgxfy2jv/cwcHxToRSqtSrBNwnih+QYDx5oAoTFWHlYRPJy1sq76YIMGI+tjPG6TRwv&#10;bH+6zWPeWlzXVtfYy9vVIW9hi0D+3e+e//i7J0+e/+rWr9ArkULBRoiUZQ6GrL7LmVzMgzRiqaOI&#10;hQZEWZAvhnMzeAWGpnHQu/DGtWsA8mXA93J27Wc28pHoiAjJ0SSJC9ucOKXK33PYdjEkvdWg7ijf&#10;yj5lPrGigtLJaCAfrTrrJeVNiX0t6cl5X/Up6KifrLulZtVxn1kp2z7dEkJGmHmJaSRqRSyAQuIa&#10;obhhcjra0q8GkLl+4ZhHqNmeTjjWLKqS4XKCsQmFs1bodQM9fl0w3n+gnZuYBis/cKyEqA/HdbeN&#10;pkWnIBSLeuyVFaLbEofcDMkhSp7+aI0++qjHSWm7wwo8NUX4bhrLfENoE8s3NHC6CfxuMiTLaJ6m&#10;TjFN4XgawP2a8B0bm57JEJ21qFfuqitCtQK/BEOBWROjfJW5bVn1eJllecVUgtSDN/ram8vmFvq9&#10;G8sUKQBkYHh6Znb6xe6t3bl5whinPNbiKzZX4K8h6XuDW3yeQ3V7vn3rFsoxJqUVYaHhUxuQV69e&#10;5DNrY62fFlEkabPUdXGwCsdvc+Pe2cAxgYzrQlzHL192ZqxXK7Amp1ZfbViIeMZj6UY5JjNB2ORA&#10;s5iFcRxraMt6Uu0rtFS5Ovf56VVS27l9lWQAb3aqr2CdOFbihZLj0r6buj4n/rUE66iLXdYcYPVg&#10;Ku8Bx2iBqEvT7yB6AZnvRV6hHEMJx+yPgCq/ejxndhxbE/hnw8oBLc6xAkgNamzA7g9NLiVOf9Rx&#10;osW+RCscEhrr1YjjUlaMX6nq/9TvxfHuowqUbxixmwDyZrqmhGhf3khGGKMiT7METxvOY9DcCGK8&#10;SzBPj20J1hWGLO/Q3eiKhNy7ESi+qdayzBKyYa7whXYJNpxJKfTrcVRj1WPBeIz1HI3EMTwgZnjN&#10;zmztfirdbc3am5CMcvzb7Rf62ReYykHFYnH741u/Wpuf0LCpGnogGKTJsN1fRZwgcVyrBWKt0jA5&#10;jBQMOdnpORHyLnF8bfUaXi8IxW/4CiR7LCSoskee2o8kcDMHmfZlw/jkyeMY1GsAkGWD54SHUAxP&#10;s4B8qd5djULqh4g9kAKHFygL9nOwYXq2tkUT6GA91qOiVEqDnHQcZdOsagbnAsfaHdLezsHvgf3Z&#10;3gUW1LRG71WxZJ7z1AVhT5reN/AKbqwSjltz8vF3N4gdd2rbBFlFmeU4KP+52JjGP1+qMTWUUrL5&#10;cXmEiAbPCFm752hWwvX3Pnr6oyuqx3ceAcRLRjIgu4SXKb3gDm/xKwOyyvLXxPEkb6fxZtoUWW/5&#10;aiAD1tU0ueLmZEG2zLDxw/qYqYVay2bHdK+hHJMcJ6v840ykACn2l9wMawV+v76Z6vHM7Ozs1m8/&#10;XVucVzXe3k59PepwMI2AIN948nznR6gWi7u/urV7ZQ0xFhM0Hct9DAgf3KGPXkP8GDNtF8er4BiG&#10;+Ih7Y1/5qwzHqsfXVonia9fi+PPaGxcOXz4zAKZ8hqc+WYcOKajlYIbjQwdlX044PnF4oI26ap32&#10;apXz3m7PMJ3eILWW0erTsl4z5vpCIRuqbokO3iVtl+Z/dbGvWzPVZRc5UN+ScKxeWHa44je4pB05&#10;ubRChH4fAhlRHOTF6tgJyTAAqSSfkI6c+nmgGvZw5iBqdLQ7pts+/V7DuD+Dcamop47oo2dSBR5r&#10;sBzrLBpzhOqWe6alUF8hS/uiHBfM9Pf1vo+tCrtCMWBsWWLJ2J0ygLOCjGvE73zt28nJzclplWRz&#10;ixkiWHR4WkC+PbYwYwl5+u+b1ICebn9Yt1GNQGaNlh/+GxBkdOYeu/hGNOHNgO+6qbHpxbJ6IWMs&#10;x8Tx9Mz07OSL3366vWgqkSiyCDJq8oIz68gq1nZ3cRqchxWOcgX1ir+KG6/Cc3/5InCc47i0iQVW&#10;mVOs0CmtdDEZ1r5SeD1wfORM4BjM4gJhjA0DH30EJL+hkhynPkK3VpEAnKNuV/OP5zzX46jixzs7&#10;GkNZdROL1IJj77nYIxbrQwoVFuGiFB6wSJlN76p1Ylm4tzfNTKd6bKZNHHt32aX6S/ZYdAeOGdDJ&#10;wSa1pY3cgPHrWt0Up72E41fTEoYcR/nJjmvo3sAV1Rg6tJTjfKlOA9GV1vIlNcV7tWRX9rZuZexz&#10;6KUu75HwMvOdq3rRR2Oauigo914jjglk0oqlR4DykinF1JRu9LoZuDa7uKMGyOYmYTz5tZA87Te3&#10;RSS+FrnA2431mdQL+Xscr0i2ICGgbLGiGgwULweOH9Iv7wKcgdhlmae7OO4tC8djwrHpMcrx9O7/&#10;+nQbZre1/7UWRXltzfWYJfnZc8xpPR+en5ubW5u7trYa145CLPiKqO+5iYkj+ZxMQjjo0ZOl6bHz&#10;2q+bL9kfEUksn3xy9eq9M5eJ449Ykd8AjD/6B12oycD1YR35Uiw99YmOlDOk+nxEBTlwfAK2uSbP&#10;DtcJx2rAlWM2mv+XWuWEq74ysadToaS1bPqpYK95bGPoMxa8EorfrlxKeT0iyHRdlEt6FADT5e7e&#10;yPnWttPGDMcVbvF6rOnVcc8hb69mWxmAYxzxNMqvaowSDxunvgFhjL+dGE48CE34++JPY6aibPMc&#10;A7dKIaJT4509l2KVQn2svrE9m39l1eMb4sZLgPESq/Hm0hReBeNN4XkzQ3Oc9VyON6cnddZbcDnW&#10;rRHst9PwKd/+79Q39/Nu36Xsa2+PRAepycs3H/+k0iwF4+bNTKDQMCmGo8I3b5Vj+aebP4kkiyKT&#10;VUyPzL747a/W5uZldktHvXT9dnd3+xe/+PgXv939xS921+aGdoRhi8dKpt+R3W14+B5ENwK5prFW&#10;eUB5jkxrS/T5kkNZUI29xhfx3STIUZDBk4njf/qnBGRsVzicFiwckLDcMcD4QgVeaAWZGLIVaPnx&#10;Na6G/0Kl5iiFs9sL7rvydR4PqesrVE31VEK0sjVjxSwD3EBlvzmnldPFunLCcSWvR6TUbb1i4FgJ&#10;LVqkjqh4HPYEZQMZhzXuY3LS7PGqlU6vxvqFHKdJIPQwY59LIFI17oFXszYnIbhYqcaObO6OXH3W&#10;b2wPRq5Bb1kGi27tjcDPLg09/H8G8r7kaq2vZxx9qsdLoBZLj1iQlzajGC9VKvOecx8vVGDSCu7u&#10;zahFRo15zYwB4VGOp1Nhtmwh5W3G7WkBGec2eonpkP/phx9oiI/j34MgHYlWLFtyE7oB4psbP6kg&#10;JxxPTk6O7H5sHAeS1xJB/oxseffjTz+99auPca1hwH/H57srnJN2/iYYMonGVVho8GTOreZKYslr&#10;824YiYsp64R7fBlDf/DMBeD32jALMgszcQwgv2NqEYHe+weiQTKA8DfVY7WtzzoM/LA2MRznoF87&#10;lL4G7VnwsA9qJXdDcyd4uZSyG4TZvmRJLrgAV21QV+XtM9BxT48DFLW+bvKKkgTpMGy4j+eNTwzv&#10;6Y5Yi5TqKdMw9TdV5A8FY3apsZLpdYUNVXDsNabAcez+UDI5JTe7gwYOHFEx1iLhVI71Z0asonc3&#10;1SkG2uHjZUU99/amXZepUV+fLdz2VXfyCoRV0mMBeYmC2+bS0lQAeDNKMkv0JpkErlkS5EmW402V&#10;ZKgXUY+tVUxnQJ6eTgU6eS1wh+qx8fvQ1h7qFsvKpCByNzZ++BtxLHAbyj774S7NnSLIKx7/AIxv&#10;/vTDTxtCMoC8FTj+1S1W4fm1K/PW3pJpiK6hobnf/uIXP7vycxBhh7yhBA/NSWxj6qZF5NXVs6U0&#10;gaB55/OljCBrrkPJU8LxeYpp2CJ2YZUIvnZh9UIAWcyChz3j+LBxjG164hUHjtR6ydO7mOaTiHzZ&#10;iclMBW+u5UE/F5OXPPJFMhs5o3fU1GWQvZQhtxrIHsVLA6r87fI/Wg8AkL1bPWahWA3zsV+EQE5r&#10;Gx2yzO60uUValY5fkWXovXvHX90TZN+Z41ijDRTkRDXN/Lp+pJ23tzLlmfFXhZZ9Jj2FQqwu4cAC&#10;NpewgHdzS6uij5hPSD27nDo3+PH88NxX7QhERT/BnEId9PCy+Whp0y9BKlSXeS+R5k3DmS/E8fT0&#10;pO7MUq2YzuCciMX0dOqCVNA8c5dADkZBQLONARw/Jeule/indbt+BOP1DYQHhYYRBRl6hSAPFH/z&#10;08YPP/zgijw2tkWxwvV4PnVB5hfn59NZ7zMQCViBrq0eJIiH5AqS2jakW5Zj51jg46rHujy2rwt9&#10;uFYj+aIdEp+4HnM96YULq+AUFCwEZFJkeRrfeMMw7hSOqcIpZ4iLb676+76rFOWDB5kecFlps00A&#10;Mh3m+Yo5ri905HzKX+eOomxUui8tj7R1IlJ4Upj9YEGjboBxt+CtxJa+QrZ/nbyDJykMrULl8N4y&#10;2+kbchH6w3hiA7nH06M9FSAfSzH2cFccVwR4DoeKRoyZsxrnGxo5gEhuDMexQoPcX07721GwaxrD&#10;iNGoVQwCcFknvd4IDMVq1iL/wtnSlIIU9HP68cWNjhHH4seux0soyEtLosdTUZaXyJYf3Qlo3yGY&#10;J41mwlkHPHQf3BAB1dhTiqcTgqerrG8Ig1vRWU/9aeP4yUYaUYJ7jYR5wzAG1Vi5SWRvRN8DR8GN&#10;xwYyvxi7yNiR1rW1tTU7Mj4OFgy1whQZDmTeXtl2hw/NO1qNVzEjMuSYzbDPD8kjhFk+ZSMvDr3L&#10;J2JUFJogNLfPXt67Z72JLM9YFbZFiGMWZO09X9XL5R1RjPeBZOP4hJwT7MYy7tswbtchzzhW2Btl&#10;DOS56FL2N7sv9u8z0Zi9WTYYNdyjkDMVKGH2UsFVOKYp+pIpPovaielo+3frAglav1EvrZkHQY5e&#10;dEuyELZSnKBHpzEZyqeQniYHy9r5ZkubK/LhtMqXyUjgD7BmaDEeY2ByDc2cihoYwF8aG2zy4bcL&#10;Wq9hV0QV9oSz6HRDQ2WDrya3MUzibVT8yVnfu6PhGYJdbG0qdHKwyQR5E0gGZnEjfjw1tYcl49ek&#10;ZWS8IYJxgVZMThK6mz7jfT39MqVIN3sVixXi2MNOgvHK2LrJwooVCHzkgVIp0LvG55O9LZp5yzGY&#10;B3IM0P9E1+aYCvJsqseQK1CPoUmYJUd1vgJX/dzn8FIMDV0DkofUwZNzXjtDVI7n57VuYfiQCAVA&#10;m2MUrAtnlwOGnMl9Mdl9COQoyKsXdi7sAMgXBGR7D6rKMYDM1em1Csuyq/O8ouO0qBpAHvCuF9oa&#10;IVs31nTZv69d03UlS8kxeNldFQzlt/b8aL+ICHMxWSqKSg+ga75UV1lo5qGKFo9TFPp6DWQbRb1o&#10;nepBa6UVYhzTeulxpSZN7nuU+li2QPJVNq71I9rrAxxjhQ3s9/TNcy2eEmRwzLNHiNpejZOXmzhZ&#10;zeV+ES3uR1Ez9zOkVcImO/mgyhUY80Hc83M19B5lQIZRKNVjwjjum1FMuVltWiH1WGieRUGeEVo3&#10;TS4mq+qySPF0tRP54QzPeWG0kDvCQ3bprmBMYYI0+SFLM3Tm7JyHAyG59AYr9bK8x6kcj22NjEyO&#10;jHy5+6vdRdbhOVTf+VCP/RbV+Nrw3OfDw9foztSQ9GpQYjrd8BF8pYacrsrnxlqctkGeV8BKbSTJ&#10;AsewW+RRjqMgs5EHIF/AOREM45qaIcz1e8N7TQVQFlqOCPubcCq1yzgmkFmRB1iN1Ss4gAM/yCTH&#10;Ukl9RSxK5UhxaPA0UEA3lV0h1P2Cwfo469V5ZUjkpCW4J/pRCI+OSrBOgZWl6pHFxmVKztfvyUqw&#10;p+7amM1GhBvI3uoEIRmkQzAu+XGVr0GsOfVkLNHOAcF9lSjcmGx17hDX+KqP7WRxZhJ4k3CjV/tK&#10;0lBud7nvUubJaIl1xcUCjPSux3ceBal4caMCY8D6xR0DmZU6KPLk5tTkpGnF1yzIKMuzXwO5X8Pd&#10;UF2Sb99OOlwSLXhnJbX2WJWjO63Ljp+VmLQTbyCchePQ2WQ3ZiOEOAa52KBOsaFiLBxPjhPHn+5e&#10;w1a8z1WPKbutzZskzw+z/H70ETA7N+xpPHZAghIPKaEepAJD1hNXOfFOq1tcOQZetaJLrUBjpxlj&#10;AlrKmxbnnZGnAg3BMwCy2iKG8QnjeEBXwvEhPUiUbHHRBVmryA5qcPrMGcnLxHHe/DgWQ9aVlDuJ&#10;Z+2GrN6VX8Kx3klB4C9pcQJxMYsiKvSl05JaIT5MJRzzkOfY+MY2z8EO9DRVX3QBude3X3qcl5GB&#10;WXQCxxQqtHCnrgzW0NbeqGLM9kefRvGKfbHTTzFwTTF5qhT7msgeirHtxmbxYzn1dPqE1hI2C3ky&#10;ztG7SRyf/gcKyLuPHqkeA6wEdAXIU0svXjwSjlGN74hcTJFgTG0mWiEc46Q3XUWOJ+PeTCYnv9QN&#10;WcmyAFaqcFx5f0WNEZZj+ovxDo9+nANZtmxMGPvX8sZYwBjkmOx4nDhGL2PNICabyGjFFUL0GiEM&#10;dU3rpVe16GZ4KFxCLMnK4TzSGK08+TZdldnfi4D5LhqH7Ijn2ibsbYJ3M+oxE8GlXVwjji/w6ONq&#10;PNDDXG/gOD06MhyjKeidegyxP4OF1XgaTjgedHqKoqxKZQsozD1mi6GUrLoqupXVkcbxYKEvVq3v&#10;i5isODPW1Tl1sypPrkiVoroeqyA7T7BNaB3oMHw9eacJVFTZph6OyCYDHIkFnER8lNEjDxhDuqi1&#10;XaiLTyDKpOsr1IUxU40+xLWgQ9j5OqMumDJbU5OiPxXIrIMecWyFudcTM0erfH1iKL1vZge9JQkW&#10;Sz7X8ZSngvzihVAtw4XhzXK8OTkV5zzBmYidDADrJcNxRi1uuzr7Got6/NC6m11r8sDFq5U1OTuJ&#10;YVRgzy9Zb/No0wYZsh4BEN3GZqpxPEQq/PM5du14k5rT84uELJp3Cl2Zs962OnFtR8XZ+vGQjnwH&#10;azlYpmlIEwwd8biOCQjjjrcyGbJwfF4a8Bn53MCQVY9XQS0c387OhuoxEOqdRAyS5YMil7QP4lgV&#10;ufagnsE7BHf2b4FjbdPTLjLU11J0ZxTqkBeOlWhdl/WrzZeVVklEDhaLPhOFp0YcI8P7pUv1tjh4&#10;Ni+JW4UofarGkiv0Yw2kmTsmb2vGo504HggcB0cWjhvyDtsq5zSsiolSrEQw77EA3p2MSOqQfPih&#10;e91MbWniXiftXW1sTLsjG9hST9pFXeb7Cwn6kihU9xshvElABq0glAPJwvGSecXUHQkWKMdA8VTG&#10;LHzQm1Q9jiosMW4PP54OEGdaMgY3bu8pvubHNsBtpBIdzk75hDbMhSNBCAAmjn9SOV7O6DFgPDIC&#10;HP9yd8hixZzlirlgxxg35WFO4gR+zUkpVgdPmRba3nRVZvodILa9Q0Ehtc5AZlU+VNvsgioFwy7O&#10;DMeHVY8B5J3LqMc86sFaLxyLV+xXPe7oUGpDa4OQnBJa+JCgfIctkih8Z8gq2jXBZk99fbhhcOQr&#10;dUU9bmB+iaKP1aWLbZGFmJcvhvfNXYP6cNW0FOpjTCq0jEuealVF5qRId+Z6KzOKU6LbaeN4v3/+&#10;praU8K2sIY4qabawAmQIyP05bhmW+outI+1eJJ2LFruWu3c7Q1wwfv1Ddbp9kV5EAFyaiGqMfX9e&#10;KtzA2P7oAg6mAUY+fLuP/ZwEmTCmUuGCXOEVFC9ChEuOi0lzC9y6HE9RR5702W4yIDxZddYjdmeS&#10;gXM6aAVIMiTkGXamafFxtVUpFo7tsFelFjFeN6OI4yAPfepJa8J0RUjeEI4B4/EviOMhnfDm4pRH&#10;6QIHuLk5CsQgFsOOwAKpYDoh1vQOiVSYMWtL7z1tXWoijvGPyd0IclvgY4yYb22txATx/Cccc9gU&#10;GjIEC6gWhPTqGxzbq+bHA8SxE82M44o2DSC3ntVa3/1q9olXdPdV45guCkXDMF2CfRL2M6xIOTAr&#10;hcr2SXhoyZpdTmZJE6d9haRypE/JpFyQ28yKRh2NOlpSrXrcThzrOUXj05Gt0siK3NYTM7Kd3uoL&#10;HH/Yn1MsBf1BtBlZQ8yVZf8pO3+rO9xDp5t6XqeL7kNg+ENcKObvVRi4lu6ZILuxiISt3tAVixpF&#10;1SZujo2Uu/s//9k2HRZyCvGct1nFjiVYbE4lmmG7BXGsF6kVAO6snG+661sTi8lKQ+92do/eyiS+&#10;3eaMHmc56JBQQfacCFW54MzLVfC1qrGhg95GyMkbAeKNLeOYvOLjX24PU3CbV35FelXYGy+qxyQP&#10;14Y/1ygearfSsFCVhzT2TxvyWeL4gMJ5eYnSNiIcEwz2AHM1z3aFLNcV+3gPiiBfI5B39LpKlnHh&#10;QoZj8ooeJ/OxWZfLxSOhamQvzxVORDvMNHAotTaUyRCcTQ8Uw7lWChw3NLRa3MoO/woHqM9c8RFg&#10;mPLeNAa1z2GFWQfb8tXRCpAVVRgjRd3JJsRorHYdQMEfQkf29iUAud0dZwbfpjXrOA7kWvN8skAL&#10;pLHdhbuxi88ceTWl+a1jlSXJMctxwjGK+es9VTjmLl/tk7SSjG/VUNZsoVrp/GYlda9LyC9oggN5&#10;VwWZXZClRyrAS4kfT2Ww3qzAmIe8Kb1OpqI8KVE5GEXGj19uiUCf+zrD8W1VY2hwypxQTVYB3iCa&#10;byduoY+4CqsZos7fhib/E2feYDF2EwR6xXXobk7EmptTI0QcmfdQoz9nM5pdEEdW+KSHdxixGRtC&#10;xJhXz9aykIgNs6TU1ogjkx8fsFONRENR86AYcsdbeUNHb/XyTrpodTvsZekyuTEpFTCuwe+CZaNc&#10;Dh06HwwFW8y0DxUOXdPgcvgz7cbk9KmMEhwVwlf0SnyjVflSoT7lnaXpjmhy1FcltwisxWJdX19l&#10;3r5qqOhSnwVaWSStieVSYLGBjJ5chxbrtTEZ+bRCOTtcjzszNxz7eTqHcp5G7JgDNXn21Xtz5d5s&#10;6ZlWkjUBvsI+Dnof+lEQWVoiL/hT0q4yYF4xWnEU4Apt+KYgwsngin+V06/9HPVYjRC3QPaU46k9&#10;703GzSShbJIc5zyqyJNVvKKKIVfbLW4zJmAmUDxDTjETMM5ireBLJoj5OX5mZYYQluVe570x1eIN&#10;9USE45mNBeJ4I5p546NfCMeBYtRa6RaszPTLo9ZeozKhBsgEjoNDnvfngN5ECMnULg55pKnZ9dhH&#10;M22FPqANpbWHtDqklhsBWrs0MXrwjCVk5bjwtHeGL/SynWErr+OANrro4NjQ0BV5v4rGoncDN0yS&#10;Pd/aKMcjPJb4CuqtQQ9sVASzyERkRq3mle1ngTgR4lCNnYORHYbSiFOlzReCXNWpv8/xFTktFKGT&#10;MicBtzkVZLYkceLTEOlpopBhnEpvFo73x1Lq1zvd0Gcxr/FprYE0g23mfK4ax42n33udRfxDlmPQ&#10;i/8JHL/++ntcxWBS0RgrLoOoN8N5VGfyVHYSp06PCuZsPX3i8zU39HjMeySTELF7KhEL/Bqt6u4Z&#10;zZuJVUxNJnoRJKNyM72nGyI4Ywh0LBVks2O+jMmwJnIsBPsQuDwj4ow7YwnrUjXGgiSjhAPbwHGm&#10;um0Fjj/dHnInj23oOdGKOTaiqVRE1U1jpeyCSD3WfN4E6TM/vnNVM03NtXxWhNmh0XrXoUPtaiyj&#10;J4dREV1aj9cqZsGhJpfjgztcCnVvRyEAZ2wMOuAdAg41E4wxvlSIvK2LJW8ivZind7+1JldSFHt3&#10;qZistmHuKijNykBGket2cS1kQcAJx3EacopfSuhUI5i/x0C236Y+s096v7oc9/o0eUXsCjGOtbC3&#10;I3CsZUyUkJGTJV5hQ7L60tS4NWpuuYLHPhZodQnDTafVek3vfcjIC8JYdZl30Q/Bt8/W+DLfKJLs&#10;T9c0xFIr/D3sfKG7tcRWJyzOx0iQwykkWpFq8KkA8FJ2ystOeJsuyFOTk3+HYfPl6cnpv6MWAjJ5&#10;BeNS4BdSRcYdkIixMZfiDcFav8aMXtZrvk/yIHPm2NiyK7L58tjdsRl5hIBj1uPrwPEtjIP83Orx&#10;/Nznc6IWVOKGfbib8DBp6uNx15jae/DCzZEs0zbU2qVa0pi03pyWlR7y8tIDBmWThIVaHdiuSnpT&#10;cxplmBi+54vG+QMH/FtQ1xplPJCxGGe4QeHMcW8aMoEgIWVE6zL0VYXYfZOArG1kLGyycQKUOupU&#10;FvpmU0r1WdAhP35JkB4sxth/nwPf+wqVqRK6gEtaxSEhmXQ5x9RchQI1mVcIx5AtvPScn2rnZw4b&#10;vjTXC+txQFQ5Jo5ZUVvV3WiU9tCd9uC89/qrGY45M8XCrMBkEmMvzRbmkciMetwgsUKPa464OPVW&#10;LULU44aagfevVHX07pgeL039OlCc+EVWnKMybxrFU5uTL18ojLOTmZy8WdGReWfSJz3/EpBnxqg4&#10;AKoox2OMT2ad1sdUpHEPXzK28dOYq/DG+phZsXgzPjEj9Zg4Ri9v5MvrqMfgwh/NmVvMW7P4HPlu&#10;a9TbhumlmGBLGoAmtGNFk4U3g5q5WDn3PpQIqadwzp1qCS+p7oEOaafUg2sbzzKRgh6LM/RWXDCO&#10;00Xo42sdDtV4SFpFLGtJBocU663Yw5iKgHJMqyZXn4fu0JL2InrfAFDcpcV4WpfgTQSFigzlcQuN&#10;sA3G4Ai+DUOPu/KVo2FfoiMtkUlFeycLtpx0fflWJwzi5wdameUt4UWdt7aIC+JnYBRKMS26tKIS&#10;TzxeLlnT0N0dcbSNXrHQ2629021NKML/02JFD895fKs8rcbGtPvdQNb+65pcb6mQgofI5XWC8N+l&#10;jrY6EmSOTD/K6nGg1ndGpyofqBDlzaXJyc2XC3JU5a2fns1avJim+SLBOHojM5za4ytQe1uy2zKh&#10;igJM9YIFGZ9dkZI2w0/MLPOTGy7IePsEb9nZU0+aj4AxMOSZrTGW4xcvgOOPfwmf8efzlf4HBDhJ&#10;yBjGm5d0PCHPJlp3cmrOD6mtx72QnAxhyb73yXlzPCegK9HGPqEDNs3A8HOARx723eS9eDcKMmS3&#10;MwfvHQSCr/oVTLrZ02qNIhUqxwqjFj1FQJCD47VDp54KsTaQAq0cVkPZrm+Jdb0GsoBaqnO1zpdj&#10;qZgJr7ocqc62VCKUC9blmITlYJ5sS0zIHC1+ti4W7YrzNmvguNaswrOmIMg46g24g6xXrdQdGKjO&#10;G9rPeqwzHc6hMhvlnUih5h2reE3svJF2/KHR+9577/XbSAdqzLZJgrBt9TJ75HJ1zocm1a9n1Ian&#10;yO2wBpCPf04BWRKyuIUUY/w6FbLFaFaOq7jFHWkW43hRQR6vRvLCixsjSX+zdFHNMW67HJMpkxKo&#10;jbGiuqthPcZbCdQ/bGgA2hxDR7kxj5SSW/jMR169YO1Y5Xj8yy+vA8efzg0vEsTb1t5YlCknE7UI&#10;piejYNWdW5znxgW0oXnYk3eT3JjMeXHnIqodXwJzslNA7rWeICG1nQKzGG+OIjJMxKzHl1eFY12O&#10;XSGQdcDjRpca6mVdjPF1ii/+X86lmGJAeV+LWh3EMTImu3U2yo56zpn09hrNUhvH5ersa+e4FQop&#10;4sRKROyCKQjIRGrmt89k59ikWugLW2U9OWhep04+l+CvOtBv6U14I4p7yJR72uW+gHczTnn8NGb9&#10;pR9zm25vvhIvzzXT1M4aGrxdr0e9j57MP+dt6mp8OC2gO9LeKHPky30RRsrEDlZk/kUcT4NnmnK+&#10;YeCjn6WOHtogFt50ysN9IRhQfrki026BQ9WkkOybyjUyspnocoJw6BezLsm3ZxYE0gUU1xnxYDAJ&#10;whOYRSw3Pp9wzPo8JgbMazlQr9K8vO4T3saThTG8JHo8+sXHH6dG3vyaRLc1GYZo1EQxXqSHnhvS&#10;r8mETFAT0cN6q9R6nPt2zivGXzn+2Q5SxrweaiaQNSYaCjP4sc3wVCwkuR10Nb4qIMNDdKg1idAm&#10;x0yOjHUzevI/p0RlRQlwuPk8nwbobZSeC5difUtgMfZEsh9SVz4fqQDaZYpTYbciB4spW3Vflvdt&#10;a0Wh/pL2kjGjqGTEV5HqlNwSa3XCHIx6DK8ayZM60/2B4/DQK7SQpouejggcgsRIM0k/JgF5jlW6&#10;fYq4spfCEUPcNgnNjbGFHiwhS6EiXeNFlDUNMbDNY6zM8zTW61TKfyxmz5Aie/GpHoJ4p7em45oI&#10;sr1ClN981DuVCMaSsTz1EpRZhTcnxwPDfpPBeTwD8uTkZMU5xMF8dPdAeBdUjxdsVlseU83VkY6Y&#10;ZQ7F1tiWEynEjw1yY3nGiAa3GFPhXtBBj/V4ZEQ43kXifEzlzbP/DHVtEW7Nofk54JdtabJiaMhc&#10;ETk8j8rMuRF+UP4LBgwd1FhT7KPwwjsPTOOZljhub2dELN0WB5q1dTfm7CgY72jEH1PUDna7erZV&#10;NLOW/qAGrzEohtNBJfYo/2cYKKjDXH2R+87oKCiyDFEDy3ZCRpnVqlIfA0v5lNZe7tb7DEQrZGl+&#10;R7OglkiGra/gOHrZ3oCTFXCfFGPiNNcaj9omrZlWPVZyPvKQEZe1X44RezdZkTnAZb1C0/5lPp/o&#10;CUOjdp76UCtQ60KUvsnK7oaHlOJcbAdu6M3GXrggsK/OoV5Wwv0E1lJQHHWhqNRkPObh13/j56ke&#10;h/JGJN+aWspeppYyLMc1zpfJzRt3xicDwOP/DVFOcvLMHg1ObT2icWYmldkxnexIISQsLxC/W/6S&#10;+CLdIXqjOKsWLyzPqFrPbNkkNKJ6vKs2iFnFHPfm0YiM2ksGITsFqzJAa9Vtcd7tEiBZACdNHtq5&#10;GI71skKPi4ORsYrRDfTcFDFy9irtb8LxeVqIryobCPT4MuNj7x1REhbD3NjPZi2mcY6ZrN0WfAcz&#10;JCveihWZWKrHUU+GNjy9C8ewjuHjmuxPBXkwDTqRXJQF5y6d/ER+lRLMqCEnbr6SuAVVC9XbbJFv&#10;FhuQNjYczQY5STGgV6g7LyjHQW/AMyuiwZxVMsb7+xl/zKWmxzWfBxyWyQwgQedz7hD2anapKc5x&#10;zUqmR3xATxPqcDNdxjXkEjjlNqL7UZOosXAs2xJVSiviWaahhhcHC/6/6W1s6gdB3nY9FpSXqq/R&#10;DMJ7gDxOVjE+fueOjnojxvL438twSYpLrotELKZFfQVJcWQWVpjgxpKSkcqy1IyVsSpAC/3LJsk8&#10;4z0hO0a2innF+Ojoo+2PZZsHcofCKgT/BLSJRSKY2IV7k+9x8kOAxhDfHE1ueFn0Ij3yii5vgSnZ&#10;AayNWCWObkR0YY7jSKhX6LnaC0/zJtseO8pccQJyrXxy8i4qSDmnER2uTx5sKRRTRHcs8/D/ESWL&#10;8CqWZcSl9N8ymJ7vxaOLlfmQ8nltHTgvMq8Ol55r+eA494qD6VW9ElgVTe+xkUIVL46o8LTqTG6h&#10;Mo2qIZjL+HG50xMBnNJiUJv6exIzvIEaNiFVZP0txW85qorZOk5KeT0IaES7I73RwYNVuYdGTa7q&#10;bcj5LMjeCt7rdaxRd8Xv4ciLaLSHuBLp/kz4bWjrP3b8ozUryGIVj5KIvBRl+HqqyVX+IYrH4zjw&#10;AbtTI5PBLiocIyF5OuvxBT9W5M9tTo/wXsKxaC+J8ApBfDvlGM9UwDtWuWd6YaliZuHJiydbY4i7&#10;WpBLCOUYOEYfxO1ocmMx5TntQpcniCqydGLqxfNkFdtCs6z0i7EnZEeZsXJQlEsuxdxRqAyLHA0O&#10;MEbkz7eyXtUiO5IhAEA4iAVEN6YTJiCLTBxSK6VWNrXgFZxXkorAqojdNtpJc06+8PoifQk0iMWG&#10;uzyjvYFdj77XC8Y0x5TjiieKXFc0+cAsFAD4SnaF1Zz5cPvIrplhoe6J0g7xjKBYHgewVtbiMI6/&#10;EQ0fn2iBYzXZO7naVG+SBc5APqHl029wI2SnV9PISWEwEp9tMc4XY36EMYyaXNoLCwVXhRDH+Qbp&#10;1c1kyTwOumGp0WmZ+Pw8ViSRcHxjmdHI/Js3Nh07edIKMisyPMhVBXlqKWuLqBovXa8myGQWLMqb&#10;FWbBkjydkeOMH6eXWSJ5mlmCM3pbjeNlU2T2+sgrbgeIlxMprpRjNUN4I56N3gko8tYLu91GR6/v&#10;fvyb7eFhqcdz7OQtqsPBtbzDHCOFqcKRQUPyDQ3Nf/xZdPT4ddyZjl9nSs4+Fo4DxchouqjjHleh&#10;c/ofyOVhr7Gr5JTvq0cOug890KHoIAQU2vXZmA2WKGikHDimPZhmiHoB2cs8cDPYpXMhnmdBFWoC&#10;x4Oat2PnZDDhuJTW2CrfnmGGxLGGrLX26Wg1jt29K+wzkJUQ0Vc0jbZOkWIO69Nea/bzsM+VPz8P&#10;tMIxBroDxzFxiOpqGDP8+DVFZMHxlktBGxARGmgK6u31EF46JfarD81klrY43EWknBahZoc+DvyX&#10;9I24mxc/b0Toa2uazgM8jdM1BfX49VffevP9n3+2nc55hPEeanFqKjvwZQV5UsTCNVmqxfh4NUPm&#10;PSvImzZ1uh6bVMwKoSYWYzNjGU0mhYieNaJdb8fhLpXjsZlgICuUi8fstJB8h2Oe6LHcbqDH25/+&#10;n20Y4wFSEmJimWIEXJtqT6tAE8vaooBqPL/tCHpuNeWZELx6bujvcIwYgHLdxcEgylYx4IagTblW&#10;OGYwPaabTJA7lHx84MgB+ZezpqAaUGqXxTYB47ivEGc9RWiiF8Iy34bnVo8xpfhNjX3oT9KEknF8&#10;0XtsmWobO5g5UjTYsu/oSziuS+vFpCaXYuK6JSWhZGJyS9pUrXaeH4cC8gAfoyQVjNkIHIMcU1Js&#10;GvDmGwMZubFMXaJpHrSC+hv7GB4mJYxfl9ymPJeeJvXtchFeB8C32nl8OvzzvZII+3he1EgB/to8&#10;AiibRg16/I3VNgSrOPnBO//w85+F5y3xikdVFXnKBAPXeALyqLE8HgAWiH0zOVLVo56leSjzc84u&#10;sB67HGdIDlVtowJkkGdEESmQO50CjfWMWQSvAD2enaGqEeqxyvHoF/O/Mo6tG098fuUKRQvCGrWZ&#10;S06HZBha1XZ0cQsLcrwzxDPh/PzE1fNa1dTc2hBtkLD1uIWMvSvGMZbqYtVFa/lirDY9YsViv3vX&#10;0YvGZlDb5TgDIpeaiiFApJRjxf5omdk5zf8OFsqt6Ds0NdOGQYumpk31Z9b1FZIGKBQz26icMi4u&#10;SiqkxCIcn8vW3RwljotlZygXBr1IjxBw109KcXbyq7+UBUv05hptJKk9EgX5zJnAsSJj2NzDz8l2&#10;SH9scHpTS29OSFuUe0ctHQXQck21LmnGshp3vt7U1uh0iu4YwAOjMozVls6VnG7AmPySR1kYK9Jb&#10;9mFFPhMtDEAR7zzxFnD8OQOC7+z+dwV5aimD8ZIV5SAVPulVUDz+Uj9kenI2O+cJyZtbrMmbC7OM&#10;EyRPntl7eGPRpeHCm0WiBqd6vDGWWMZC4HghzoEQ6JjAgmHpL4nj62vAMS3GxO2Qjm5zQx+94an+&#10;uaHPIa7ZYzFkFWNYg0zDH/HAx1FT9fQOlW06VGRgcDCqWoMJyCVuIeOSc2C1Jn9RHh/Amjg+frmT&#10;o0k85h840J6UY0/5sV725k1idW7hczxGL+v3GccSh/Nn2ykEcOqEBDnn4l9yPS46Aob4JY4V1abN&#10;H9qhIXM9TnqDVbwClbmexmW1v8jINXjdRWsCRa36Fs00dZcr+UOOIEIXpN1nPBJkDHMLxvsBYUUZ&#10;dB7ef5lI5rpT4FgwftNrFnLOCc27JyejjxWKHi5PT455Oil0oOtO7n3QD23vbRaMe/NBiSkf+5Hf&#10;x2NL2K4VVdQqMQ+Pkf5XT37wwTvv/NOVnwWxSCh+9DKz4Ot10mfbLsb98tKVDnwqxqIWGUHmK4E9&#10;CxDzdXrPMU6QXfHpLhMz9hTg9B7W6STCQZl5bFYeITCLwPGpbeCYDWic6HRwE6HQCMicVQk2OzTk&#10;P8Qj3SKbJOzmiSELx8MTh8oWfZuVHFJyuBAoRoZjGtQuqh53tOGgpw8Hji9c6NTkR8RqNsuMzym/&#10;XFwkvjzEe2O9hp7rW5IsShwfauc3qOUUoJBJM5xOm317yjEeSEgfKEefBmdQwlOLzQapuwWKqbvB&#10;WCEcS8oq96YUjHJfpGoxx1BFsS7bpadT3oHs6mAuHYe591snJo7JljV92rFf9Dj23nzwWk7jr0kC&#10;TpZ597J7Asevk1RIa+Oc4CVVXXWum0WOJaBnNCgalXRraqCL/VDU45zDjuBW6jl28q0PcL0DYpEB&#10;uQrCp8JUTwj7pCdiMYqXBOOpSj1OGHZRnh15SUqe1ZtZH/ZIlkUwgiQkmU2E48lCRjiqCLKBPRON&#10;jzjnwVYhr9uW2fHoP19f+xj1eFHTH0PsT8vGtki2rL3pPOopVQgQXuSpb44d61UVaGIaJ8DFiUP5&#10;wHGD+tJlzncCUOeLOmUV0+kKOEZLCwvOlVxY6jp74AyXTR/jSqIY9D9Ab4Vcx60GcoSJdMeUvba4&#10;lAotsVyJTDZfyzGiA1yvEwvCUXTpU04cQi0ZUh0I1+XYWV3kHh4mt5Vi66rXOakeG8doiZPTMJOV&#10;W5v5zOCnbT2j8/m/ri7j0FQrMMblx2KHYHyQOTFnLndGPU7cAgEq/V7gxHL80fvvfPBmrrvs+p4m&#10;S3plWDt9+nTCMbvRKMbdctYxcpyh+AjIoqtZB7xyhK2I98ixR7mwV3ONjFmknKJNPFqa2tP5qnD8&#10;5pufM5Y+nfRusSrf2otlXdd5lyAeHU0wxvhpdS0ez5DMcJ+RKiV5dmuTaT/izNPYYzc77ZLMgaSs&#10;vrr1MU2zfXU1/imDeaV4j5Edz2wxK3YB33okcAx+TBxLHHb7bpimNpzwFoddkOfEiocm5iS3QUZm&#10;00+q8eKc/Ztz17xTAVoE1AKoxho4yOXPk6m26KjnZCzsOKeIioJMoJXOnz0woHJ1LCWvgD8CyZgw&#10;btQwE0MwKL3lnITK/8SislOKNFqcO6oTVhEbUoVjftc+NRbN0cs6XpLQeFlJaG59xdh+nYK/nQnL&#10;nb2x7VT02GMk8gC3yiuPu/lYVkc/hERfx7OqBNJccWBAY1YHGap/xgsWEj+mBnecQO7Rql2s6j2J&#10;gvwOUu2AY4UNuhq7LMsZxGoLj5s8FWTGPPBeuqT2OZc7lHvtmVd6UFUUoQRutJ7hv8vpR9d2WT5h&#10;1HgFdnsT7J/AMfJCTrz/PxKx0EGvuibLMITb667HOuSNBqWwByPOe6kXMm6PBa7ZkQqz4IocMQsC&#10;HHrv7LTUt7GZsSqaENfsdAWzP2W3CdpbY1mLb1Z+TbCKBdfj8dF//uIKeMXEBMqvD27q6RGzADHZ&#10;A82ZnArBXIjOfvi6RRoulFFIhXkRn2/Nc6kCk+jzSa4gjtNBr6TCdxEKxQEtOG8t6WkfB72OTm1e&#10;MpAdXO0pEFJtuue1YrE3diLFbhkGUu2LXXfEcWs78NLRyLXWkBbi8JZ0NuFYu/wirr7MENhBb1xF&#10;v0A4rt+nehxqhXDcJfsenKjKXmPXIU9UC2sMy261xSxFCJTyNc0RwNJBFO8/KKokgqxAZ6+upDGI&#10;fjcunOKO048Yz5gzmQhWEcZ5W445WMruR5tDKS7Fyo99wHGEfOI3XbqUJQYdPZeFX/GxSOWS/wv0&#10;U+U0xYoa0dF/7MTJt956683Xjne++k8/284sFktLYbNYSmYLtfVORV8E1Xgq1eOMI0/uYReULZhR&#10;tadDnQ0+AXgLhB/Y7YxsFFvGpVogxKvOgGMVJP+Eq4JjuuZnXI75OODjYuvG1vh41GPiGG0P5qlo&#10;pml+0ZltEtt47lOJxvXRkDIslMk5FI1rDT8Bx7kwRUjGYvOsGsepRp4njrlPtwaQQ6+vC/lY+48j&#10;V8d5fV4VRxxDneIEVE4p86VyWookAaGolWAFjYKqB4H/IRIL4Bj/X2hTd4mZl1JFdmItQ7miCcLB&#10;klhPej6OkNxZcPSVbEkk7WB4LqBJnhJVczxxy1NvsFGGbUiVsJ4RKjJXRBeatPiMRgwHcNTrvNx5&#10;WeX4sJPrYg8ZcPymcPwP7+fK2s3Q7YnS3u7oMnsChJSiqZmUwr7VwLFjVvibLsW01TkdGfTja/E0&#10;miSiFQohB1HSej/OvfaTVbz11gevvXF4YOD9DMegFbfSMe/OrogFPENLoy7ELMujohbEzbhki6nJ&#10;oBZTmf6mgryVAXlytuqtgAcIAshbW9Z+jWNlf49lh7wqXvHDDxshIFdI86y/w6y+HUeaRgjjf/7y&#10;yqe/WcPkHRgCEEpmMbyo8SbdXyQv1jDT5xLiIMXNr0FEdoz30NqaQul3cnm5IlCPyxovt923FPKt&#10;apsCOA+BSEAGRelkzxrvH8Tu5ZPel0EcDyQcNzd7yoPeNJTz3gqOaW7XUjFXHhbPXCM29Q40dpHn&#10;EoI+6pEgC8eD4jDqzKgbImsQ5TT8BHl69NAxYD+POyJfkVm3wM5tjtyY6xib7Sfri5OYlALimB/m&#10;2Y+PCbBPiDEaytvfGSmgHd71d3m/29NcayKGEVsisWHhzTe1UkJhRFmofW+qzL32agLGYMZePYmf&#10;0z/hJQYWalGUl4Bka9/dYBzUgHSaMJCMnGsUiumHVjlGZPrxMx3tJ658lhVkqhXAMl6+fGSPxej1&#10;64DuKbaoR02Qq8WK1AaZSircuGjFC7ja9+B4JFQM4o6iBdgtYQtr24Zq8vR0dKNnX+LGWxsvxsYq&#10;B78t//LjgCmbI+qBjFxXWxo43oZQAQ7Bg95w2I15tvMd2YzjHmjHsFxu7PotkiDTRrR6VflTjZQr&#10;6ny0qjNe8IR2kYY0tc5gckM9xlNrT3Mur2Chq8T1cYXqRONWAUKaWLdZQ/PNdLLRMWSdy2tr9r0t&#10;yzuBXMg3gq4MNOfJmltUkPMXvd5aakRREUReDZ3JGNx+yghacAUW6AqxYFM6Hoe8xZOxmSllLAFN&#10;1IbPP26rMZVVvAJAGRjI6rE1cQWOX44PXg4lOUz0x7hPDxT5nXdyjeEhzncH4eWjhiv02jRujWpc&#10;d4lLVMEfXI/r+7ojLagv4diKYRizFeHcq6kr/gOw1dgsyweNS8dYjj8gqxhob+7/h0yx0EFvj+x2&#10;avQ6WtLEso55cdJjOR6vSBZTexiGcTyStItQ4WZVjDn4NCs+QCCCXWyQ886Eud70eCyzHCeKvCUu&#10;LUohLsJq7BYIccyAwi+/RD1+tPbp//kM0x2LgiawyaYzwioA48/nhux9oxt5kQZ73szZ5gaZOWam&#10;sXbsfFnr83DMK1Wkrj6PHxWxGlrBhfIcX4bllmuhFaUCz5umfA5rMkJJFEwlVNwecUyeq0325W6P&#10;cxalj3pRJ1206kwMllGPO/e35TjS1CKCjOU6WtReFmgzHNvDpDDjQdVjW5vKHCIhEv7R7JhLP0ol&#10;hweDWQDG4cxU9jv+0LrYCF+jQHhNjhDHbUwuVpKtHpLW385ETPPAwBmTC+847fSGhdeovGE/CDl4&#10;lqJsi4WtQj0SKupibpsFmR3FS2yB8E+vq6LGKZVOzqa6cgSZ86FMzkNz0mGZlk5Iq3jtjctMvG9+&#10;7cr2HoZ8K2nINnBel1Jh8dgUY2p0j268tzwDxptffonbzAU3ElqcWIAbydPAMy2XYwukGT73bVVO&#10;e2N7r2iLzEriID3GQ8GsYkQs5sst4XiX9RhnN8J47toFIBWQpmDsgONIAQDLEJjnpGlQnBvSPAhp&#10;yDBxLImCZKyUxACxihYO5xPhnPWXdf748c6epta88lg4T+0S1qNM1QMKJWxsTW2Qrnwkp8hkXo5F&#10;h3zTsi9ZgUgsWtv3H+tsai2qUWIc8xh3PjkqJMKdL1tPZoQlccwv0JQqHy7FsIOqHPepi1tyFEqD&#10;qx7b0V4USmKRtyePOz16nYJcB6zQHCRzJgW3wLG7ISErBrfo1DiTFp5yVe+bOfXpInci1qN6a5Mi&#10;lDF4mjLeQuUjq2D2N06fWRSBY2QKVmE8YC4+xxURje3MD1dzHDFGJ91+Oc4+ant75z99FgUZ/JhQ&#10;/kLSG36dAp9Y4guaZWIX4BSjosd7kZzd48vIlBrFVjBGGNaCc98sXqtwDF68Rb/8FouroLtlJa2a&#10;WswmLpFsRbMuyFuzCcl4bIy84EzTl9eN4/+zvajT3OLQzs4w1GEFsVhmi/60Ay2oJnsUZIJfPGyD&#10;PaS4g6h21Mi0p6loiSLhGDIx82PRsOXyOy44x0EPKD37rvaey3hOUZkhLgrBaqhplRcmF8vD+qJ7&#10;ldIFi67HeIRonxitm/nmAVT5xlL9PjX8xI8HM9k6RLfzdnlwyKnPyhsee8gmaOVGBoyyxeLPegas&#10;aD6D9djrSuuYUCirvCeHEMRGmbFRNmCBq1hH/jng7BX+lQ5qONzSG59o9BrcIpvPO+ZVvTnoEaIW&#10;geOceDItQE3vsf3RmvHm2PRYx/4GH4HkOy1ZHdYhOB87WojjnONdajv6Q8XmAfMkucz7r50AjikP&#10;NX3ws+1n6aiHaT0WZGvIYBOszaQWzgLAPZ7z4qRXfY0mQNPTvjkykglx2CDJ4pyQLIa8pRvWY4GU&#10;NGMG5XZWVXl2JtXdpLq5EM8YxxoAmfG34jddEq0gP95d+yXOediQQPIrXgFBmGSCcoSEYtZdTUrL&#10;hMFOCfYryGHBMyHhfs9OSIadWtOKSzhGOajVjg8Ebx88fAFGxf4mRHBq9TlnRBRTQaOmvW50a2rT&#10;hudWGzigUywUU6CPAieKWpE6yBkNMsb6cjMcZJ1tuYJHdtQISQJxKeweYDLWimUbKkqv0AyhqYUL&#10;sg55MsfRwUscWw+7dEkx9MVSt/yVecqMacmSFt70oR5LdutXdz3MIu2K7UrNygqOA8r9Ou2dPJnr&#10;5wCuhp5rKrP7Nc2mxxDlSZwbYo60znkcrcZqHccRTbaEcD5/4KByKEtCwFdibQ5mqI6/KrkEMH6H&#10;C4VeO6FVQijIx65sf5YKshRkluIgx8DxLmB8Ckc+SMbXx1GXRwnk0Qy+LzWnlybFLSxfuDWyKS0u&#10;48dbBjG7ylGQxTFmw9U5OzuTjnS8XoxtmXVIqjO/CBDLIfQlBqUJ41//s3C8SluFMDvvKjthoYLs&#10;QncW1a4Wgwak9aVWLEBD5hZ3SqVofXhDB6kpq55sbQyvYoE6qEPPBSw37+xhvspZI5l2YwYGNCSL&#10;m55Zc1SBqd6iOCnWNdu0VNTeF9vjaeIE/FqKje3YgtvTyJEmDj6ULSUXw7CkzXpwQBPHGrnDeQ9Y&#10;tp3eJg48QafEq0sqa9yroQ0yIjaXIguuxGZIL51taN61czK6mQVZKSysxx0sxxRctNSk3VNOnK41&#10;kqkme/tJTP075C1HJ5uiZU+HDajXViHyCs6ZandCmojWv41+6i5l02TbTTibyux05uE0Mj5ZzKKx&#10;uYdhy6+qHB8+fOK1D7QY6w1s0NxvY8s7n2UnvVvWj0+Fu0JIPrVEVnGd5AJTyaNkFaOjUZNHQ0mu&#10;ArSy4VPPWoOn45NEHX6ZVmwlhrFl9U1ceYGeH5Xj2dCVf0rHOqFbvIOsYiyYCc94Cq64brlidPez&#10;3/xmTc5iSxKAJiZLFz215JDuIRJmEmcxDTap5YiTqqFCfdCdj1bu4/XZzkoB43/Qfa5Fh9bbdi+z&#10;6aFzcmOjYNzqesjq28AIjAaVY477ypojbSkGR8MDU5ZmSwd9i0aXKCQXOd1wrL89r6CWogyaHhFk&#10;Ter1aj32F+WAM/flrrry+dgyxbiALErT2SxlLS3zcl4ne7Me82dS2oTykZpYRp2aDcqs6utGTluk&#10;NrIwd7THpbm8xCsOO71CQCaOOYHK3R6GqnIGI+wqPPINGv839WCXLhePS8wX1Hv2qswtOTALtiP3&#10;pZVbc+hdQo/oQwXUkpcTx1GOvUuI1L391Z+lk94tFmO+nCKUKVZcl/zG8gwoX3/xSJBJmgV/TVX0&#10;i8nsrFdp9IklQ1CGDyLohEop7O/GJN/MmlGwFIe2jE/9REki6u+MGx9bM7K4jW0FjLc0YIrH1nXx&#10;489+80sU4WG5MQVnIpPLEjzVJCo8sfq5clfELfhZlWOVZd45Yisv42pSB09WRD6JX+zCEy6eUM9c&#10;pkfzgnDcQ58x9n1gZq+rS0wub197Qy7WbPTKNJenuJQv1qel0EWtLXc7j7yY00Uca6/Po+h09h/Q&#10;Sa9efZggFsKxD+6I6qQV10VaB3ke6c+fz3tRnualjqaUzT6dLZOFQpHIHDku8ylCudnEMYOOWZDd&#10;GmmtdXZSRDUSxx2ecmp2KFhTUwLyYVdlZRUypxDlWFkUbV4kRh8bjWwMsc8yVlSPnTskJkTPcl+p&#10;WMg2m0R2N7Y56cHVzdFakBN4KfBP/qp7/53HaHMjq+hMQvfAgaZ3ttPcNI96rsen1MvTjasy0DuF&#10;Z3GheFQ+i1FX5Kk9DIMYHkmIHt8c1wqaO7NqVgN6WyMqzC9+elEpyWIK3oI3ywOfyvRYHOrU9iBn&#10;VkkeC+v8rDDMGCGMmOqx9evdzz795SI3gMwtmgzDqjkX1diaxbCiNelrG8oCLKhfzLE5rcUKZ+iB&#10;4MGjwc0j8AonWYlXtB7AOaOTC9C1hRRi8QCm9Gqxf+nsu+68aRaHbVQjmfQYjLXEriBsmMX6iIf3&#10;pgyAjl0QXIyw2idHfbG1CQJeR2PZxLlYwXHJa8fw45xXwlvyk5Nt1EXPr2zfWuA4TfPXdadIrHpV&#10;fbWr3ahWApjIgpJQBL58jcZoGcWsdfGMNY9EMCqJCpfpUNpmODmP+6gHW3HOTmPMkNZEJ0/OChZo&#10;xFs1ZiMgwLFiDFudFGYTagTm61jKJSVc38CZAo950TDvdZMELTp5r9HmBnLMw6eQjLTSV3+Wjf+7&#10;HItYnPLtdYoV13nEG+X7psej48EsAOOlahfnVKrEqRwLxwSxC+iW3r4gjkWWx1iZdfSTqjwWZVqc&#10;mGc6sQ69zCa48ytfGMd3KB0Lx/88ur326afzQz/n5J1CB4fY5KDgptRj2Su0WczOoGGH0+McKBDj&#10;ZMjfcJnBrEoMzNeFKTKfd4sa4a6NbOLtJ62g7nQYBGDgAJM3tbO3RCNPYA6qbCs9DL1OJVLjGCXe&#10;UxgthWKsr1HxZBOW43Eecaov1wLHA+2QkPc5903tjlJKfWPd7dIqv27+/wPTCcpe2eQd6ZlBAYgl&#10;NCR09dkpz08Sx7HCgBI3iYIm8Vn98jzOaisPz6wOxxKsm5k2ylkZp74JvLJyHmcL03sgWY5pzGyr&#10;iTC307FXJEyZDZUcTXpjW/XXyGd5zqTnDu8gjjEA2CgY0wSCqehj1PdQOxA8AJvda2iBvAUYx7lT&#10;Jz0U5FSPZXi75Xp8im1piseox1+o6KklYhQvmSOPjyZ+PBqNkeuTGcEYxygqZLhN1+IRd6wFabRK&#10;XqQD34IcF7Pp+BfinHnyjGjH1tZMfMwUW9+JvmPU4yjHo79eW/vlr6RJrHo7qU55E5otxbUak/6a&#10;bVr0F6gGD7tfjUBkQP1ya4NnelCQ1ZfmgplWrmqBdNuF51t08c5w8TlsjBwiVteukfP/rt6pdQIi&#10;QYtkL2dA0cooSFFgk8Ls1OOeWgPG/pv9FfQVnNtXbEUrpLOjFqBn+hu/VF4kOkh7VYYF5PA0d8Xu&#10;VXJIHvlKfcm78EpWkpVonHbgGOP7oBLTpeCFPpqJ9t4kABnf7ewhDNFyLKtZOD7QofVh2Q6rWuGe&#10;JdDMAn0Qj/135tjuYP/5tA9zp+k+bmrzkidWY3ZJnI7V7FkFkCWO2eWU/12u82SpaDUeLGnNqb5+&#10;QAscjncyhQDaMTvSr712fL/EQS2v4FPGsf/LCVm3Uj12NWYtRhHG7dIXAvJ1fsAE+dGSi/Lo1NQe&#10;HW5pZK+CwYabLh32tiwzxDkvO+5tzWbHP6tyYhjBoFmF06fkcBNBeXHjBWnFlzp4ohz/em37l7/g&#10;SW5u7YoG7oBM2oK4V0HZV8NhIQqvpofzJoTlRQ/qYVsTECwOyNWFHAutszIEY20pj+0HaADgH5Jz&#10;0WcUbw1eIW8cB/i48M5SnbLSZXFzFEYxeDapa4t7xSighWLgWBpZwcziXAult879TQ19+Frh2Ib+&#10;suMIoLoRyDhXakEDHyck5vnIvCrGxs+j6u2GamENICJmW5w05Ogrhbg1K4wwFoBBfYMWd5ajeUws&#10;AIkgjhmnrxQOnMvY7mznhsd+OS3MLVyWUY/f63FWG7eINdh43BabI9sUVqGCLCmO/26ahfQDJM5/&#10;vUqZrdGqU+BYrm3+qD3eOXnssD0dXHb2FhvSSQn0RFnH+59VEYtbS19IsPjiFBS3KSH3+pdffjFq&#10;DI9bebt+nTe2mplg8APjS8GRzTHQFBnfXDKGVYhHtmYTUf47IM+KZlTu+50wBM0m1ZgMOzwcOORJ&#10;c1M5PgUcb8veloS2YfmO15QaOyerPKrvRGX7o9nHHPt+w0rcHFo90swmh8PblGwChbXBwiym/VmP&#10;5Z44KL8Bp9Q6iGOvHw2ToQqyl3zJHgfscV5deZfE8WApDPKDGn8mfDUOKsXi3Cv7BnOYeju2v7m3&#10;YIKc7+oVGWYVruGsk+6ePRvF8azSgBUk2+eIt1hvE0A+aiCnNb1p9019ucGB8w7VlDpsIFNgaU3j&#10;3s21+izSg9pqHbTI+Bd2Snr0ZK4h6uNyrGpe2slZHLPT1eYEFi31VYhbjWtyjbaHNHLdCf8MD5Z7&#10;k0ODt0Upc6hd00/8QfFPwn2T8q+IXnBn38kTneovejmaroPHGQDw6FcE8hdJr8ALDnd4pU/o+qMv&#10;AjFxAd9MVUuUAmC+PsKifH1vkw/lmb2KcbHkWfPjxCEyLM8m89pMNarHtpIrbiRBmUdEn/HukFOM&#10;XOdPMHr916O/Hj219ttfbguzMh1rlJ+HufkJT0Rzh+kO3ckSlFm3dQgkfOdjXzq2jmEXMuf2udJG&#10;alBJ3tdGrbfhE6qrMKf7D56R1bxNOBaIvamOE80Xi7G2s6wayuk6TJjhxMdR6Yskz+WiRvr7HEbY&#10;Qnd4n3CMgtzYA3AM1JSwIWQQJ8QIRT6f1+qQnKYGkcgcdeysOYbyqPT4Cay+Yj8ZYOxkrbSerHDJ&#10;QFZYhuqx15MKx/1ypHHdEqXbWosZ3JMOKblRmV1qAqLR3NHTvz+iWQRjTDcBV7kMxm3mxR4xZT6y&#10;ynSz4pO1YrI9kXNKe+zhNyt3iCWbH4Rq08mBG9Zm8Hc624TcYzpgnzypP+5wSjlyo5GN886PUkFW&#10;PfZJ74tTRrEK8fU9OBZuxytacnRGdPPleDW1WJJoMW52YZkhVWPO1qXqOztSpSpvRRM7VefJJBdP&#10;Ur7jN4CngqxC+YRRj7cRX8HlS14EyforHXne0lo0oZ1JTy8RhWQfAKVhqIYDxwdqFVx8oJ2nN8kE&#10;OQdsgzayHjOdfaADJTtW3kEbwnivcTw46JEyyhu242g7TU7Hv3JXb1lBW6V3W+nSHxRrYJgEinRB&#10;hz4JZi2DOfZC+tvyaForFpk76IBjTaoIx2XaKRRulHFWxm7RS8QpVo9ahGZRnw331xcu2Wu2T4PU&#10;Zfn6mhUBe8AbeOlzbyYl7ZWsTByjcAKBfLg2apud/f8IV+lROcYLpZsTDmM5mVOMcRslivdeT9d7&#10;TK/ArwG3SNgksQ2w1TuhaNFmiD3gqk1lbJuw40Ect2pQFWOAbHtjIpuPmeOv8oz31mvkyn5K6Axv&#10;HtNiTlxJZiHC+Isvlk59ceoUz3IJyqMvl+PR4BXgD+QYo0K2jnojGZBt6BypXHDC6ZwWBdm9kdlo&#10;k8xmANa9RDxms8+PZIKbJTeUY53yfv3r67++tfbb33DMFGKbAo/pB6KjQlWXFJgz/hKRRYqHrV0M&#10;RWCsp6V3gM9Djc7TrFXmCnzrOvjpKdzbwZTNrg7XQSG5mWb6COV20WNqig50darlOXok2B/2ZCij&#10;4nJd/C2DBTML3GNKUJ889ftaqCHDLVRTV/BUCL23zOEWldSok4Soyu5gFmUObip204pFS/XOz0q7&#10;VzhWMEBLAfTAGcdt7VmfDqkDwnFOC7UbVZCb6BoBvhvS3lMmXEDO7R+wbktmQRxjugj8WOW4rccz&#10;pR8axy7JAyS8gjFqcmvsLcUIFRZQs3lU43KsL2ljSD3EefzbAd89A8focMY8NnCMFHsM+n8AHL+a&#10;/emxx9vjgx+gID/6OOuEkFaMqh4TylOB46kMx9fNka8vjV83VR4fDZKseswXfOz65pfhuaB1iHRg&#10;K5MtRkaqqcXWbLDm2cQzAskvMl4xIuEZipu+iaSKECuuA8m3WI+Z36YxaU54yJtJTsEoTYFW3elF&#10;6Rcx9T+kDadWlWGjP8KuhqPNalvf1WYwZp35rH629sgB6k373ezCQDxrMnaFeScWwOvQSnNeDitx&#10;1k04LjhH23ETZAo5QV84LpI/9HE+02nVLSVMhcgtVGT+CDDbywQKphgqNgvaBJ13bn3XtMaGJx/3&#10;OU5s90baEFJ/qZCtD+nzLlPZ4fbV1+lvprR84Zk5V3jqrzGOtRxFZVlnNHqXy2lpA5f5NjRi6p8W&#10;VagHh8mPibSc4rg5+4G8+f8Ze2w4lcfVC9qH3hz5sRos1cIc5iJrFVWjFjzR7cFyjHgA+IrwVwbB&#10;RkTFm1zaDUcLtjHYrRk47gzXkO5hJ8Dhy8f/x/9KnRChmNfUqVOVCnxqdG9BhnThKvzldddlYRng&#10;GlliPdaHFOGiEj0SusVWArHK74ioRfSrxZxH9MHUNTHU44jIMv5i/oW+xZeyB41bOwY9/vWpW2u/&#10;+s0aDfGLWm6zyDbI/8/Yu/1EmXdbo1UURRVVFEABNIAUBVCcERAEeOUMgic8lYiitKh03s5KPowm&#10;JsTEi0Vi4o3X+35nx4u+7KTzJW+y7nbi/rP2GGPO31OFb69861GhOHoaNZ/xm3PMMYz+Rl1j07Z9&#10;IG/+aBMS1GEWZIU4wZHzr/lELhdwrLRH2s2HHD2IM10JJnlxSysKMqoyd1Ipc2mU6AdiyRotQV/B&#10;dEMxywnimMhTsicawOaqOSzvNuo3yELMlcWki0YsmvOlekaI1BdMY5kEU2YZKxWSPjzHVFmiMs0S&#10;SnJEtkh0s+P2Pf4dYU8sx0N5TakOOzljFrUWMWaBCcRriSpPHcGsW0x0y3du2DaPdCyFXStVyjpk&#10;GUWGrVBM3PgGU2xuXb0FJAvIBuYbVFiQM2RnUxa8QIKh76wmhRnHijJnkEXGLnRaGZBDo72DWybQ&#10;NBzDdwU7rQN0XAZ4e6n61iO5JXbdnFrXSe/8/NyADDJRRkH2mlz+7afr9DcVQ9ZkktRT8Yx/nqr+&#10;ortB1QPI8fGnU29gfEKZPv6DP0M9/l8ixwZjHeCEXWHZYPy/DMfeehaQ2XYWij8xEcToMY955XPD&#10;seZydNLEOMQWQjjiYNvt8MzeQb7BqmwdDdMmP3Le/O0lq5tCbYTjbtZO6cFqLWS6zXqV0hfX9mhW&#10;yxxdug/FQxYLm1uazXH8CyBAfyMLIuncAUAFSWJpcsL6EV6Q6yuZYQ3J9FAzGHIiSX6gxWoSAtnK&#10;Um4EkorjH4VB6lXFfBAiu5bIorum4g3r/KLeG8nkxwByXU2x29PB7MAFDCulSsRCi4Q5hS/JHyWR&#10;Y1AkTok7NR6NU2SHl9S5Q66by6QWMXUqWI5vXQWOJxFks20w1vlPv4up4RJsraVn88pSKBmOPS6P&#10;rERWhrg1kG1gHg3gYgaNQ15Xb3/f5NZrvjXZ2xmC+yS4sKYJposDSFmwcjx9Pu3l+LdpUeOy1+Pp&#10;ahirmYxlEdbjMOM7JZABYIjQ8H51L/jjGBphdi1ABv44/uOPCMZWYx3KURX+X45Zq8zCuJSf/Irj&#10;P+zLxY5DPxvNiunp8z+fPCdbIJ3wMQdnHo+/nnWMfVGqtDu7qeHG/enIlt6bx6jIS+z3or/mmYzy&#10;equ1EDINALIV4ZfszwBiPkpL8aK5s3y51cC9jmkDOW2CdGLYur8msGzXQK6Rkw6TcZoFYVJPBJ76&#10;Suwhj2YLdU3RcJmqNsnmUmZ91mgyDlmkFcwv2HNuQiGucXNjM+qusxPojp3zKLOv0Sm0MtbTjNoE&#10;nL5BkpOQKB1UnUqm3nFqUVMsZTHWoxsL71I3BaNYgDFYxaSVY4sBGZJ0iLaC6aCwsKQQfmckiZQq&#10;g75ZlGOLm06o0ZwZ6b06RxxP9rvQmai2eoxmie1Dsos9YPW4b2Br/Y0BGTD+NO3UAkguV9fjAOVT&#10;qXP08pgzaxpe/iZMk2Zg/Ce2YR9XE+NUMIbuvcKPf3WxxR9edZ0iV9GIP0LD2a7/Gzj+9ccxXx7L&#10;RCjM8nCdv7nz/CPd28gbfrcEBWmLD29NysJCCyIfqUZGsoJq8ZkbIT8OgaZfXsYl12bZbdFmnVio&#10;7F9z8qBss/wxw3HOMiFrxTpAH8xUhSasnKcZjnPUB+FiMe2miKibp7J54litN2FPnTcjBDyh1SVz&#10;3HvIcDh93a2Jh8WUcxKng8QM26CawtBYxUalxoLxzO9YpdjPe3inWdXS/MSXh2QLkdI6Bnf00iQt&#10;RC23M/inKpituA2wE8HEis8FfcvhYpoeHmqmZfPIIAOQYiS9N1iOb/VbzKOd9W5wMlIy9LpnVsk1&#10;RB5tUxFesBxTbpRRahlxPPn62cLcnAEXK3mE8RyUFb1ejnulg7Z6TIIzuLUm9aYRZHLj/3BaYe23&#10;sqN5Wr8+2WRPrIKIFVkWqL0A493H/+Ef5ON/cvj2nz8qIGZxdTR7NTZM/1pdkEPP2R4c21dzkek/&#10;jR2zJpdPp8vT5e/A8YcvIcpGK/0UDX1QvAILMzmzbDc/+mNrVXx0VRGdW77MC8cS4LZk3SczVrKp&#10;U87aqS0eE9JWa1yDky/wDti8Nso+UzkJMqUAHskzU3HOBW21j8KL9na0REgs2CB29HI+ItVFHctn&#10;Xc0iNh9GOtLFCftG5sJu5kbcZUtqUL2oQJGYliug0LdAp4DjKkqhq0rA77pOrHjyuyXM8C9ngfDE&#10;MRrFZML0OzHyHZOpuDQhXOy3VbqdIqQ7HG+Q9aI1Rv+OWMrr8XboVnhBjnBcqt6mBoxtwJdKJIIW&#10;LpGVdT1FS2YYcGP76hxwvDVIIRJ1FVtzz7gG4uokwZhNbAK5j2V5a3UBDPm+UWSnFoSwQ7kcuhdW&#10;AqetIP+mtScd+KxzoEExYAuYSa7MhwS2mMCxhheGRwdwBGTxiz8C6fjV3qU3/jPq2okaWzH+8cNb&#10;FXg+8U9KuRtwrNLKnRCN5x6ZYP5RtPP/kVCmk7eN9R552LSWnmjT0k0ZL+zNOOgkJzb7P/P2ttsu&#10;uQSjMdA3bpfo2BZBsrzdm3kmU2sAaAsTooGIHF2Y/cEgKH6FjGnFkC0UTy3kOst1VOpMQ2MOzYDO&#10;jtwGh9VXlFI0zPhOiUJLBmSGnnFSzMCGYXnc15t1/U4VqfCsEJeLhhhfj3+kPW3OcsjdUDEQC81N&#10;Gvk0iZsALZlUWs4wtQ4xWU0MM9CAHh5Z5k0zNr2vLzabYj2+MVTpHuuYdyM/azvZRV/PczEcWAbI&#10;hX6m3MA7bfI4CuZYtVOzN269Vv3tZ97kNjakWY5RnbUbaEI7Nt96PaQEsmS4Fh54QT4XqfCmRdmo&#10;BYVDLMjTEY7x8PTU8Wxs2SoygXx0zDe4cqQKfSoAix4fW7vhV3EM1d8/jiutuOjRjz8d0D8q3edP&#10;5MfHrquwp9HpaXmare7ynw/v3TnjPMNWPx6Zoaap275QB6S6/OEviODOQgfukTeSISb6yjyRvyS7&#10;SUHXhsMcJlg5c40lM6WHDRlE1pKMcEHjrcMW5n8cE2DK0WAwpqEm1fENNZKV5dTylZZTU0HW4zQn&#10;hIsbHE3LpduiOpMGaVvUw1CvsyNWb4ac8jH2veG4YqDxh0IIpXQJFhou3kBZm2U51lRwbHM9m4go&#10;QkQfkCNhyoJH87qlsOtVq4NewVxbYyFwkU+PnTpvHXObji4rqbaxTnZ58yylADJEaDGbRvsYz61i&#10;rRrb1im+KS3d3JOrZEPohKJuSlaY1dFIJ1LuRJTIb9/aev0ayjblpnaau+bW1mSX1mCVozomMbRn&#10;tg+ombH5JyuyCrJV5P+Y9iMfkXxqlMLqcoQjfxAeHhuAjwS0H3bgI4q9Iv84DuVYzYs/fhz/4VzB&#10;qEaFdwT8/mdVNeZ7pXOrrIGgGh+dn0NecXb/iZQTkgh9DKyXC3i2X3rGABx51P9uPhZyeTv7IEWG&#10;HQr/Ih8EZDnvoO+l+auxU2ATVOrBKc5F4NZYS16OV5pW4+CHroSZGTfQELZGBhT19oUJOhCZ9YXh&#10;uNYmhIs2HylK+s4kSKng67wgj2ERrTNLiiyywupZUOKY4ThpigvLbNAiR72UoJYxLZJh3+pK0Fmo&#10;+TbhqjeJ7ClPT6QtAT743PrmtNSeSnIuDnu4Ux2fC3J/Y0uDBICah96RDKspu2Vjo45jOdCTHXj3&#10;mNWVK02WJsY1aVkkquAKxvLZtKZyhGKZaqEc96tbPCmTAdJje7NTUTsdcu/KuHCTaQ+d+Dhay/2i&#10;yCzIVpGNXKj99h/sCng95muU3FP+wokudDCEa1XKX1GP+RqwPRaZODUYh2J8bBM5oNj6aIZlvv7j&#10;1+rLEP/P8Nk//vjBBz/4DcPzhzD+jufc17PbbwTQh4faveMshBILlF05ZP3OZtxj23nS1JqD649M&#10;bDoT4r9++P3RXwRFQvyYxCIn62OV41qtmLEIUzrDfzkqZxTL0S4cY6W9jpaDQG+BgiA11QoKuFXq&#10;vXXb1AFpr1V8Nb6YOObyMHsA7NJxu65G1GIi3nOzb3xgFHIhb5MN0/ZVHiyMzMNcxHdLed73aCTa&#10;A6HXUAg4tn70lSAaAnY1cTSOLKfjmMbBWiBtCTWZVoq68duWsgevN1kYdU0SPii8UyW4LjeAWfQ2&#10;yy25ARzcYhlZcVtFztBic1tnPNtkkj1hjUlJmYCjnoVpMdIJS71hrVDnz03fEjfQwauGMYYgU1N4&#10;c3SsI1NRukUXbWQxse7M9Isiq2dhHPk/KnCePg1cmY9OjyDlJI6PTk1k8Zuf847tnn/kOOcB7/RX&#10;O+ZZSQ4QxWkN3Yf/78cPwysYx49Qg4HcU6/ZekNYP5bGzb4P+cpRwPER7x5fP9z+87HZq2gBz4xW&#10;TMnGYfRjm3pIJOSbprJI/qgCzSr+5fe/5lMpGbwpTBpierFjskiPB9DxrjbLLETaH0P81UgbKWxj&#10;pksqwlZWRXOxBm04rs3ZBntCft45jZS5T43sUggt47qNs9s2TMli0kIiG+pzY7AW7h9KNNZd1/iN&#10;A+q4vFyUk0jlkNF2zyHgGKTgm8jKiRYbMBz/wyx6aIM/EcKlOXqBuDqdxd250zaOGYzOYmgNvaLM&#10;OCMjgSZTfA6XaltM8cMBBZQOA9wtzRuQY2pM0PN4iMIgjjNuuGc3Y5i0kM3RjDrZtro3a9F6mu3Z&#10;Q+VSF0Uz0hk2ogHMfltmdaEbdW40NI3ga7UZyB7t41OrryOdHowosg31zo0h6/GnCooB42OwUoNr&#10;OG+RFRshtsYFx9Z69Otx1Q979U97yIJ8HFVfe3ysDT+BW2J5w7Ng/MMLvF084h0d6Y+IMchX4Pjs&#10;kfGKRx9M8EZOgZAbxTyyJ8eP2nqeL+fpsAcW8kGzkFaf8kpaLl4h19UU1fVZxqMHs6sWJqWnY8ad&#10;lWGb1hhEtmyGY+2omso3re+qhkCsW708Od5zE5gMGvdxa5rFmT8H9FGdUddY2zwwONmbR0FmkCeE&#10;lnDC4NYgByMUhdpkkGfGhKGOixNF3b53hl3dZsL5XyKDoYlKlClxTOZANZnimLSzLzmQnmlEE5vI&#10;SD+TIKNJgX9Xdoq1OB9kFGeKox1Q1TsiHLNTwbl0lnI2DaIB421GKCTUaBP9ETk2dizzQoiTcSrU&#10;wQ6AJqVWWmRK/vR4psil++pkv28AarOpj1r6jjYLW+0Yc2cNdfU7wHSgJupsycXyC39qqqe53rSf&#10;9j5ZPfbrVI+PfjiOK6c8vPXjB6t0uI7Ik1mh/3ns/CJ6caoCbCsdf9gvkF85EVGNgQ//U/D3mYe+&#10;/AfXmDDJO/6uqs/bwRHPeNOqxw//dN2EzAnNvZsTaFqvWBK6cvL4KXhNOxb0kZlFJg8A7lN/+aaC&#10;meMkhNpxW4BGfdEuGzWzeVfPMHw5S0UmxhPdadXcogQ/JMUlzZwbZI8SY+l1uBmOxTA0W1BueUGl&#10;Tw4ofEzVs/HaiXhbJww8hyCo51ClLgkOKsBzCXpYzsVcy8apNJ1w80OZbsliqi6k4dn+xz+sIjfV&#10;hUHfjgkuinItz+CIxq1ngYjwjbFpkM/x7q4xpfXpGth5ZrsN/zRGG1CQ+6ml3B41yXEWe6ac11Em&#10;hIbYdi+QDKsaK8fOj82ttsjJR97PgWxw0LH+xhCfERpVz3LzFWrNW5p5TOI4qU6xuUA2O2xtDcS3&#10;8/SuZrgBTI0PNENglOh8aAz5u8N4+vt3m4ugZ3ypF3d+ZIV5unLcIyE+iuYj0cHvn9ZvI0iPP9ky&#10;EnpxetcfXp+r2LBWR3/9Z2DF3qv78atK8R/Hn6wUs94fEcOqx+BAX7++kUDzxHwIf1f4mHy8VZtt&#10;BYQ7T+wqK9AJa6f/72OLi1TKzdnjbzSbKLHzVivNTJo2KgnzUuEsKmsJTKlawTjFwGgM1lRpY0wD&#10;UI+CvCLgWOpluzy8KaYusApyTOwAv4GsfLjHH7fMAxHt6/XdHV24haaTWuFrGOadtlhvUTQ0eCAv&#10;psImZzsWwjFN55M2qLD0JeH4H+GoF2J6g3DICDIgJPNQDjUwBGHtBLbzMrHS96szdk0voh3guI1R&#10;plzvHxqzJQ12Lbi6lI+N4i6Vo+qdqNtW4mNGTzOpT7UnWzLaQhiPbmNU0quoaTwvbnCMR8ZC7bKc&#10;4/rROd7c5MyDPTX80CZgZ3P1pRwA6tywaIpZDFV3fWNt7HpMHYSjniP56DxU4k8VrsxT36k1kU2f&#10;bAc/keZK74I/5FsV6rAeHR/bWEQDDZdgOuP4NRALQPk06jXb134C6/geKAW+M34vleMjkvnzr3++&#10;4WgZOD4xkys7zRHFNqsjS0Yh5uszur1Z1+2DTnu+9PSX5cXETRapQw///Xl64i1WmPSP1qqfhuOW&#10;pGcxhYTJ48qMDY1X0L9em+0i3WpSsHehb5BVH6PRhnTsEMiPAoY7NH9lyEdTffbmwGRvpqTxCiTK&#10;EgB74qh2f/jHi7mBsUTu5nalgZ1H8tpmyC/VOEYx3nEcs4umGw07WCaBoNwNT9m8hG86jcnRVTim&#10;T+ZOUfZAavIyr0lARsFUPF6sg6JlEA6mi40OCcbUuHFsnyppYTEVph7UTQxwARqfR0GcPttwnBkZ&#10;FYnYmtt88WJhDkI3TuqYNImph0WVcIaHDUk6JvaN41qGGwscTychuhvopCNdR0fvZuhZREKL6us3&#10;YxjWxCB2p08rNdk5xW9Vr44IXWJSF8sxVkQ47Ts1SvGH1ds/flSwfApFkaT3URU/DtziV6/HR8eh&#10;GgPCAvLXP+995aDu7OxQbm4f3HOe3FhjPpMMyQLgkWc4SQJngxHy5t+/+U6yne1QeBOaaAEgjfWW&#10;E2RaH3pEppVXwfU5W8goaLPDHOHqFeNUb3FLBCvlRqrH3XSj3qD1FttXcen0Y/JNlaZTThM1QWfU&#10;3dE3vtwMuZAab+h+SMdOfhyXEIENMPx5GGTLo55WVynl8Tab4n6rFpzC1aBabTHktkVETVtGAdCJ&#10;yD3FvJKTcVnVewGHPIOJjVnLurPpB6A40H+LcOzoII5r6a+tBAW8Hh3SiVAMXv0J/ZtaYNgIbVX6&#10;+zsJ4lEzDhiVRDk/uo262zuAavxibRMzD6VMmnwCcMXahyfu0CC/b3mcASUAMiaKYBWQE3XBffoa&#10;NBeD60+jo9703wKZ9TgAGuVYgP3N+xPVQCZBPg2nMufInxzPpxG2BVE2kiP+bB/6ZzQFDAT5D71E&#10;Tf50dGTV+Jy/COTzD1+fHJxYHJNUP/R2+6j8GtfLe8+Nw+iPj9yonhMSjbFFpX9/qQ3QRoXfUkdG&#10;7sr8ICwrca7L6DZQiaQUO3I1FgxJqtEwUD0mfhtlB1cxh7ONunYBGQJ6bjkx7xPVtLtgExIAOYQ+&#10;Dic9rxdA3mhvHhjvyhdqONRjoyzpC0rsciRm5WdclL2841gpu9Yx/sWhW8FxBOQGl18AmODC0rUJ&#10;mhqBGIUtmrm2HsVi+s5GbQ35trQhXYWdvVBWCVz03VTaccQb4mYeOxnkG7MJWxiNuTaTvxtwzDX+&#10;Xt4IsP9MIkJdBZt2dqYbBIxfgFasMtdMe0yG42ZFOYzzDSiOxy33jNRjYBwyZQyseWiF/m5gfA7N&#10;t3um3zQm8em8ilaUHc9ldd9stmcUQ7ziEj0+shZGdH1iQf50bDI4Q2bAKB5+d35xam5Xv/1TTPo0&#10;oPs7WYURiwqKSY5Zj7+zHv9FAD+ysbPExh9NHWQRvWYhZFvSHyz6hl4AKMQfrE7//i1pNsW+Jko1&#10;gXK6PdmckOTi0PAiq7VZ8nqSV5zOpxNNTTMMUJowL6INC1SqkxdRt8nxWbcpj7dMdDljyC0Hu1HK&#10;ZrTphfLT//ELCnLXQN9Yrr7BQ0TcJ5mbJiWzka+hgGjYmq22K20Y/iWM8ezNnSs7V65U8FznAlNm&#10;c7DZpwLMqZrOiDuWzVuSzQBCnnI2eMGhj33lmHiBKz1N8g5FEOEIHGOMgfHaqGYfaqnlbeeOg5MY&#10;HeW8/LOJaSlktsDHb0ImwpkKvetRoPuvPtt8QRRjn2nKCzIl8/Su4JYTgSwU03j5ZHCcHTc4DNF/&#10;s8vDKafWDkJBlhbZr6PokBfgLGmDZmqBRFyqxv6O40vNsk9OcL1Q+0lODTXrqv1qHWdOs20Q+PP1&#10;nTBGRcZa9/mRYAwgE8d/yqzidy6B0FeF/TT6sBiXUFrvGYFrLbkTJaTL/w3WAKIfj3uGfee4XpME&#10;dBC0YyEwsqEgqzem2y7yBkkqzXjnblnzsifWdH2mwbySLW3PkuobFLFHITMVGyq8itJKRVGPzEwq&#10;aJitqGdZCwHH1zdqUXw6W2L1QXgUhnSW10hfLbXS6s1kSxMLE2UGj7emK5eupsCTXctpzQOOPOxp&#10;QQmQJn8at7FfVlBYWUmHSDMXZHYSy6qt7KN6jlgqHuh1rJjIyBrrhmYfWvmY9Qxpul0lXeZGpAY5&#10;p5lxjnrfLyXpJk+Qk69ZjK8O+DJ2nwQUfdr86EStBZGowvEUYE0YL+ytEt8DIdJvRQpOoxbRZO/7&#10;kcH3N4d0+TdvwpWnp50lHzmMjzQFMVQfsS2sIvrJUfzpNBz4fnXkRpzBKjJR/KtGg+y2/aicD0M5&#10;/sRqjPPnkZ5q+GOW/+vsz/tfv2iT9LFMCMEVvmLn/4POcMrRY7YNmYZFOMl06JEibj6c/KWK/PtS&#10;nTzQufOsUz3V7UVLuwKQayyrm3Ic9tPSOToNxc1WDVUNm0ozwHGDoXhDBKPejWGZkYCuNHFc0t4I&#10;g0a1yyGzoI24tdtMvCxWK3ehie6W5r6+5pbuAGR8JwWVSXFhRleKgqlPBpN3pxSG4KZLQG6qoLvB&#10;ODItARiKSubPgm6zO7dvKcZUq+X4w05DkYaHtFFmBp9vVaHJpmU89M7Ir2Ol2bD5n7CcJsUssBvD&#10;oDwZtykakq7ePga0WYi+SERJ2nmk7W4923z2GoM7khSTyvN0xxApVOS+ZbPMWLa6y5MgHs2Z/2Yf&#10;nZGVHzU1ty5NvfUsooJ8fqmNXPZdEY6op9W5+G06dJOPvlsbGafAIx7K/Do6qjz+Tnj+iAActeYI&#10;2V9tuu0EOvqSTz9IjT8FWuHs2LD8X3vrwLGlR8vnStbHZx8hqdh7TJQi51G29I/MX4gFm26cEloo&#10;iOzs6+8bDQ5kWsWD7mo4Fxd2a5S5AtGZcKxl40hGpO5ZSji+fn2mSVEi+MmTni07OY6zGJ1oU1rz&#10;EnpYg06oUZE0/9+ZmcBhzVO+aaMdMou+5izs3mZsODxhjnDXTcEmMZBy15OuzXDEUjtaVY9/qRBk&#10;w3GgyPjLcOVJNjHJYSvTNvoDB7e4dqZ9FON+lexdMoVhMGDOIxk1y8hDXwE038iwDMv7WCfYHXKV&#10;HU+Jchxz/hzskRPKPM1b5TYPFok1n20Bxpk8LQZYhmU0oLZxZ29fgPG4LWqrBqMcG4zRfVtdII5X&#10;IeF8I4p8dP73Jz0vw664IK/ggc/FnBr2RSxDoDM4HgVaoSL9vUIVfo36cv7aJ9zOPk71ZUfOKViO&#10;wzPrfNon6P91+PDpB89AlyesB9pYbeblok1e0hGp7Ub5Bb9GBlm/L9a5Bb17bJqdDwOZ67krx4ps&#10;vpAMNdK8uWDB6ZAzxqCWII5JLRjX6HavqsjMoDbfuJjSDHUgNJkOvzfWTNHV4LgYSJ7xqsvhx/WG&#10;xR4AuWss3eh1vb5SkM1iq96zS8BeA7Egb5gQwonmhoZQpJsiSXK0MGLPhBo1vRvtieCiTmX2xi0m&#10;DVOLuDtwmfsiWomxblO1xrgy4mYVxDEwyuG0GWPxsFhks45iZ8sjK2kNhMaF5u7Jox+eCbOz+p0M&#10;x/khiNyePXs92I+2HeaoFmtjlisRjtWzwDYVLnnJwkiW/GJZ7PgqvZHn9la3phYOKk3k0Lf4ZEU4&#10;4scuHDqyDpyQ/NtpVTPZpUShIjutIMYF7aNLnJfnuECdKZM7kmguYhRixCjz3/WAf5YjHj/tqMd6&#10;jG3/R7ImfGQem9gBYT8NBdhyFM6UC8K2MXvKcpb9aH06S5zmuK+9xlLy5DSl1dFkQR18U8sIN/pZ&#10;7FaoU0qDYvUfqJ+sl+x9hjO9RRqBszvMXrLsBru1T5JTzp2+GT+Lvb1CUtm+DGFiHunMjHodVnZn&#10;3i+1sc/f3L444T3pRn1ShOOJYCzHmz9qus3GQ1/D5MZWk93n05Ar8mTtjwbtoFJKlzSbC1bqeo6+&#10;5VKH6luysyyAm7KZC5/bHLAr0YxjfFJc7PUDx/kblFSYymKWcCaJJ6nwTRCeKG2diXXaInmzSkST&#10;OIjDppaxbc3xsAFCf2lb7qWLk0IeJAdR2039imU//qnpJlNvbpySH7Mc86yH5lsVsSj/3HpzJP8m&#10;+e/pdMSZbWdOsFZz+fTIgBygCxiKPqtG8x0/oiJMUadzDmmQjvWVhmcr7GAVRik0nbHGsbXdgOMD&#10;bir5/tIjJUrb+Y7vRGIT8k1921/QPftga030YPG9vS9LEkQydVz+T3H2tNjdzcnSqsm0xeb6n6vl&#10;uI+7TKyTfAfewARjZua6vK8WGaK7GNaXFMnJ1ZEeSj0LSS0skWyAZZca8expqHfz+YYZ1XM8sNq+&#10;MT/GCcBYblHetfDTEJLJXii9rzdrF7fRJ8uWAqORO6eNtAGokebYN/QadWyV+zJVRUlForpjjP5Y&#10;FtNQYwafnMqwmVGSdjoeszUvG74oPt7GQljMxfBzCO22sVieZBkD5sys+8Vyq4N1l2WYu4BqV+BV&#10;mr08daM1UMTIndVa1JitComIJ/swHszLHF/E4hqTVcdo/AL4RkDWjjSi/RjYPr5MiyHrKbOVzGv1&#10;4ZtQkXXjLhO4P6GZYz3QiiMHshRDZY1Epg3Dds5zCH86MmQem07u01F1D0NNtU+hs3F0qkEHRW18&#10;IHHbkX0jWsSEuwO9j6aNWvy59/Ur5h2M5H2seHTzI2QgCEkDuxZnmvc9MkG9AnC0QS1LCx3/vrSn&#10;KI6hMTZFN7ibAgop5mLFMZvl5uiENVGF47a2XIqOWDMzAi7+j5lDOqMOGSLKCMoN4ZglG7GiOa5X&#10;91BsgYYsZ3TIGQNpTsTC5jSOjcOkJvjyxkYX0DdMLNZiqjfe1TIfr2/UzWIxvrGhDrX7IlvAnjqA&#10;OXNbZjw18JssmM4zKb1QHZskxaIMDS1WTyogHcJqzA6RayVmaKunciHE46TkJhPm6+6uFAsOu1g3&#10;hASOerTmGPdA+IssmXPmISnoSybXz2cybmDBzG02vk0OJDN8NkWIYmg2KJXf2lIOE53bzJmCjWMF&#10;AdwUK1a7IpRj4ljgXaZuj9Ua7x9Uvw5HwL31N/fP77le6LyqdcyXbHgB1r/JWY1HLk6Ij2xVpPyb&#10;996mnVdYPbaa7KX503HgFT/+vbEm1Pss8Mh4iL4LecWR/076M0U1eXr6z8cHD7lk+idjPpQwreSa&#10;x2e7ZzLIevxRS07sWnxkn836xwK1zagZzMvFZ/Z0rYWc5J5Fkq2JFHBHyVjThIS5haR5BIMgNxon&#10;biCziN66fn2i0XC8UQgm4DEGA5DetbGiFbiSeqVhmKucMe9p1JOI6xs0iD7wKTGDfnSsYwA3zK5a&#10;gFIVOb7YvRiCmjaYqBBietXKtlhsxeoVFDtVKJi4XpYvScUwJEmXSG4549CaatLqc9La5iVZM6I+&#10;c4+JeTMShoAXtdvKbZoZVLQzRNpai+2NYz+PvrFcxtve7h8ZusFtU3WE8+aNIWVam1wR83mJVjGI&#10;TNDcDfvWctbEMByyDcIYC3iAMRZJmWnTq2GHBs/y4FpePsElIOP9AyTHyyLLy/jR6c4sqNJmccSC&#10;vHlw+955hVqcVzUtvAkHHlG2ejxtQ2JUYyvHR9aFu0QsHMhHgVl8qm6lfa9+41jEgxIKvao6Lx6x&#10;bewkZvo8+oF6/Ojg8NFXpYyx90C/lQ8ypoccCOYV8u4O/oVutGm8mMXYcxi+pG0d2Ugkd+KQlJjk&#10;Zudwk9Jum+pLJndhPc620KatzoALXoBbsG/osWPWaOk4CoEGb9hgMBJp3rUOzkPiErE1yQslNkzC&#10;qwDwXLehF/WdWqMm9aMb27vwHzIwltOckOGl3RLUe+TYIkXCiu/VTMaC1Zl9hBVt4IUUiU89hvn6&#10;cNECxxQwQ3k7F66L7lmvJIei1V8qluo5z0ulDclpLQBog0/Nc8oCW1sVrtcxptybGA0rMNyTjE3a&#10;CRm+ZUzznjcYU4BVy2dPMUar7pAWRU0H9hMkDjIcDyzrDGfzumVlNAG6Jyd7BmS22sYngWSyDPxa&#10;Htfn8JiHh+pkTJEmL2yuPAWQ7wVqMV2u7l2okUEYly9zDW3uGbOImsresTAgW7kNg75Lp73vxxrY&#10;gXB8MoX+sRhFgLVOeupV+Gwm1GIi+s+zg8OzvZPDjxbKywhTUxeLBj+2rrFEFiLGePmVhhakGx9C&#10;1ukXzbCKSS3YKW2TA4FYgqse1w3HYMv8L2ikfg0WcI082mmGrBZdvSyMpY0AO2WLA7JONiQQz5Cb&#10;T7dRr44o5LbahL4jeEqS574a4lgFeXGjAe8meHEaNPf6ifpYxzL+I7vaAgFZ5HpUwVIhNwqLIq46&#10;bzYWLGmKR8Im4dgl1PGisD7sySRsHMbVMYa3MDBZstaB6DSRmwpZYMP1alr4yEPW3rXmK8guBgPK&#10;7Ow1JhwP9KEew7qiX84rnFf32nga/nBazJVQO8vZB9f+CsVEG7dQatM+HeRZETB+vbkJHKOXJmtC&#10;8ty9vdUpIxLjhPHh3h5x7D034VhUY1w9t74Be6zOMhpvC5uba+tP7/tZr9K1qFJdsBjvkyUfVVag&#10;UJGnsYmvThwZs14eh5+6Iqbr5Rk4/WHt5O+cedhn+CeGzwlX0M0bq/ge2m6Qux0enB0Sx2QTv599&#10;PTx5fPbwq7Uq5FMYvIOsWD/6iJhIhfV++Gh+LdwWWTRXHktltJW2HeA4lazTmOx6XWOK9kBJLt4B&#10;JO3soVmuB4zkUYFtQ0923N46JnGO28wOFZyJsl1jWq9Oiv82yfdt2FxnSaf5VMBXTxD+tqlXVw+G&#10;zKN4cxq501wzoUMcN6rgorhh5vSQkA5bKA9bK/X+BFhsr6WNs+gG6q4UoXVcy7ZzXiGoJVwRhL8W&#10;N/s48k4Ix/iDSWpv+p60O2QypSxt7rKJWkvVkzkWb+cxk1qMiiRDkwnvVzXkMop5qngXJShfBY6z&#10;OMZluSqtAx5HKL23Xj/jNHqQkdUiBuwEL+xhYLesYfPqIXRgxLHK9OpgAC2ucdVhIn/q5MQGentE&#10;8drKyt039+99F7lAMT4vX6YWwLEIcoU2n6phUT49IoqPTu32f3oUQfG4gkirzeE9gVN8t4Pc0afT&#10;wIkrsJ72yUd0hVaKyTbPnp7huSrO+5UJvEDr4Z6tTX8URT45UXXWTpMHTJ/ZGVBhkUxYL+i4DvUM&#10;p8RX3OWhBNkBAcqco4LEwpwb4KbaXjsf13LpL0QkmQTWiGbIBkgs4HhFK0Ky1LiioRm/h73emze5&#10;VZK2NQ8AWRNtFGQDKFRzJBY0+26UHQBnMbGOPspqNdZrEt4lyF/U7j8nEVxxVt8C44kSs9K5rj0B&#10;43FsncSTknIQrbbPagJ7MyBKegRYyWLJSJA5yJPMsqgk1GLMVpclKHGvWa2i0ts529ICaVlzqwoy&#10;5m3AMTaZRrRjCiRvK06P+s68mcPqz+H1f9i6bFCvSrJBP0K0JqCqeIFqPNk3MClyyxkdW8FTBCtZ&#10;wubDh7uHZBaC6SrfPzg+xd4ES7Qe8BcLMb909+GKrgMA+TywZAAZPyqTPWK2HJ3/Tnnu2yeMDb76&#10;aS0yh+53x23UhfOHpw7kYyPPpA74QfSyAWcs2WAcEWM8qfi7qhiz7fb9w8OnXyXStI0lsQZq6t2g&#10;kAc6MI6vYtDStyFu4Uw+nD6oxs+bhUY6XGrHMVkXbHfQDSoN2yJ/fYH/50lGMMZ5i23v1rJ/hGMf&#10;3gGhV9hIw1nNWC8qp6oojDSB42tyEwaXJiFpqDfEavzxYFFFXPwYqKmpUw+tEENBxv9Yc2KDnHnG&#10;C7KIBVvQ1OQnuqkHlRtiUsb2M8R/zs5T7Iqo6tY0NYU5YL0abvWSUShhVGe9RoG7aEt+7GkUY77E&#10;irpcVLgeAxfkLsSlLforWciMjEhjvWpV4HBH9N4YHbXps7m6SXmsToWfLBlmY8siOuPhq4a2AeMX&#10;gDHiUYXjVVVjjJuhn1A1XlhbAZCBY3aIGZ836BILcugpV1XoIooP8ekr6+vrBuTv5/ciEIcTH/GM&#10;cryvod6RF0m4EBPI00cOX+cb0Qntx/cKRYgOflZwjyvvOFIbjwzitPLppz6JrqrG084oJED+frZ7&#10;8NV9NdkiptL4q1oXcqj/wEG1hMZCMWD+9au8ZVm4caOiU/LHx9fiEFMM62gTE44pYMdCkXb6m1Rc&#10;KZDE7RnwZOMNBXmYqL2unjH7HCzV9XVGDUBhFefLDX9RAJyLGA1zc6yNKvU6jZ6vNzRKuqzj3cai&#10;s9sJtpPBt/GKEJrvWMb/1HKHGnsz/DzM0woiyIvd7ZJcyqCoQHeBgrIleXBcZA0FaOIqhCnF9YWd&#10;EKkzXEyPkUVJ5iiiHjXGrWzviR0NxvkS3El8YWOs3ULtVLdJeOlZg7wfmUnEJDu+ocVRqShob5Wg&#10;Az3Ra/VX201q6BV5n7DhSELN5sxoP1kFPFd6ucFqh7TNBUvfJdGAsH5tbW1zYcrRO1WF48HxgGPS&#10;aaL88HBzzVGMa50V+XugFvZKXLlM0FpVBMTIKoxnVLb4pr2zfBQq8vejSiXmix/HEVJt5qc3Qx/v&#10;tEKLT40ZH02HY53uC8aOJRS6d/bw4KtsMx9bqPSZtpWw16QVvA+PTkQdPmgk8lUXuTP7c+AfNqr+&#10;vRXKdhYjFV2d9Ijj4VgiFuIPqFLDh3imQnoTmk44e+mgp2IdtyC7ep3h6qiOq+FMg21dcVngeIwn&#10;ahz1sHw53PSLgMxCXsc5Hsswemobw95PjtEQLi6hfksXbpbjXdmCdagbNh5g5GhPju55uadoSoyu&#10;dXfcAhquS2XHwxrVbCqGVOjXhaH0sHtyY+ZHQkyREPO+knINMpcJTqZLFGsmtR3KMt9Ug9Re8QpI&#10;6ull4cnTHXRZGhOOFaBA99mU0prSsruIF9UTIRlXn48jQkVNxyiySGnfHz7H/SrHsA7q9JEcYAwg&#10;U7wpEry6sLmGt6cmJQsSjtl6Y+V2VmFsQ+Rib2FXODYYr9hhzyuyF2Q8mBZm9wXbcphU/2Z8OfTF&#10;hN+IWPw4Pzq6RCeA6+8VUFdVY/8GEfxPK/Kko0BqytP2ZyGQqcx7uLd+cMbN0d+ZLH1mnWJbCyGD&#10;4LVrFt+iyKzIHw4PP5w9PAs7UI8et2aVM6Qfw+baQLPBVJpGUSbu4Rw1rkCyReK4LWfE4hf1zeJq&#10;5rL/QKwpw3Fiwny7FyFGXmTgbTP901mQddKThsJaG9cF5MWl+ZyURBDEAaFmMIczZSsL8mRzboMN&#10;5l9UkfXc2Fjqntfyv1q+zDQFp5VfoslF4422kMW4Ly4oaSACSyzqKN3LEE1i85agGLnRUsr1icOK&#10;ArZ0daC2TrtWsOto4y413gUvi3SbTY25ho/eL/JBMJUGmZDkh5NpVGxl6Zm7hoYotEakK6Ip69mf&#10;znP9uoOd42cvXj27iu1orDyJGfOUtrlgeMUJbou4BoxdC8R3e6/CHtjZz1gGD3m7K5VrE+23+9Z8&#10;I5DtcCWs7rMek16wNk+rT+FvBijix/cA5PPvVW2HQCgqNOP7j+9HAcXOhKu6FtFTI2qVoB6HSSP/&#10;TPfPDtcfysPNTI5NHQTTY5NvCsiHBmCsfuidPgyRABkg/nLy+Fo+nwiRm0m35KmpjyfkYW1Fkms9&#10;sNJGCtnifI/SFzD7mBGPqNcYOm5BY8ZxC42KQa1lVCQE8/OwCxhDHqqYBZefbWSH1kbSZGyo3vAN&#10;B5Dp9wbqm7U6S8fa5nH87/S1LL1/b+AHkJcI5KWX8/Yp8+3t89aPY7fFfObwJNIfqNuckskMLPCG&#10;FbEolsF5dSEmc2O8s6BJSJSfYPO8WUOtOt71sbRaD6kdJprFTPzQebN5zHkFW26jZmhRKqXpZTzk&#10;eb8WK5JpUwIOJh+MzRGMsxg74+tHB66CVLx6sTXey6U/qNeAWdBb4dg6cA5jiCiw7zFIsKrn5nOS&#10;vsroY8pxzK/3aoxvIyCfX7qmDbH70zr2+ciaKR3GMMpRST0ywZwNMC5j+PKlVsV5+HR21ap6bRFP&#10;MWZsZOY8tNzELM4erX+Vs7xCz81bUwoLWzU9E2kmukUpPhDIH9yq5dHjvb3lmzfHl3lD9CMRQwSS&#10;LG7om6XBZglXJX6U6EYmH6H5dhVkDfFUkDcK3uISkCFoU7rYRk6OZSC+jfFaxM5JINDcgU20FDVE&#10;LMJJVOA6aT6F43SugM2ShvpYreWfxWXJzGHI+LX5jff43f7Bz+xeWlraQP1un2eLrHu+vVYOcpSS&#10;Yg5Nus28J660xmx1qsTF0eGkJVAWiWrFBGODVcU66ecvqjPpRMjCLE4LA3np6xmPU8gpSwThJU06&#10;AtfKxJvqHOWZaj2pk9uiDEUXjDPsVNquFOPEtP0xSrOmuE6SMbgdQkTfjGo8RxhTHQSzFcLYQGj1&#10;WFeAMcZ3gDGrboRjezU46BWZKIYCWd9ibc2+CxoYaxUgl/3IVzZ6XPaGBTFctnociYhYjkOnrrJP&#10;d37079dxgLmfIs81aAkgNmJRJe7w86Z3tV3uJp0QMPzhq3tqftXK6aEAywJ95oT4gwZ9H+2xWjgD&#10;OliT2GUNxWFpmmMrCWwJrRmdnRDXNcveKpJDAOTWlnTO/QlnGkzFyzyvXDdHyMMcPQyjqnLuiiPa&#10;RGOuZQxmEWy+yXeLDTf226D0bQzTu8WX6EuzIGOOUcspNpdNuEzSyr3grpYlAVnMAjhefLD4cn6+&#10;m7w41542fwzeFYYZjwpygnk4xmQWF2PbfN44HubDGpMa09Db7/xgG0Va3ZozpvRoxHGp6DhGjjtz&#10;cTryCe2N7BRibb53z8yD3pgNPzocxVlu6MF3iYiV0K0tYztM0LHhyUVCjqMidvywDAKriheA8bMt&#10;LkcLxi9W7r56tUI+vDplTGEBYFxl5R1QD44qzTADMXIxdYIfU6sGYlxrAceE8RyIioBcVZOJ3/J+&#10;6FeoNpetX1GW/2VlF+ooenVe6cD9d1d1d/goArLxijA31AmvHI2kvSKjHn/90yLQPypC78xaEZS5&#10;EceSU3DBiYWa4w+o6E9ItLSx7mmFGXeVtszjmNqvSr5CPU7WzbA5jMauaAbJ6VJ7TyvNs5ISUhLH&#10;siWOc2k+h4/bBAQVrAP2JHDOxGQui+cLKTL1tKMdGE+bGJOiB26XAtQb3Yh1yPHkh6+sNdMimByC&#10;NRDIy9faH7x/r9K98WBp6QGupZdkM/LI4spRTFkQNE9Rq7kxVpvnXUabpJaDriMXyK0tMRHI9dz0&#10;sNNckhuslnXA95ALIFWhlDQX+yvDMaUhZGZLtpS9k5ztuKnlDOC3vz/GFejeUYfx7NAIBnpDecxM&#10;+OznEhQDIYH3UcK4UNCqXxZu4Fy7JjcGjJH1iCMeOMWLV3fv3iWOsaskGIswrw6arsJbFILvF8F4&#10;0FdD0KjY2zsUjDkCWSeQySrmiGMA2bQWd87PL851zAM7xk8B2s58HFHrHUeVfb5qQAvLR9X1eNpf&#10;nBuGz39uq3nn4qhqI1AHPOsf22Cmwiu4xeRrTWi/fYC75lcbiOg6NFkbGxm7WOKaWm5mtJB2cswb&#10;Z4jirGBnIq+QnKKE4mTEONs1ULWjuQaO32wVPHgwT5lMTm0zYJCCMjaN+V+PLC1EmMdUhGPEcT7B&#10;dN7FdvpJYfaFvQbcXdvQBzGFELoP8ngD9BbboYlTuvSGUpNyPDoibme+5xrGVTd7lh6gIs/MvA84&#10;frAEB9oCq3C3O2yw9paG5Q0Odl+rMTDrnuTtIR5hp8aymzi1rGHHXEAml2KXTk9nArvIdboEHxK3&#10;6EFmzW476a72NaV0R5fSpXnF6ALQO2RLTbNIRCDFSJivPG91Wc+GzGRtFZurUTgIYltVnQrCGN8A&#10;FscLL1Ze3X13YDh2ITEnGxUYMyJk3OfRmlIPhrYblvQWDnfZ6FiztttDx7GV6IPbEbe4UD0OMBYz&#10;ni4702BBDo3jKlw6SC8V3+kA5ejty2snxin8u5RDPTZ2Ph2h2AjGva+whX2sWMdHakl8/fPPr24V&#10;JEd6aC8w3lyFpSgKxoh03jmtSQ5ZdqFO2Sl3XS9KlpiggQh8rOk8Vaonk2ULOZ6zjhd6Xi9x0sty&#10;zMXyqTA8BT7S9Jj93G4aaoLHgkMyX7FRHQv8VjwZNYNXIlpMcZCmpwcXUFXfmO+pjSVZpwsxDxpT&#10;HMP8fEsXFATX5pdQkd/PvH8PBD94wKcTCAZYDsZ7RVnEKJpmll1uSjsLOf0tmJUnGzV2b4e1FJ3E&#10;GcCr6jCd4ZxHaDlfxsSlHRsJoYjvWOkGjnMpfWITv5ILrckS4hU6zXyY57xt7HCktbA0O2QHPsWC&#10;yFVAO9mcQONGZDERpttId/QKxtgq5fI1cExSgWt9RSimGFkg5RFPS3nsrRmkl11J4azYBieba7u7&#10;7DSvrPN7PFxT884mKgtSvz1RRRaQWY/LlXIsFFsHo3wZjk5sj5xeXCIS05ffqEZyNPU48n6InSfV&#10;uDYE600j7N/PP/z+8DbFbo+5Li1Jhfb6uVeKGebUVU3+mVqBuSk7nPR/ov1uVs44WaUSpZLmcmLj&#10;rCL79KB2SWaHQcrWwMWPDQV9MB+ykcSiJcOsQnYobPuDoshGel/A2ZBtY8rQumszPNVx4haHZxTd&#10;ezQAw/98R8K0FzEOCgps1zVMdLMeK3260eJx1XrrRi+ifcwLMoHsOEZx5oMl9S4avSCzHcvJRg0l&#10;x+RBMK7NoU9AVJXIHrhqVE+rIGWbXlFqjf7KNqZmGw9l2OZ46roFHNcXY6E2B0eBYcjj6McCBjEa&#10;69ymNGhW3eO87CuYzJTiIpMSzSzeRsZ4jRGOsxmO8UAqrvb3epCN4ZgwXp3a2tK8g78GFMy0bIc8&#10;w7RKsivmxYwx/jjcBYwrOF7TLEXjbZKLzbtvBGSg+KJ8gXIc1WOrxUQ2cXxarpJgCHtVyLaznlHh&#10;yyi2enx0iVZXngjlgGQv/qrH6iHrund+cPj19hkj8/bkR8iFU3SM9w7xXHYBlqRYk1SvjN5A20dC&#10;bvwvg1wkLPIKc1sNCIBv2lTR3QQAHaahZqLEDtqi5UKyAdDIh0vtNCulc6ZwVzDDYG1UF1UYY4y4&#10;wZ0dB/w8V0xxe4dmDIs7zQjeQ5+KRz3MTWA3JNnGBJsewjEzqVmmqWZoz1kfIr7UfhNBh62hIItU&#10;PHBEC8cbFg+ZkFlznhl9w8qPlN+n9utJbJsMlzXcmENB1grqzrAt9acUccC9DbMBsBE1P91m9AZr&#10;25OyV1i63kkmMmq3jcbALUYzszLfZK8iz/NG2vLSNQWMl4yzYRqpfy36g3V0dF599uruq02Mo+lN&#10;cZUwfmUwnvNOhdpu49QXszsiDhEp6UM9PjEYbx4uHG5uHhqO1fDYXbBDHko7i/vq3ApHe4DxeRWK&#10;K0g2GO874iqUturtc1PgW2uCLx3Lx8aRo2NeeOSvvOILxTYPP7/gw/PpC/1xeP356Ov9MwsHoakQ&#10;WMTaJhnX66sBxlDGwjuvX+YfjAOXSU7R7qJmG4zGK6kiPYSGtTyhpVDcmQFCulnNo7cbi9EXqFsN&#10;i+75FuXypmQZi2XRuAI11DSj9zfwAxPYRjQs+N+IVkLBss5rGaODmchQBky4wDKaYtwTF6AoJ2q3&#10;hDLiuFZJzPx/x/Njo7ula7nrWs/LB+IV799XcMzCrImhRdW0oRaOgJiCFNGZVr1EqtlHRzJo/ELD&#10;xxsPoatwU+GYXi4kAwChFGmpEEsjg7cmK8ccWe9Iiv2PK7ZXzfc37ZRamG+AeoyCmskqfAzLTWy5&#10;pZwTd7SZKyg1/yW1VRTbTfflsd5BwPiuzfF6GWNDckwY7+5NScY2Ps5cdFitdFKM5MLM5eVQj9Wk&#10;8GEeeIO6c5qg6NrVXHtV0WWrq0xlEJBRke9cXFyAU+xH1TgQi/3yvtHj88vVtAJkA+hR+PE96lO4&#10;eqJqD1rzlPOo3DsPt9Z1uexqD4cxeikfv3x9+FggPjxceDb3+plfhuOQu6IAFpryznJERwphpVi8&#10;eCdyhCrVm6WOCEMj9oGJ48ZuRNrUmoCx24EMMzNoMAsmh8NdnIuZBW6bou8AEQ2bchBYpLnLh+nG&#10;cCPl9DCkB/xbYE0LvVCsADpA+zcv6qj5Nn6jYoeWtLWCseTxeCJdQ8uu9aXq8YwB2KkygfxAGk7m&#10;R7XR5mc0D6kmhtSQNOVnXeE7cgONX3QZFPEEYmG8AkjcMU8i4dgVbbh2DMukw5h7XOE50Ksx2chO&#10;KMpNxQ70K7ZH2T8exRfz+AyLt9FMLUkDI9KbxxSkg+JB9yRTgFqqNQ69g5uA7Robw1AHbRHFBuM1&#10;G4AQsZhDT3L8ARj32rr/cp/B2KbRYY4nAry7e2iv8FOP8W2mtnD+E5SNWqhrQRjvV7HjcjjkqRyf&#10;V0nuz6MV1fJPzNcbFeHh9PRlduzswat59NvYY7Wv2TYpqx4/IT/+r+9/fvuCbvDmqxev/arCsUx2&#10;M3Iby9DrP0/VTL2blaVkCKXZgA45swAmfUjYCOb4IgbujAeNHDW0pf3oRWgtxjCbbkvI7ueKWQly&#10;r9+maSjjbVLaN9puNZ4S0q4xUqQN7eO2LPd80gTy4nwLD4zKU2eQOnfp0b+Q6wUWOru5JEUevbHU&#10;g/20az1OLEAt3leX5geYidRSgobxCZJ9t9Hx4iZgTbxWkbiofvmhG7PFHa0va05ctG4aCfKOvH5K&#10;HvCRFYzJKkrWrbBrOFmz0xSZxwnHAnK8A5ab/exXjI7JMHOIx74hKueHuKSP/kybpVTzX4658/gz&#10;KtSjEzBmNV6h9cQAlUAvgOJ37/Celd0Fk7GN25KSjex46XGYgJw4jtkzZtd4bRc/DhekzMB1yNO9&#10;C+cCT958ARw/qeD4gmi6CDgmsXDpUGDI5ehXOUJ1FZRDZY7AfBTR4SpOYvVXBbpsnZILvk1ycV6O&#10;6vH5k+//9ebpu7s4LjwDhuHGf5VIfr0VUo5vDNHrA55LAcdFF6jQz0Y+k+SGaX4SeQKy79KcnpIL&#10;ZDl9KqDbUMuCLJO2Ri4XYYg2b8t2Us8DDgBerFEj5hnKf/HZcZka0u2YyehwEeLXIRCqtZa0GehF&#10;ocV5sZkTLok2m9io4JYgVKA1OEzihjC8IY3mxMaD+VYAudWIhfD7Pnq08V44Vr5fG3sITKCh8WAS&#10;cdX014Y4Pjs0eiNlqJTLVTLQip0a9ipkkuLpjCblJI5nIxwbq/BLPYudUI97YYKMOYg6FGD+6DpI&#10;e9wxuj0AIPZ1jXbKubgV++LSZHRwoY+Ogr0Dcy/QJ95cBTjJKTbZcHt6cHcdWNzbUyONZkHjzpGn&#10;TJ8Z5PPsublgHlrjQ+sZk0ygFON4xwPfIYcnqMG7zjM443v39v69J3ccxvsGYoNWKMiq0hFwy5Wy&#10;amy3bNqMc5tX/9Rnq95lte/g9T6c9CrXBX9bvrgIkxlA+d7ttwHHV18zpptF+WrAMVkafZiA423Z&#10;j/G/zLYVeCpiVJA1N1HGhGOaWYNHx2MgD3kW5o0lmq/YTV57HPJuaI8VTM9AoT1U8d2NdZbb1MjC&#10;g/Ybp3EQiQmlNRr5QVDcxlgZLJ7WggmjHvc0d461pJITVKo1Yf0UEju05CTgDF5xalkvEcjXApCF&#10;34n3AdH8cK1CM/C9M8Qx+EQK1KkNRq55wzEolcHSRNY7XJ8lJvWeHTvpQd1DaQ866cxAKKYq9dge&#10;XAlv0v6QDHmnmO9UPyiGPTy0Lbqwxdx7I6MNj5EBwLivk6Nn/MQzLI9slTEMg5ThCKPNLZ7p1uaw&#10;n8QhHtsU754+PVh/aKMMkMQ90oJVg7R1HYIQaJWLeoCwDnEiEQLrQ10C7QrUytRWaCmEzeR1tDAO&#10;nt6+/+TO8+cXzwXjC8ORQMXZHulx1HhTNT6vogRVtXm6bCCubrRVk4oqzHJ6Zy8u/IfXYz7Wm0Ty&#10;E6D4+717998Ixy+IY8JYQPbUedCKGzJfgk9I//YNIZoJQ/RawK9R+vprJoJf+USSlkEpTlU5CuNm&#10;ZIrnrEUgk3dGmAjBnAKIXOTqWkoxNdeZtsh6GzdecX2GHbq0Gz/wqMjRBEPJaGJM9SMbcGhYYAsV&#10;37htbKgN0vom2+2TL21c2x8wimuQ34p2pR8s9bTevHmzxwtyKMn+BsRvFOGRpGTZ1OUdiK3gNvpp&#10;42+CQ9dI/0i+5AVZk+cr/xCQ6dKt+R2TwAzGyWHjEsXS8M7fXRRo7zhvTmTYMOuNMTcMK899vSPm&#10;t4l/VIYhdDbb2B/MIkPG0ZaHmUonlRidk89evbu7Msdp9CC4scEYOF4zHC+IFwCre3sSTGyS9voH&#10;+E5tLm2GQx3bEw8fAq2o59IcHxysr4trE8LsSAPET9+CVADGz+88NxhfAMaGZME41OMAW3UXonZF&#10;uZowGPEon/tyR/moovXkR8+tKzFtTFjM5bxSicMr/tb4ze8EYnH/NnD87tUr9igCjvW632CckWMT&#10;12225Wpq8UCE8g2bhXhcBXpTWLCEuFba7myCRRgpjyinjd3qJGD7Z8NWjwuyPtYinWJH5YhVH2JN&#10;6UsU/Epw+EoUlCMtDx9ogHjwQoJXXE4W2MEDP663rezr0uvjd6pTWq87YgnIDxbnW9F8u/ZSRVgF&#10;GfANaAaQ56nuZ/p1m56F+Btg+gCy3KkeWC47igZ6QoM6CdxYj/9hsQs4ptoAj2rKaOpHTkxxRVMF&#10;viQhySJngVHHog7Du07iGDQkj2iQzqFZvzKal9p2E9fz8mpsCOx0BYBwXuRY9sWTJMeCMVjFwt6c&#10;kItXqsN84dRAON7dJGEAljfx3pU1TZ+t4hKxxO8KS+8BoQtUhw8Ax2+tGgPHd+5cOIzPjR9flKNy&#10;7EX0fNr3jozdTkfd3/NKZeYr2WAc+ZdEzwChtop5X6giX0SVOLyoMAvA+P7tt2+NWKAKE7/bwvKt&#10;/v5QjvnSkwnzkg/aS5qYKmiFAZxDGYulRT1mEhYn07Y7zPFYo9aRbWOprrLXaXbC7jvRaO5YUsJb&#10;PEh398v5dlRG7ZNyoQjziUX+p+IgmEhqvampvhs9E22zCsjIbqIBgSw+NyxTkgzjPWZ37RxP97x/&#10;/6+ZSj32Cd+MUWQaStS28Vkr65Ms8zoYO4q/SRpwG8FRb4elGM8ngDDgWAEgLNMq1PgQ6zHhS/pR&#10;+QRukA/v2HQkWCxjIFiaHYUtfQxyQGZ75NXuoAGWaBsJGk6ORTXhEENCPKOjQc3Q1Rd3372aY7AY&#10;jQYX1l7dffrWYBwp4le1aroqnZAufmxBJzge7IBjE2au2Rj67vpDjT/Q71ixEnz3wLT0ay8I7Xcs&#10;xwbjJ+DIz4HjO45lgvjCJnyhiWFy+2nHZqWzYaxXpOMoWlCttIZtX4ra4qq66xyCl3NjviGGfGG0&#10;Aoe8e/dZjyMcv74VXf2BVwjFbB/fsEm0cOx3P7mWZm30bxY7Scv0yMmupOC+mchixPkrKYMImgOy&#10;YUyfb0XnsXhaeJ4k8cS04sbYoZDXpky0oJrHkMUiQtryvqbHtVTu1ZnvMYCs+TfGKNwvqRTk91yO&#10;agWOry29n/nX+wjF3kfGBTnyy5cKb8/LGEJ28IwBG2KETY7nP/TjDIU08haO8dTxXDKzRLY89Rqu&#10;2gKitBok8zDHThRfFurh4Z1g7enbuFlUWNTjBKWacimkjTcSRuFqzMkeh02g5xBljbVJMcTCjAHI&#10;3Xd3NwcRDG3qoBXA7O0BOhVbU5XNpam9BSPJPlres2Pdgp/vNPDQAc4K8kNXuVG1uW78QiWco2md&#10;Im/fs3L85N49nvbuGJLPvTSqp1wOSK60jau7v37Ms7YcWXLlE8vRqbAcRh3WmzgXfA3FBmB746Ic&#10;bggiyPfu366qx1VA7neCzOD5bZqEbLOLzHO1BtLy4DUA27kvm7KBiNaGOSOhTEfOazKsoi8l6mxy&#10;WKW1wJWgpJwyWYCBcG7YMbfJcKxc3twiGIZEc1iC4sIeO8ns0KGNEXDc0GAOmddt14lNC5wS27vl&#10;DlRDc9gJSocE5LHlk5s9G37Me0AUv7dffBMjamCZYZW82vSEJY4FZDyrNNPD3zD0HXgDIJB/oZEh&#10;cQzXNTrmcn/PJBU5dDiA1GCdvMOCLM5RcVjGE6JIbTH8j1H7RyWqmGU+iByFSHEYp54fhfdPZ3Ne&#10;spZm9i/6n706IIzBlSe1Q3r37tu3T9fX5jiuoxiI8B2c0uI/YT3nOGaHbc+H0XNOjhd8grce+hJz&#10;kh/741UYcM5trfI9T4njzyzH9+4JyXeMH0eFslyF48oAebq8X/753GY84uISzqsbEuHJEYBbdtyW&#10;vU9yEeozbwh3DMaO43c86D1TnwLEgtb9lFXY637ExSOSbkTiNjWTqc3FQWjW2hR8jdYpTurEsdYz&#10;cbdPUgqA5m+DhUdLpcsI0roGeqvGUoZjclluh1pBblIBBRdAJYZaAp+KdjJ6H1AbgWV3g4ugm4bO&#10;XjpRrGeKAnkIrSqwPPQP4ZhLooiyRrOOemFuZ0worhcMebG962QcBdlQ/C+g918GYXsBJL+EJnl+&#10;vtZgnLHERonbMXrMomXAbCc5LNvPf7AmY8ObaXtNWqZWcoOw3oS+Depxk8vokfSk+D7nzvr8OtXw&#10;IghFPpbId1KqOTSLgcqNXjizdDIQr42jkEzb6ACqbBdtLNRghiQIneODlSlgG2ulW5sonHffvXnD&#10;kYitj84tqFsxRyrBBnGQ+hxyurHnMDaHCvYkTFGx/jCw6DmX0UuJPycFMn6Pu2/vP4nKMWBzj+zi&#10;zvnFHYPy/sW+oUwUWYT2p17ZdIXtBrlPOWIaVYe488rDShEWejlEDD8cxPwTAMnVOH71wloWBLJd&#10;jmMUZqQPX+23TIohkgmLEqKmZYQHIdwUbQRgllC2nKmcuSJdIfg/CS9K2ayqSNYp9dHqcZOcXNUi&#10;E+Sb5K1SE8dvUUCZbWpMoQkNlxUc4iBkp6sV53X0xhCbuEK/N97KWRtpYNHNjbvuDZ4Wi8JxsOLc&#10;WBobP7k575wiEg1VHi1ZTW6vlWGVTrCjFD7wlkNLNS7PFXasGGukoZYFiW9N8EaWZ7nsbWFcHE+a&#10;Toh/+ySnngIykQzLTN64ShQWAbmJWB7nSNRZHORwwsPQomsU/8AiEbgG2ApuZk+QeWUYbszhUHd3&#10;YRxbpSZxewWQvXm6vrkarSWtsScM9drhXnAAEIwf7u4uVH1S1cW9UuMVpnsTqZBok3jeBNF4+tbK&#10;8ROhGLDBiNrIhRVkoSuaj5Srewz75X+7psuhK1cBubPf8ypCHFVdQ689V8qhXeJnTRRk0Qri+C1w&#10;/Mp1FQ5kRzPlbgwrvsVgb+8UDzFLaFb7N7rvJuR0quTNZD3E3znGKNUwwJwOyJaPC5Ti/5NuaUzy&#10;sMVjw/Ev8hWitWyT0wN2kbND+RK6AniUSMeGufOheXhhmBw4zaFLg7oUtCtCHrRqowyFJIovQN4B&#10;a5UJOXZLDwedR8/yyXKPKSv+5fD9FyuzA3lJOk72krHW2jxKwXMvwxpd75CXGeNwnRt0mFUSA6wL&#10;3KZ1d2QtonLdlD7ySSbfaHqXLBZ9Fii1ckkvFCtPp9hEDNtJjGDCbQ2Zul29nXw3t/KQ4Ns3ubU6&#10;ONllzyu8OdC/9erp27ubq/AjZMsNzPUVYPzm6cqc+1lpoHG4u4YCCyss9dzEc9EgXtvdq2LHgigh&#10;+7Cy5r/m+yCSu3E3T1SZ7YqoHKMWC8mcidwpVyHZYbx/canbWyUoiq7zn2q1f3L1OS66rBxLz+Hf&#10;X7/8o3gq3blzL6rHKsivNAyxgnyDvALqoABjbOMSvfm8R6tkxItRj3nfVR5tljJyRQCkGCAq850k&#10;pW81us/Wcz0Tac9oG9dpS1OaGxKL64ymAYcm0g2ZdKfIYgYxfIXNtDiNO8E9ca8GZUEXrh6STtCZ&#10;GnnH/aITFDtvOvZxXsgmcqG7vR0OKIBVvdkeE8c3T05uvvTq++290WPNqN8HarHkQG7mX7K5k+ni&#10;vaOaTis/CY1E5a82qQOsUx7+fNoKp3MWOHmRu050sxi2vT2d63aSRd8aUcMiWUryHIi2np4lUIt0&#10;6vhBFxYxNxQI5fUC1EjDQxBef/OYthZgxd07+eLu03cwqxjHJBDlmNqgdyjHQDao8pzDGJMNdIQJ&#10;yjVfFl3Y5JCDBXrOgeq9ihVvExuY0fHgl6xIqIGPovt2wObxG2PHAccEMjgyRENWk/cvwpTP+GuE&#10;YuvHVbV+q4v1RXh4UY3kAF+Cdb9S6h3Iv/mjqnrs9wgnFkYtNJxmKfbDHmEMVrEFWnHDMoLgpLfd&#10;iX9WHkowsCW80aHymJaUcJzjqq/U8aWE3GPFG2E6RM0FtJxUufG/tD6pbTf5YWG7w9ySWY9nJgrZ&#10;0e0RMAv5X+JcB6KNBWWMvFONYM+1bfjtSnXX7WxXA27dcMW9ACSOo+Cyh7tNkjZzMFKHRen5myer&#10;41aQ37/89tL7FV6QHxiOlxZJLVqu8aiF2GWkz/WLIdMahS2/NHcPbdRBxsA7Df4SZk7fGLdIhaJ6&#10;yIiCjEmqvCM90Y5PUfB2kttNNVAf9w4O3qKKMEZnN6k2CWMcOBKexgSkPsO+fr/InJZv0DnG0GPz&#10;KlMkkVK9tclD3lM0K9agN5ZzhcmGN9V6WLW5smYjaxzRGY75RcSxmDEQa6p5QJvKZdZgNd7wCSvq&#10;IhPGb1iOjVbcvxddT55UYHwR1csA5IvQWI4QfVG+3E/b10f5pZVmxLnX4317J7G8H12/hQf2W6oa&#10;ow/oQK7Cscks2EMO02nVY+C4V7yCI9NtZraN4lCSkj4so6BZyTq5GhL3HWP6yNYjVTnDhUktZVI3&#10;y0Ja5NyvKDUiPdpxYrvCjga27Auc6V1hoy6HatU7ksbaPwwE8ij+lNzH8+ixIrgpnuNZPh+X+zcK&#10;In0zJq6rXUGTk3RtuzLZMd7GH4ekXbaF3fOtJ4cnftL7VsHxgwcv/TW7b0tA83xPKw2MkJ0xAOuS&#10;7SH9BVGg27h5lZ2FcmjWNpSUVTaR5IS9wQxY6MLmnuUJxZxKTmHjEO7lsacMUF/5pQknvFFIdyAU&#10;6owBpKliarY0O6L2XpEKesY8QkWxsDXQmbcLdm+Z0asvXqxsTvVyXw/SeTYr1jECubu2Zee3Bfmv&#10;0HhlTUc6tdpILw6NbuAAqHMca69tMNkCic1D1Glb007J3fW18FHOWN5UNd0iFAPHbFugmbxfTSyi&#10;Jplj1cBdBV9/uB8VbC+v1W01/3aVr68CsZBdxSscyCjI7xzIDuWrhLFKs/OKLYXH20GPVr3bo/JM&#10;z3O8pP9mjFf7JVCWkpdmFsq4wDkflZN2rzUlChvZcs7GKJkvKr8opRYaVt2ou0iB0TJmAz1hIHVM&#10;YeFoMzemOJYAkBvj2ZHtoVk+oHRnCFHo3P1r5Gqzwku5s4qvhIooOMBDWkocNxiOe8YPD5dfGkN+&#10;+TK03R4A0vYALWSo7TE0edkDpSej5wCVgV78BTs66YcJD1cuWOGt3huzPuUAjjkyZ++tTs1z4ZgR&#10;lWkIpcNnRco3aoxMlbyDsLFeCISvTvbGGNNE7ecQl7YSclgBjLGqNLc5N9hFN3rmLdCwYgD68IWr&#10;DJfmlr/Oa+uA8coehMZus6k+8ZrUm/QS2tNwegFMY5cbH0FiTCq8GQywrG1hr3dXbJy3oo+KNJO5&#10;3L9j9ZiQ8c7bE8FYiouLn3jFRYXm7getssDsZVqvytHBrRxqbzkUdm+AlAXacvStoxf7fPY8Vzmu&#10;ArIXZCD5nbctJN+kzIIw3sJ1dRKRxvjnwxCPExLSOPIJQloHe7TmFHrMxquyAOjyhBsk/kOGEuCv&#10;DcB01uZUiTijNAq0TI6hsqEZ0VSv1aiCPLPJq9Fbo6wN1JHnuhiVvXFK8zPbI8AxiCa8rPOJxgaj&#10;IOCYPAqyCwezHswycmZAgDmMcsHY6wOOX/bc3Ds8aX1QJaUXir9F6yEvv32bf4AFQuJYW/kAy2Rv&#10;B2krnqedQ2ZCMQQbz4EbqWFTYGJpKe6ZqDVMReFht5TTGtYo5Z5NikWVVkgKZgqEBG2sg/Cf7epg&#10;f4wlmMUAceZtmtqNUkjR2bcF34kBOvHnjRz3jS+ssBqzUnONScTgALKKzangIs8OsToWdHOjC/Kq&#10;JBZoVsBw89BXPfhlD3d9wx/dt93NBTdv0RDEYexOGNpdfRvqsV2hGhPHd4So5wHHVcczL76X3221&#10;1wHLN/xwGD4esHsRPlKuOt1VX6zGz+9ESA7Mwk57Uf/N6rGEnIZj6S2oDerc5iO14HhzA5DZucd/&#10;CLW021qjlpAWOloKOoncEt1HSiFnC7rwRmYV8AVtTejqVtPgCbo1ajDXSfODFZIYnVE2WFsxDRGx&#10;yCaV9MslwGEawk0UamG+E5OnPTrFSdRjlPykhwTjnu/jFuqgr8GU/eaS+hTvXVRPOhFOesRxOwry&#10;SzgT3IQ4UjgewKoG6zH2bDuyioHuHFxYuMUxtYzeMNTRdhV7FFjLkldWqg0mtx2daJ+VTGMhRsFh&#10;NfOWDMjoWPC00Q8GDk/OYh55Cph3dPBmNquG2+joAMrx+BjXPxQAIhivr8z14aOixqykgvHaQpAS&#10;a+i8hlPb7mpkP6jOMU55PPzZBFo4Xot2P9gj3gy9N5tJ+ynPJ9Tv2K34/LkaxlaQA4xYkS/VY9M+&#10;qK+silxWWQ1NYCvIUQ+i7KT6InyCAfvfoVshx/t67jw3WsGfArLh+N3bao782l4Sw1uv50xXLz39&#10;yLZme5hWE9I8aQPG2577vS0DVChpe1GnYeJksz6sTeOU5r56eS1H8ZLTFAkBEDzjZ7ZgbcmgDsxA&#10;4nUwT9lgGmTaCnKGqjoeqkomYAavgDIpS1/k64qQhiYuzwAGfC+Llua2HUG+8XJeHYulIHYLEk5O&#10;RGb+RUy//Nbz7SWbyD0EMsTqlJ+P5oljlOOxDNeJmOG8hRMEdqiHtVsLcqT1VLAG/BVlSANBBOLr&#10;Ovv6R1JsTWjZgEx5OAVrAeIYFZppNfjnQKEfgEkCBUNUuLWpL68JDH6bzbmtThp5pzNqwQ1g6LHG&#10;OR6Oe1MLao6t3QWrsH086wpDCLS2LmRb69hg/HCdMMYrllriFb92o3kHG2w2jFY1pkBI3WSJhXDK&#10;e4rFvDuGY6L3XnTYcyCjKj6/+Ly//xk/9i+iIV/o+4ZyLBItxGo2d1HVDraP719ERbjqQ9Uvw/V8&#10;/0K3B6vHT5xZeMvCOPKLCpC1HoIQoDkd+YBR0jRNqbXytN25bY87pfYeEXFm0CzLMxEtHOd5tEuy&#10;EUUzEjCELKuXKRHYEh72WF0FO2lc26CPYhk5B0CiWs/Ua1LNHZE4Sh82PqAYYoQk+gS0eME4LFGQ&#10;BJnfkgestPwS66wdhjZCko2QBvDf1i8ny/OE7f+ekfAN3xwPDMb/IsnA+U8XbC9oYAQYw8Qn34FO&#10;MhuPACfdqPj3phjb7Fl4DJ0tsU2hDQNQoFn8O4EcYPLWmU9YhmMurnU94Ljo2npQqjQn+2AIMZCK&#10;EUroIWmDmoN6N4g4GbG7sIzNWrRLQDSYEMb3UFUxNtSPqZ04wbu3T1dWXSsvX83dtXXtibC/Nrcn&#10;HFsxBjteI45RktceEstegjd9NO2SzadPBeNNK83oVKjpxnL8+blYqBB8X6+jggxMEcYGyTvV7d8q&#10;divW4JMSlt4KOnXS85f75Woy/HcV+TnLMVl5Bch2k3BiYQc9NpGfReX49WtsTrMqC8cZ4ZhlF7yC&#10;DTjDMaKM6bIHLdY2cTwahVyY8T+0F/Q9wxw7ywMgjcs8+4Abq5jwXWmy3NxfTAgG61gO7pJckGIS&#10;0wyFRCXm7AmTVNAxd4E+4TKboNt9oS58Qyo8sN6kw5361I2Q3U3gSQJvwqWXf32B6G2G1kKUvaED&#10;/b8xBbSCLLIMGLP7BgFcy7VrCBYf6IK5K2Dcx/4b6DElF3raolMGIONMh1KaT8k+VpaFnM9xVRGI&#10;ZpMD7TQuq8J4hpLNnVjO9kqG2ZwEhci2DWGaEUPtpoYCUn+moGQzzGwch6phc7XvWnMnyTKDaCj8&#10;WZiieQt0FSLBdHWFYMh3PizVA3RjnVILqSrEjQXjQzYtyBTEHshIjGVo8oEu3Sv8oK5N8s8Vkw+B&#10;gwDHQAYVm8Cxmsf370Vgvhfxiuf88D5/7l9cvrznW90DLkcIvzzZCKj9rTIb3P87FOPHcy/HDmTQ&#10;inuVelzVsPBFPYEZG4ZkF+LH5BVWa0Httnu3fY9aq6hsLRPHgLNwPCrbN7oVMm6BvIKZcPBQT9Nz&#10;QgNlqIoV7gjs4sV1lznWFCzLVo5xw6Ykgpsyt7EZYUBXeBRoTA05lKBOqMAqbY7xkNChIstaq0Hh&#10;UeiEYEukEYPtxfb2paXWL+M46M3wei+nrH8Qx37q+78osvj24CUNLpbaW1ubgV7gGN5yveNo4uZr&#10;Ga44BiiP4K/I+SbpBPtlUTtCe6fqOpbo0zYqrwS0LphKU1I8acnSokvarcbuzFjn8jjmefKZgOvj&#10;zWvXxrTbPLUHlC7ISJDrojAqxio7xsrIW6Jz8RzHc+sPySrWtI9nLGLXtRKHc4Tx5oLDGIMRIVod&#10;t5UV70zYMIQjbBKMV6Eco/sR5PXgFSxwb+5bOXYc379MK56rHH/+LCQTaJcKcnX3d/9S36HSVfPJ&#10;xv7fMuJL7/gsHPOnXRGML7WQHcYvnr2Odk6B5AUEyLMe85iHi2WYjyCt7zQVEYcg2gkRcVa3nnHz&#10;Q7J2YgdKd/mGmpJ5wDHDsaBVkAbmHAWCTDTzJ0AKGz7tpXJ7HntKNdQRxVMMpRluVNqosqxj0nNQ&#10;adQIrlKUSsdSrPkcYEpTjWg41/YgXm5sb+15CS+LL9coEfqXi97klUVi/MDFFuAUoMjoLb9sb72G&#10;MoilInoMDw72DsHcpQOpjVRzjo5u9zJIV9YppZ0Qpt7UJC6sixzDVmO4uB+jwo8uAcK51kcoSOHs&#10;uW851k+r7YU9rs9BGT/JXFLWyE2o1bTYLKJ7qGQEFl7NmLG9cXDwhroKWqiwH8GljocPSRzW+I4w&#10;2BM35jv4riCZX0fBNXXmmvFk8Q3C+C14hSB9V/L5N7g0yyOObR7tNfnJvQDjO3cMxkKy1JwmUL6o&#10;bsdVMQXH7sX+/+S6uIzizxGILy7RCo0YKUF+W12ObS9Es5BnyrNCM0IwBkvg8mlGLm/GiLdtHwRM&#10;Y1v9CskwNF5NsYIW6LvapPjGEi2Q41yDptGQ+Cx1Yk3OjCkRom0apAm0RYHlC7QLNCZm1MIwvZXl&#10;IIjZxrDyrAsEMhNI6nNsIFvCOf214TWHfT8U5CRzSOOKZWrYaG9tefkADFmjaeu0ucfQg//HcAzF&#10;2xJxzIbye01Drt0EjqFK7hwc3M5gEYX2ch3YlKO0ckQ99JTuBUFRXMdkU5rLFnnW6xjqkPAE/wCy&#10;fy15wHkKca8y5yyyVdzZF6PeZxOt4kF5p0xpx/7VK8L46tQWlqEXuAIKTrDp/plsN3D76M3t+2/W&#10;N6mkWFl36stT2gp37datNSHQAsgP9S4d3Hita3vpwNc9wIkPbHnpja4DO949ffsG8pv7ziqcVkQ4&#10;rrDjKhwLXxUQX1QT3n8vshf7Vae6Clmu/gqr0nh+iE98jiqxsYqLKnJ8u8IqaEEadMiaTZMf4zSL&#10;cjwoNbL6ZpLWZ5TtrXoMYwstpDKK05dGtFaG0xcXT7HvwzkdBwZct86xFQfDPeuTqUPhOKaQ1yqy&#10;1PDoL7OccueZOE5CqsmMD7jApWiUXMfgPPYlkOHQnUDzAmqhJjJtkY+4tloL3YwprwU/x3ITDOAW&#10;Hyy1Ln9pBf3VNITF16ci31iLyY7BKHp6NBnBfLoHFkawzEinO6euYuWUjnPAbhtMP7leNKrc0QzN&#10;36jLVIcNf+FhOTSiOTzajM/IQxkvRlGyUI+cwsdKdKXQmjX8X5tjk4gNW5jDEQTdS3aH5rYgzVy7&#10;OqI32fhkeUZLd0ujDqxHc8i8so7Fz9sHm3OuhBeMCcm7FuxB0KrGYvtU17rzhqdvuMlHpOLXG70D&#10;dV0gvu2XqvBtQ7G28iq04n5lmnfnEj02GFsz7CJC8yXoXvw3hfa/K8EXzohFVz5zEPO8wou9HD+J&#10;ehVVys1XQU6PX2hMcKqHeoxyfHUr2tezJSccYNLEsTZHesWYbWsko6gWkgu5viInJJ2w+BssNOMG&#10;SzdfNnjlKn+F4mERC5lmKsEOAC0sckEPGiP5Y6MJ3Mgyx4URGGAlZAYwAUUmCIQSp7GbCg8gRZNg&#10;EsJM0nou+cUWYW5c29NCF1kQaeDz5RL39G62ftNYWgUYlXdGgAYvRiVGhV5C841dC6o4adUMS5d0&#10;F3CcTddmua8NCwmUY1Inrmno70nH7QIPcDUwMizqbJth6QYvyYBC0AgcOAa9gKy6pTZVlNkzeJMC&#10;pPMdMf4zXuXgH9u8UmXdev3q1VxnZtuUhtv0IMQ4GkNV5pTCmkE1+C5W5t6szLl197rkPncDvXVk&#10;swB7OUZJ3+SsTi2IAz44MNrAhsRtAtlhrPtzgLTh+LPj+PJQ+u9wLICFgvz8J358cbH/P0DyRfWh&#10;7rOxCVKWAGP9HneiGUgox2/5ww55Ace2MO28QiyDjgA850VbThpLD/VXdvmGuDpCXpHnPhnGfpDC&#10;YR10Yrhkvps4xQF4+BARICATtYz5ihOUbEJMmKJTa885uWYq/zZO22QgWYHT3aznADL3V+PttSnG&#10;LGkDsMSjXpOkoAovQ5wjbAp9oT+NgIfF2mvXetqB4y9/VQE51ONv1nNjHQaO27+RJD+AGW1Pe25+&#10;vq1vaiBjHpc5JC/J9FPLIhKcdOTlR4OND64GDqcYgjDGfX2o0+AGW3ILOP5tEh3oSWjrRD5B8oXN&#10;ZpSTzuMEuu1DvMX13nr2anNyDM24SYgP2Qjqu7q5NjeAZwYCPgavYiMP5zSkNN6+uzA1ddUq8prp&#10;0+5KcblZtT/6UJv9ECMvzD0j/3iqDVKt36k8v4Mq8w1BDfnnWyvEbwPDAHOJcPwkzKMjaYWfsu5U&#10;YPy80ogLBfl/RoP/rjGhOuxtkM8/oTga5FWx49s+lnZ2/KzqnKeHqAi3WBducP+fSd7M9Ob0edRx&#10;DBtD0EXDMbpQkM6qPQWXnFhNfUkGsspSLGJkMERrvpHRfA6CHxzKIEXgUjXqLSKQJOgcZgM4Z9GJ&#10;WMIAMYDH9iI6aYyFRN4TUILtP1q3xbgskmwAo0bgL7OQ2EBu4PkRYk041LcLx9znZx7JRis2pgFk&#10;Olmw5Pp8WgZZIsUA8hIffMNHW1WauX/KCJG2vskRenQxIJq5lJLZW8RSXmY0yTqtklIbFdfYUqY/&#10;GIR0EsdswmXbrsELKYO7AX57pUvjC2eVkDcLn0LczmZpgoFxCIA8MLeysjWKxxr2c7EUgiG23NB0&#10;g2kmYMw5xdP7959ubukYaLt21oGw/X73nlgRjOWlKWk9JyeQaOq8txaUbXj5ji/YdBOyn0rkZozj&#10;ttNj01aov/XkcjWuKsd37hjMAk1+/vxvgfzZycJnK7f//rHnEYoJ4+hJUtWjqADZ54v3K4K3d949&#10;jvpu7LxJLYQbH3HM7VLVY+484abKafRVr8hgjOooQ7AVS3fwposVnNF0kgIh/GfHTOSmM/wI6CWS&#10;FfQuyBtx10X7jK0GEQwqNWHnTdc1BsVBKNddoNMhmmxsweUQLlJiGiK9otgEUOhjLKegSXzDCbrE&#10;IUJkcd5x3MGeLDxroaMf72uFsXcrQEygPnhgBlniFd94xAOnAJz5Ax9XcYZt/Xx7FnrkDG2paIWY&#10;w+ZTW0cmbI5nbU+c6WJ1cd49UhxaUojfTJOVbeI4zQUT5PQ0o6X25cvyMpB8Df21juwsV6ZwfmCT&#10;MqPFhBFGhfRvrdzd7M+M9VJuJzOWXizbTXEo0zU4p80jlt7b996sbIFA+0bdikkkaI+p4DFhe8V6&#10;FYdyW9l1WZvtkq6vWRfOhZtss+kIKGRLsAmh21tbk3Yc33ON0JPqmfSTqnJcBe3QVNh/fpnuViH3&#10;c3gZ8Cz4+lsVAFeB2GjxnYufYOxAvl3R0r+wy8wKNRHR1p54sOF49oZI3CSQ3GvnEMMxehV0k8b/&#10;SAI45kIO3hyZHYbKR6e+NP1Ycc7JZSUrwuZOim0x7PBR8HZFGUia52HFgg0KdtgQppzUnvU8Dezr&#10;6djdEG/HsY2TwEY6fxYUz17PCCM6UkEXVA8S/QBe8yjcbe21Pa2IRMoqQ3Wpp298oKtVjbVv38At&#10;XlaMN1mG6Vm4xGrMj/cQyUsb0nL2QHuHWgo2QL/FduhBYfqZ1b5cXrIgpT/SBxYhILa0P8RqDDIL&#10;0SeIA12AupZPMInrG4cz7xcAmXX5ZvNQRwtzt2P9nRktoA9xvNdPqfzKVu+Y6Z9pztY3OLewildd&#10;fWjQrZlJ8frbeyjH6G4ojmnN7X+gc8Ne6FwIH1t7qM6xyrE8une5FbJpveM1hu+aoMLW/Q3Dd2Vh&#10;4eYrJqAPEiEf5VUXZJO8OdoCiO9UWmMoyp8viE0rsp+rcWqMoertqsfPqzBMFH9264wqDD/BZpUJ&#10;K+4FHL+talk4kl88M4oh2RubF1dvjbDZJpcQ4frWgBSdjmMKO2kxi4xv6AE48oJ3CaRuuNHK6YK2&#10;WfUcUYB1IJ8e1jloZzCUutFsha7bch5PahAQMXtMq0JqCcOzE6UQU0Ac9SbiRLSm2pTjU5dJiVxB&#10;a9SxdHv3hEWim2kbTnnwmm3raKV5283VhcGxdq6T9qAgtrIE029TMCZq35v4Tae+b61/tVIzBGYB&#10;JtLX3EYY4ybS3oNv2NLBdZg0w8pLZsXPuMZStgNx7izTzEnTDhJEGWOwlqPBJVIMBrow1fhyAhzf&#10;NDiPwa4RSuaYxNyzErVBVzfw7O46uDBNjQcVSDo+iO4y9vG6BghjW9ZHPOO9N3fnQuijySQsNs+N&#10;YOW0YtWY5RgyC35YOK7KY1qjuk0tDhtJ++MA46eagRiMtV5a6VgQRJfocXU5rmD5uUC4/zwCssE3&#10;0N7oQXhj3/vQAcnVvPjOz4ziTlSN73nnzYB891Wox4Eok1ewUTGCLhw7/xbgrZrMonzrqpT2TGvp&#10;B/HFPz4IB4gtloJwgxyBRrgGh3OaMyQKPKaBMuBw00xDvo40ZhdJNsjYRdNcRH6DjK/BetBigbSZ&#10;+bowDMDNvZ2JW+htzNRzbclCqWGSjGaIPYK3FRgstPOaAMIiCJUTQX1ptggQh9o5lh9DRMRqZ0tt&#10;O05vDmQe5gy6rM6BJdurv/QJ0CS3Yq+vuY0QxrerJVPh+l5ebfBikklrMBlFCy0/Bpx2jcJ8AuwY&#10;MO5ST+MmfDNoqHYCs0vh+MvJCX+d/P7lZgcb6ZhWD9FSK5GXqq1/cOvFysKAGbkNDIJZTI4DrKt9&#10;YxgvXl0QEd5dWEHMwe2nK5sLjuA1f1WVhKDRHnEs3fGhlvI2d8GXNxfCWinL+l3rO6vV8dTUFUYq&#10;DMZhBmLzMlU9H4M4ip/8Wzn+GcjeMCPQKyj926v6/RF+L53tHLtPgvLO2TGHjPfvG4q1bFrhFS+i&#10;4x7r8OyNbZ/WqemWZ4dIeQv9pBf9NgnJKFaov7mFSuNRZcJlcmwyyee9kYautNBM0NUSUvBsEa0z&#10;Iq9EqwuESS9iwZ8JCbSQqG2fp/8s8w3SzEfoIS1G7Qbac8yDyjFyDKaGOXreE7igrWjJptpzSamS&#10;l+ZhHc7cHESJtlKeMNTWhaq22t/RAhDj+usvzPfIkF9658I1QuhbWEEm0L+helMk19uWA13Hc0kR&#10;5/h7wrkV8rccB5bcw0NPBuUUToPwyJRDJieBHfkxs2kdh1z0xAxbl78QyL+fIIr+9y/XWmoTkA0N&#10;x9rkXqq1pclJuFw9G+yUqgKyDqyTdg5g6tzXzHSmqyzHBClZxdv1tUiy5vWYs2iS313i++EKem7y&#10;MhaOKa7fpaRzYaGyHu15Iq6ssCOehiU89L21fabPjmPNpO/fNhwLxlJMVupxRFjvBNxVKnKowf/D&#10;6/mlK2qzPQk9igjH98IC9/2qciwcv/q5bXF1m+vo6hRT66WhnQyRe1kyTK2pEYk2ykCRm7GzZ9pk&#10;RGXh6EOvkbx0l8wpoLsvjnod+RJlxrw5l2BWb+ZBqK3woc/QhYTO82057ICMUQAKj9jWtgRsA+Dq&#10;1k2TN8CVbbYCuh01cg3YgIo3WSPzNaqSF5F/HqNquX6x5xrVvG2ZQZpODvBOD4i2tgKmUh5rlodX&#10;ra085xHHaiWDV/DqeYk16y7AGH627TIjz9UiCQ9Djmb8IXMMC9TC7ZiU7mY1jFJM+XJHB54By7AQ&#10;71M1Xl7WS3imnyz3nTxGUQavSPNJEJNme7sf3Yh+qNxeQZqJ+0cHPZAR7TE6ClY8wJXITi6IKFFs&#10;k72KV96T0Nltk+x3wXixr949XDccH5IgH0p8wXHIIXdIVkJGngUx4D0svzrmmXJTzQt04u7/NJJ2&#10;GItWPLlMj5/7bO3JnZ95sioyicLz/xN8K8OOajLxPJwoLx3vqqsxbxO3IxG9Cd7CeNqFb2xUWEce&#10;Oz5QAvEwhwqNRVDFcOKsB4ATxxIIoVU/SYmjiTchSmAHDRK4ISwwQTuP5gW1Q9yzTlDaQ3f3AjSM&#10;XAlFM4NrTNDzDlFa1tPS2pFrLOR4RoScoh0pijDlxGYbyHMuEZcLOAqyDn319dyGos9WHZdVYSOw&#10;ARzH0+3tSGyiBBMROX048k9N9aM0U46DogzMbqh5/ICiuqXWb0FiwdFe61/X/tIv5JYtN/fUIsYX&#10;1jBaxY6z0NMzcAi8gE5aeXNswdVFo3e4BzIQCXqek5M+8mVIgcb7QIyh9QGn+J21GayCCqDlzjxu&#10;VrHMEIkaai/42esXL652djSPZVmf4XWMITiIchf/RfE8keZtj8bwb9YXFoJj5kMt1ikZ3bpwOgqy&#10;DWFCN+LYjn3YoV7d26SI3lyxTPKG7/NKwgrtl5Ijw0zg4ACN5TeBVtzXTKSCY6cVRK233Z5X0FVN&#10;MH6+LsM2vHz+cw3+mQ0/8e9erQuKyrHjODrmca/p1avLwjfu/G/bYMlKr3AMr+uhfvYsICHEUY/z&#10;PArgOI3iYsgoJbNsvGXY6oVzpZ3zanakeksQBJkiHYF+YcsXKjC1zIbRLuM6aZb+RFkYonTANQ4r&#10;1qjctNbEQFdR5jTJAl+YwOMGGs4m6XLYwKYxZEMTbIExcbqReqF0Wy2+TWsH1I9dgwurk6iOqHRj&#10;7OH2aNLxgL4VwPEM6vG8HIYecM3pgc55PbL/vjne1drDeUgt91O6uRALwhNHyCpXqNs6WEvRUIN8&#10;uJnRBScngwSwFoxOxkdmsy04n3FVDvg92SOokMICZkFcoz5TkBmjZ+n2NtDa1Xf12cpcfwfuRpQQ&#10;NcuIpRetNyQS04Rl6oQxYWskxwe7pmnzRX/y31XfbKJwiDpk2iHzN7R6bDjGnsievC0cx66kp0WF&#10;+WvaIW/dXDff3bam2517BmBDs8NYvYInET/WUfBJ9LG/PfD9Hy7nD8//7Tz379e98MNhHHXdSI+r&#10;CvKrF+6UdYsLeuYoK6usEZIJiuQz7L71jnROyhUAi3ucRE2qm7w9pIg9dCWGWL+YhZyBlRWlPMlY&#10;AgFdRGpR/oLXqejEVJmCeplcYaMjQT4Nv020uLCLioDfEnoQGFWX6E4kL0NYH7Nf14BOMeyU4zwq&#10;0nw+ThkG/LCUrgcvuG4uOKP/1nEN93kWStytx1owkuAswjvE5Me05OxB5mm4TFHP0x4YCAfZmFzk&#10;0OTAkBqTRCS4t5fiafSlZSkIOI+NQmrZywRgph8BrkwG3d2FyLK/bxkJBoDvCeC7une4yxeHj1GW&#10;lxmUOzk5iCIcoxS0dwDG3ctIS1ibQhGG5T6W0bv68OdG+w0WWGjWTwGfqydT46vrt+/dP1gzU1jr&#10;UXCff2+PlvOE8Z72SR+iGhPFChUjTaZMbs32pStGQsFx8+6BsLtue6VmvnJw9+39cMqzSmwvzLsi&#10;7OnduVOBsaYklSsC852fKrTeFc2XA4r/Hbt3Ami96Re98eRepd/m/ka3K7zilRXiynEvJC28JoZ7&#10;OyU2ZqEl8eUmDsZ4HJGYadaIctxugX2gp5ZKE8cozIhRQM4YlUH13LtrNHtuILutfZHubo1x5isl&#10;aD1Uz2jnurpGLqRlCRj2KIqc2sURyMQB3v/P1ts1pZlnbd8YsSXQJojIgDYhAArQQN1KBtsRICdE&#10;wGB50V0CdJEqUXdmq617qqaeZ2c2U5Wd+TJd1TtP3dd3e37H+p+Y9Fx3Zro7L8YYXaxzrWMdL3ai&#10;xnTQAu/O3v9vFW9ASWWAIa/E7lRQ9ZYZJpOD80aG9szSwQSdEoPVWj6ZsJiY6GX01CUtsN/tfzpT&#10;Nf9xeeo6tPuXlTFUC40VqcvT3Tgoh8o5FDDhoBpxgjm5bCML6ITixv3UGNWxyYnMgthdIOb6yZ8p&#10;YbQbLqY8VdIolpOqMUBLLykF4TxXX3i9HH9gNBGRQb3SlcrlDJFL5WQdJxXleteaM5DjDhhxu6ch&#10;grGg4aIU8iag9txe59GO3WjsBHrc8xicQZM9oRit1nMht3yBf0tqJycKMXWpBuR1O751OMXNzYNf&#10;yFfX11/r2GfD3T67Wjx3zD8PtW4p9Mv612+L/Nsqvn0es20E/7YDX38F2W7XoLF/krZu/PR8znvG&#10;j/3xeJSlE9cNXcuKQuGPwTk6G+o8P1+PCbkPIgcnlwofaaxgM0PwDGRR0Nc9KNfVTTm6AaRtK5lI&#10;fLHUZXxDfB7OZLtQMaCac4H+6UAu3/xeuQNwxnsne81EIcQvHFioUnznzRmzKgFc2xT3e4uDpKZp&#10;yOAXLw5kV/vmpTOMPVNSlDwAgolLuOf0r1wSgZ1yUZOU8R+fVcef/r3/TvAbrZeh+ZOjbtKIbe4Q&#10;jHyqoouCRB8GFYwd55GPkQSYRUKpSTo+803jhFzeTWPPTGFdlxqSME6P/aFGYqYJfrGSIe09mWHg&#10;xTWIOsa1KQD8kbTUcvE2OXfAFi3z2rN8pVSSgtYf0eOowcshPxyz43UsFMx8jCe23snzWFaxAogV&#10;uTRvzabWjnkW8EYyd9OiJwdvLnkDB3G0nLDJ1j3b+uwcYhYtTBpyoDeKPFueq2MR4b4tZDdE/AeL&#10;6PbZG8Avxj+12P8xNfypYbsevq7bj39uyc/v203G12ugwnHd1v14fZe2El4ufB7yxUVfNlkj35/e&#10;nJtcqIVTmDJhGAlZbVqnqKRcAqqZZIE8GihffsJCNKu7lkyBfvwRmytzemfU2IaO+fIV61MCVm/c&#10;DhbsU1Q0fPXw5qvjDSWNIXvHpeSYBElZU+zG4WAquhfpKdE45gd/ADSnpN6//vUlwwbmtK+MckQi&#10;KqwGuG7EL6RqwwlESHT1fLPnNLveH9Qx3di+Ucd/fL48fOcIyJ/8wzT/ZkSmd0YpY3ImYRkpFTpp&#10;DORTebUkFXdrsTGucPWvlStj9WLIkh1rzMp0BqPgVyqZqN6lWBOFMM5b/WI2kKnWzCsTsnFFfgPR&#10;suXoCu3gv3zQDEVtDzSNl0G79XD90OGds9HZhUMC/rl6f01zi0ESut5NVcf20czlWMiLAGnIUOxl&#10;LXuCmQetdR37LhbuMNL1xdLm6WZL3HqsUBlDhKN0bteEoW/q+E/deF3HH11b/QqVPbN7/mcl/2mU&#10;+PP3v/q+rP+Mb/C2G/+De/xW9f9cyQa9jU7eHhVhcLo1r++6sUwdqiIHWVi9lE3JkmvLuA6NemJ5&#10;5siyUMfC3Aprlt0ME7Pk/5IkoePYtlRfAAyxer4jTwzOWEKaoYjdfUErZGFyBH14N5WO0ZBFZBZx&#10;Xk4AHAHhI5tl/asfpEriwBdPhIRfgFnANnp1oBBVUnDkMB9USvSbYKo273Ijk0eQ6hiegkCLvU+a&#10;KuAZG178x2dYREZAVmFTwWJhnBoVIrq3v6/riZqzJtq0UsEoNE4UlnyrZmwAl2EDw5/nKupae65D&#10;hOVxqFWvVj8TUjisOBw5WWKi7oPtMJcFUDG1KyrjXp73q4s1qj0bP5TeiEYvZU7yWhwrzaebq668&#10;3Fw2gl3qzDKo3bbpQTc8/gPm5qvyNElwg5ZpoR4VlqcwX7tqOssKxoqJa87y1tRFT/PxzDnQO9DN&#10;WMmPRocz09g11+L2K8nelzu5ieJbr5bbZ1ra7fM1+7mmb78S1z7+aYn7ZtL+hi/q7OXW3fjqm0p+&#10;fPzPQr57vkuPwpsXunLYWVoN2Zpx1UEX4gbRg/1yzo7ALXJZaXLY+0pmYYG6mLtXqCw7PlfHXG8D&#10;xEjjAHSCkZCcpV4DISujTnFjIS13u7j+cv5TxuSrnbIGbAwHvzfLTGbtDeDilxb2uI/9mzl5HzCr&#10;EuAEJwOXwvfaw3bIUTjcDWLUlgiKphZO5djta5nLaAoXCq4wlDFdcc8ue5Tnocr4j9NDO+DpFm3H&#10;6D+Ez/H/8p7e1T6CvVNFKulUXMWp53kedg6WKqi5CtgOaGqQQ7yoALhk1woBeDD/+Te1R6rz8tKM&#10;PE2lq8t+gPeTZ/BogApepk7ju7aVUseXKuMcZZ1ryzxTAMewdXXTbedVx675GpvNl/c7yyCjt1HG&#10;7nu8sDyzN3ZFPTCFSMeVsbhCps5zmTbWiMWycJiFa8e/Wjs2Ur3PSr75+lx/hivWd5LrP9Xcf7ZV&#10;m5j/A3j4v2ES3xpvfR0gnvvv837nGNJX6yXv6dlO6M7XhCzX3IpsURRNAj2LI4ESRV037KgslL6P&#10;tAlWspE66Svya6mjZqCck4WE4OWk0ncDOwm2Fmj32y+lDgmQsfCGIRlFnbkSfv9G2RyRiMJwAmJF&#10;JGSIdWIZ6oSi7oZY3d4em9/3e0WqW5QpWx0g7o7OfyyAO5txrs28BnQcPCDwDCnSLr/x/T4FmNAM&#10;C2ZFYTDUR/mQYkoDFa+0wDNAgwNhp4eHgiUObcqAbM+3S4OZ8RViqNhHGqI171LrYs7kRysZvQ+d&#10;84lVka7FVsdmPGyiTxcww2PciOzzn+08fZ60ELxqWgmb6Sw9+J46ruUylWEzr/vJZTxyqdeInQDd&#10;aJGpKW10qA2y9XjzMGfa1+TSdHXMN3nND0xQ6op5PtGS57gVFLUVbGfg1HpdWwCxvxJIwag8mJgY&#10;zyEWJncam8JU1AozwwI8vvFVIhSMMZK/tkgfPl5rnr5dvr4p5Y/foBvPkMNzIX+DP/xpl/vagtcF&#10;/Iz7PV/wrnzCv1UwkNvy7k97njtL80/fSZhiF9zz5HpFrJBANHYnZoaTo5hiF+prinLP3IfqVcgM&#10;Miij9zEUb4EHy+UbDjIZd2AInJS3sJw4Nvz4rxTb3qWph3bcKidjN43VCiN9s7O/Y/zNgEvfFYmd&#10;Uj3Qr8QTuk1z68bwDXJFkLcH+UDIpK0xFNw++/HHn3Y2Dg4vNXBGo5Vho54BRkZfp46c1IdnvhsY&#10;QxCjvvdH5Zzdjt5Mk3a4nO5+UIQuqWNeaXFZs2TOLRhUcDDBdS5wYz6wQjaXYbVDsRxcMJ27FQ/M&#10;IHA4/AXI+DM9NhYpnwMK67Nqqt1qPaDt7ryNxYqNHJdM80MYQCtLbNQSmW+jlLbppPN0czNduTKe&#10;m4ZU9iquDWunbFm1zgddDcc+XVOHva5R3yZdR83kd8EPsnymie5+ponyaRZTIwuZOMQVqd1A/BK+&#10;skJydbw+h7ixwqEGN99U3Tct9ePHb+eMZ7zha41f3675G99U7zMyfH3z51H4+bsi+sMsNajizjrx&#10;0tXxM0VouTCDt8XyXkolURH7jHKFmDDhkjAIRtlY+OTDEWPHyOoYwK0q63oxkkWyj0QS3FJjAaZa&#10;xZIiScNkgiTpnd19OO07+tFfdUCmHqMpu8NqON6lfCwiLpo4fAfV9zC+B2WN4SQgb2IFzpQKUC9g&#10;EJ0Fg9sHLy2Q7Hs0/fFtUT0PdHZhWiYj55UAC74hsUslqcBVs1HLRVN8+OUC1mtaS9O6n6XT9Njz&#10;6N7l6nxXEPGexmDdSQ53NRlHAd3K0OZ2E6enGQu3rfKP5dYxbLZXAtbMJ4KqcS3PeA4+k7JhmYxe&#10;Z05v/QzL7VysixhPA0UzbYrDfIEVRkA8YwyCkPlfaiamTBmDGJlz4BVqzfoJIdNtHfKuBkzSQ5+W&#10;qYOdq+OuBHjOqUK+Qd2BX9wDU1aDtE3Ug02UJ72e3T10+XBMt6lLGZv6qj2TOt0Y8/jXX6+t663F&#10;Tg9XN98MqtcfvwLMGlfXjParZ1bcGoJ4Lt3r5767LnP3PVeva4uXdfFeOVbH9dcyvnI0Dx890cyu&#10;5Lzx09qh0GcJOeKxzxTin946vMkQChbsdPxgY5NhF9Hv29cfLkYGMGtgzlmSiJjJxbgys9ALhyMb&#10;1oHh66AP3ZB799bO/tmG4kWOjlnTXp+RF7kbzUhfH4SgZriYLFFzKWAto1zSS+Obr159AhQjdizM&#10;yTp4QITIxg7w2yudO9j64BYBxR0fk/gbOGPgwFzz/Y/yG6QCozhclaOVwaBRZcWr0JDL4qGl+Uht&#10;uM8o5zZBnFM6+MmCqDl9MFTQkfmeKGznthRytqi6fNu8fE9qhsyqfjsOIRY20X0OBBWGpW7sP9tB&#10;KTKXf1ClZavdE8zh2BRc4GO/HwC9SffQLQmcuETEygxO1eZ5fclFSIyNqpxWcrXW4/X11Gw0zVJe&#10;jImO9ePBxI8jtTqeujI21rFNEiryibr0TAImaU593yBXu1a86JysjqdGtTBFk10obtdj6MPMaU9v&#10;1rx1lxLi362fm/CNL+xbc5Vt/P1mYv7qoHz7tUPfPmtY3VByff1t3T4PEWvNoH/4EHyifmy7nY8d&#10;j/06vl8snjHke58tVPelvPVRlTNHahcCBO5mKIT/8uGiLnML+6UcLIu+CUTSZYz9+OKoEeOHpThH&#10;tq3NLXkGvX61s7HDwXnLMkF/PNOvquBZyfYBKzgkQ82gjqM00njo4IA5I4pBHPqOT9KIoHMLhpTG&#10;Z+fhV2eUsYyVoaKdgWm8kmDjMAiLnlH3nZgVGmpTl+XocDquJ4zACcc3DZNXYS89gJd8laMZaG2l&#10;UgoFRR9SJWsWEZmofHrOQzyv2xvAWVtJoFznhD6464Z6H49yJ0d2z2U3bQoKcE6stmsBiq1Eoc+E&#10;xWw7MqOWI4vFA4uvB0rxSHrhVZOCAxNiYMHPkBIkRSRTKoUzPntfBavkxvjm9sqTD4sL312jbO5l&#10;ZOdm4LVhZ+qmirlI9IB/zgbApg0Vr4Z1jIJmY5OmTn2GkOn1zCsApMLmChM0qR0/qAnfuNnCjRXP&#10;T/5bO5QI0XB16Nfbo9WxW/xcGfslenv9p/nhK+b87RR8/XWAcLJXv5Sv/jRYOFm3P1Y8b3niVaiQ&#10;779WMT9YM950DJE9loEW2UwpcSIVETlyx/TjnlGQR2abnnTom76xSMXgRGBGESSpGURhy1JAX2M/&#10;8XYT19W//O3//O2vMJKlxMPVjFVNzEhWKr2bVBI7nyhyJPp1tLxDFKrI8QeIoN9sbGoH5HTHIe/g&#10;THwMIDhEpS+UnvAKZPkdP/2OAYXVTJOB7hTnq+nVXToo8rARSnMVrgZt4uZ6/Dcna00e7aXI7qlx&#10;Kk51xk4ytMPEYNPiuZ6z9zEceEMdmZu6cPgaCz3N1fJ8zo1vkmZXMlfHzfbK4OWhWMeZggkRCJzn&#10;CMJVE8CSSQwf73Klkc+URdGP62gf1UuvFE/shrHlQqLN5KXB3IOt2crzGmx7zrito+nXwSPcOpr+&#10;ysdwbKwKQ/sYfIxr0dGjwzozrzubLwQZT3z3FT+Rt2USEWq7O33w2/FHG0OpHfvX1f9sxwYw31x/&#10;LbNvriU3Pob8LdJwc+PPvmuN1H8sc7bOrfvvjf//bzrz1//w8pLb0Rpre3Z2e5JaevFMQXYhCzY1&#10;jGx/q7P0oSIr9IXuQmonmea4SJse6bAnXAO6i12ptT2FI0kcsENvODMHC/Tm4BsL1NCt4uUb0pZU&#10;xozH78Vv2zbVG80XeIv+yybETLrHiBzaoCEnEptOK/2TDnfHgZ0Dg9gODkIhE39YgO9uQIno+uH7&#10;g/137z5xeju0GwaU4GhmOL2+WjCmBHeCjhgtxRAW2opMzDOGVtTukgndqili+20ZEeOisOD9q1rq&#10;84qh1JgTqmMdGJquEeuLD3w1cAfd9alX0IFSnmumAVkZ4FapQMOE61c6kakQFhdJbqOlYmC3lKmx&#10;HFO98RPOhZhmRKOy4NpFgxKniC/1YZxn2k+aKrK8CF0AkyffoI5dqyGxGbLGa2zljbvGqxC/zsgV&#10;TTnJGgDnmJtG0hzbh+2cZGfTNbHe3R/50fTBj+G9vXJ1zL9dbfmYxNXXOnbTsc+HczOrtdFnIsY6&#10;4uk5Iec/d7pr/xWyHnz/9G2NSHwzVKzb8eOaU8GAPP7K13QEervkuT3PskKkzOtbLGRMgRdvw5Ym&#10;vQ3RDKff4si/kBTNhFOoBV8RlrVEBHOASOzou7cxyeTDkTcah0miwWEbPsSxGWx+//7dO1lUiksW&#10;CaqOd4JyBWCp4oK2y30NsXI5GeTI8SO3N5oVzZf5w9JHSU9gm3v/KXi4c7a/ux149478R0LREZha&#10;zC572qXy5KrpfOvqcZHjTBbclAVr2robz2mZQVRlmGZ2lXYm4ZtOb+12hUrn3mEGa/zOqM5rRNGB&#10;Tgwda2E1tBvw3BcIeQMzR2nZcKziFl4LzlZb6SI95CbO+6rkZCUfNq9+6thFc2cDlxnM3TKne6mU&#10;tCbcG/kDdxOQLLDPiF8KF9HLIN9iqphn8uaTtcaOnQnhSriwQcl8ZIwQAor1p6sHgwc2B6IMDZTg&#10;pLcDqHga2xgy8NWlY/OgNQxO/2lZP7Yi/XjjdruvY8WNVe2Ds7Zwyen+ZfjG7V5qkK6HqutaHfuX&#10;45s/t93r6689+mpdx36F+liE3pVa7vp9rlu0vZFdZdbt+G7Nclt+u+etjSvqIy7T8OhPBBRTrlg1&#10;bBeyMjeGMLEt8bQIGKM+fK1Rlh+ldZaGGZnBayHbB+bY3FAuUQYoTLDbj5aRvhOW44OZB71Sdgwu&#10;FVL5Mx4H3x0ES0AXrHswJUEJaMqkGCQ2fvweG5XTU5j1pIoxDv/0074Bxu8OKOgdwvEk/twLhnR2&#10;2xV6TCHD6gH+BW/r9bxlvaQzclj053i5nKpY5klWN2UDIXQZtpOwFByCByjwao7dNqOrtA0Y9FO1&#10;vaYuc1bH847j5Djb9okfQ9eyMtZaNXeVZGzNdiVZYtLFEZnaVWabvIW2T/gBK0UgVRFn+RTNyy4M&#10;UH4gVKN8uUssRaLASQQqW+18NXm4vunWcm5QeIaOrZoxfzMETteXlqYKd5CRJVynOwDn6GhsloGh&#10;Ct8udvqVicw5xw8aMWxBHYisYWlOU3nFruvYPdYfv255z4ShZ2DOhg5n4OLX8dXVV++hG7+nuvXs&#10;5urb4eB5N3xwhWqvmMd1ET+48deOMOth43/sfY9Xfz6ArAeKteLfYkLoxUW7TlucHjeRkpPiKSeL&#10;WeLCGvLI4iLltVm1OsYPTW8VkV9ONMuynSsRbQ4b4ns5Vh3JZxX6Gx35R0di21Z1v0NSB7VCziY8&#10;Uu0STEvdjSOG40AnSEy8ObxdXp29/69PogQf6B4HV546puQ5u8HHSCQOSQiB40Yv29lPRGue1wMA&#10;CQd3wUSk0sasNZzi/NDLZ8WVJFiRbizmO9AA/4gJb6iEZdAQdSADLCy9M5oLjMXO49oJN40zae5/&#10;Lp1AfHa320FkhwHRtvnD+BaVNMNBopyRCgwrDPM3VJ4NCoOLi0CykimjxQbNBJ+BHV3ek6gwGmF1&#10;KKTOkYMA21WaV7c32K4Qiz5Xao14FQ4zUTB60x2hmSXancnK6QErQytyb1ipNNbUO0UswHuzl59o&#10;Qx69Ga/DiXPzBpkb+Nb0fjtWjfrFBYahu/SV7wjoJ+hRxx+vVb6uGRsKti7ar2PD80hw5TfV5x/5&#10;KJq7etv79zvt40wjrw3mVsePD//jt34t5Mc14rYeK55RCmvK5iOEF+xJjFhIuq1ZYokWJKGTGEI4&#10;s5z0ezZ96GfhzArVSPOYFDJbim29CNBORcgoKu8ONgSGKyg2Xm9Rvd8R8/hSNSzbB5lYMRzHRVCL&#10;RThryMoHwIHbsc6BB/sCdIMhJMuvjgm50wa3d6jzMaiCNeWIdkRzD0pI6U9Z74XevEskKl4zx0hc&#10;4tpbILAgFmPeJIWurleXtlE8ToCxdNnwGT9WxTUVel1EDI3GmUvkooTjnq+aA8djcxRedycznM0b&#10;WmlYLhIVVqvm1RNNVLRq16rsjfzRJfmq5NJhLXv4ZMmrn0iVQgC6BWypreNNvFrKXBeDh+8OeSTx&#10;OdhN1bSQwr5Yta5vZ01jA1G6dv1euf2RXxNtwlMVa8CYf9azAwTvnFCcodCWisudNlIpfzWwaa2I&#10;ZtfSupvNhBA2GhZAbT/HkWS2Hiuu/Yc5Zawx1C17N8/Dr9XxzbpZmgHRwzeWWtdfR4Wrx2/K79HH&#10;IfxZww0R/AFSUum7T/JdfsI+45nW8fjoIxP2e59BCrViO+aN3YL39FXK5DdjsYRGZluBl9s2rhWs&#10;2fIiLDEEc8izXnxR5FeK9cV9lq+Rgm9C4TTQXFZNGQP3UvDsTTApzQ9E5G1mXCjwO/u4tr0MwPd5&#10;KQxOxEz00Ryc1Vup46CO1KHDPdEZ9tEqU6uJaPjgTGfhXTXgHQsdPc1culsFR7bTfQ0ZAfVvzs4J&#10;k3ukIPEmgu9O1UJrwk/kk6l8OjlkM0HA/z/XNYNmm2bj61kyQc3MsHuyE6aKGUfywHJ2UdOwoSOF&#10;ymSiNtZxoKzv9wBYNVDR0obF1LHkOs/g5BbVoQmdzw4iviQ0TT4tPNOUY4qBArdSbnqB8zI7LX/v&#10;sl41GewtEqyoMvrkCtmuNe3V0KIdt9R7DZ1wQ4v/rWL1C8Fu+MuQSXglRfbK5qOG6Ec2fbMn6GpD&#10;1edsS2zBqLfYSIsuhdMq49qmZe9pZjadNP+7NV4F/xikrIJaA2I3zjHLEA0z03L15pa8bzcy665W&#10;ga6EqXl+/HVr8+tYRTwT6ODG3dnjuo6fIYmr9T/r73zDDBo7XtCa5vatEb1JQbJm060avtg0E5Zi&#10;geacjZ0Usy68l8tqrp6NbYdVKwkJTWlio4bIQtUi462E0QpdKIR0Z/7u/W4ZmSlfNi7G779/GTyN&#10;RnbeQe2MCHLahdizdwr1FoVpMO7a7Z48LxMisRvdgYfzDgaCsCGskFnoVMef9uMBvQ72okWR7FKX&#10;iWStluaPyfPkr/dNuX0ZpfmlJcjP5/rwGC7PZdCaz42ky6Js1a4wNWnrIzeTy7o73UlnZ5iFKUWH&#10;dniW7BikSnfesbO51I3M/If9gAIH2VIhmrp5uRSwwQobtRWKSimclqcNw4VOIhf9QFJ/+2BC/t2A&#10;yHA+dvm+mKxV9s2aljaPMqYdU4rDgTMIMrbFUOPDauUGdlE05yg+EGNbeRsjuVLh78W/ZfRtZDxe&#10;F8ZxGziTi450IoJVmh1NSL551tg/glCij251s4gFNU1Xx24tW4/HfhmbMvVx9k0d04wfnP+slbc/&#10;NPh2nmuWj5uImSPw1lf9Pur7Txbb97je4/xx2ZwI3Ttyb/U11+Yb55VvDLzNclNwsbTQJKYXxaMw&#10;fmYxlrSDh4Zl/axFc4lMkc1exLJsR702SLMqo8pDuaoVjy8IQn4yMl693xEJXcQdDr2bxxsJWDNI&#10;6LVInSaj9FemQ7uvsd7tMvnCvOA74FAJ+Qt+rtBNSoGzM7T4Yo2d7qLlOOTUsX96uvNf7+QdFIlz&#10;ceb+F0/lCthX1ZZjz5RYvE8MINggjfubFCgBsrrkcdrrLRZmwaMG3LBkqrq4p/j/UVOc1GQgwUlP&#10;ANzKTtHD9UjMONmRyAKxsq1IZnLSGt9Zg5tr6apl+Pi5i5fgpUYUymCZCP0wnzda8ubmhR5xWdwb&#10;g+/ip1EpVQu8aIERQ2EcjBJl5vdKW5SkxtPt7dWEdqxJwll6U7QQ6CBtGJLit2coxnq1IWtNndN8&#10;eRlU4GbkrZrXpOiBWPIi4tOROy5MnUWy7WmaBgsRLWRqN2mmCtWXHDnHrbsnFR+cZKtj1eH1uo4N&#10;mHvA79Adtf2G6brxg37y0R8L3Ob2zSB89byw8dutH/uuyw9P+u7D1Zpb7FAMX/SxHkqeu/EaOP6m&#10;IfuebqbM6znzNq1w4GlW1grlTbsrte4eGBVmqwTHsvah0DvZ7HPWAxy4Z9cHRhZIy4K3EYjFMfjb&#10;+vH1a0wLcTFMmOXm5ovv34eiItQzSheQgkYTe3KxylQofn3p9xA1n0bjO8HTVDm+eyoNZx6B8cH7&#10;9z/tn57rCkepAxQzI6ei+z99Cu7Buk9o0xcrH8XxTijfnd2fnIiniU6f/cm6uvgUQLpeQ5kRZvAM&#10;q1xNuaEICSHllnDLXTgjhUaeEw8fEF4+qqKVKT+s+akxNtvmfWKlAAG41TJ2BZHQkp9Q/jxPAE7K&#10;siAqGydJTFclMsRku6TRAhlNALRxnzVUNNd4jIWPFbVsoE1ldY4HEmPOHZDb2GZtq8eJWRoLWpPH&#10;lr2+DN6bq4zlNgDIkqrppyuZttc2U3t9fOLh2yRtYae1Ss8zAyI7DnJGkVwEFp3Xebi2dnz7MPUT&#10;m1BRT8Wv8OlCDlJ2tM5/WR1T7M6+xY8UeVzDcLiN06JnT49+D5253vqwhoXdHMLbWP+llJUOdXMl&#10;+fbMl7Y+Q9P+S+G5+p9v0s/f1m15sYYrDDuWYaz/jzvqCSJ2fOR+v1otbJZG/WQdW17EDX1QtqRI&#10;Qw04GZDNuWBrq8kWjl6FkoUdFPtSR+OmGcL1D0wi9vZ7gpe2Y9sbwRJ6PhXgBnSf4GlGVB6+8jTZ&#10;OAzKd/tRiheVpyG5YBI78NhMK7dnJhS7srI8pXvrDI2ajasgjS9BRHQiXq6NH0exdLoMHSQkIIDB&#10;BP3SZQXKuddQxaqUF3TlhqUEGl2vrQmDLzvTsp7M/CUIK9fA60lLZLvU3BOaNhhoXDbVfNME97KR&#10;aMpbzUUvDqVmYhDatQcKLKO0EhkkgM4mMd21QOlN/FtigUsMOJPn5OJlgN0THMOjUb53ijBPcize&#10;9ZLhmMNy0xjE2ic1fFPGDBD8CRW/HVPfg9WlcT35g8/tpEfhNlcaTdxrTW/Fe9RiS2ELiVYd8zHr&#10;HdKtTf40mbmR4eO1Mm9UX0+t5dg65YNBbKJaPNexDtfPhWx1rNni0Yd6fd6y81h+nLlWrJat1VDT&#10;8mw8M6qEoydRzjPVqaaRqT0BFLbr1/rsyREprtZV7H5o4/HYB93Ugx0xiPJ1kWPOE7b+zX/qWaCL&#10;bBVx6QUzRPWE9MJYqV4vJXCkz/ZPwhzycJzWaExP1YGaJSpbLlVHpc2XgG5/+YEsMXhwuLBgHHvM&#10;z/wVRch3GzLPAnCKfPce6k+CvDpUzrTavb3g/l7wYL+cBIU+29OmdQq+HD/7r3d7e45ayX/2xEk7&#10;xRO2vB+kMzNjI5LmHpZKyoin+7iQXhDTgUAoqIvzHhLoyxWZJ72RDP6MHFKvWtTliMk+XW2oPzkF&#10;vZjUkn4oc1FHZs+Fycydm7D1ZXlY0hg9IwB3x0tObM2B47bPf1a3FPqcUB1D4Zd/fdlCM9OKW5Db&#10;sVzGyoHTXfgdQq9V9xKEREUBTEU11ELgrC045M3QJdmSN3G2bfoIrC5tap+rHc8pxV94YJjji4GD&#10;ehvmBlX+YOjuN7waBNTl24KLzWNWk4oH9DZpZ2oGOM+EmKmOH8ztTWcSbzl7fJr6LvWOMnRjElOr&#10;Y/Vnc9XiTWcaMR4fH5/97P252QpRk8ODRogHIx3ZC8DNu9Tx08y5I7pIB1X4k7Vom4Q1kFjHZW6+&#10;cpaEV1fWgHWPHrdsolAF19d+x2DBbtcbPVdw3/1XdxC83WjHsustZbc/nBQjYbwzD6PiDWzDqreq&#10;gEmW138ZQ3J1OAz3IwzMUH8Ct4UuIpvhIueIQuwF5z2LZT7e+u5lvFROxEDesM0M4Ci0vRk/PMRN&#10;6CzIQWOPR/DGzp4E9NGDd6fSylGw6s5QKVH9YMgaPW/Xwrgcoyzd2RMxwbW9NDL68aIP1GV+gYIc&#10;GCtqjWGtzjjBHrY0C8YszthIWSjYfjFPFK6d8yoakGEUabSg4hVX12m0zfpk4Ex6hoYbmJePqJtN&#10;q2mjn+nJbVx7Gm2EnZUVVoG+cbKftAswVRnNYtPFn5cDh8xOl8kq4N+5RCDlctRsCmSAlNezYHF1&#10;Pe3QPVdDUzKxSs5/YTo2oM3Q7MlcfhgD0Sr4GTo0ZxMbfCork2o7tttkuCYPDXTdM2ry3B2uvY5N&#10;KU2d2bsPPj/+Gg7RWIbJraVkp+OxqlVIsVE4/bv1vwyueDDWsqigj1/bruN5PlkgqhX/o9ot8SPq&#10;2X4Vi3Jp/fvJPGDIALZv+p0z42I6R4qx408YujZeL5Jiawpt03i88Pxx4t6mBxVtcWSRY6pjpzAd&#10;Zf0JoxiWt9vRW9C38HYxe7IZFn83BzMhggvw0Ukkpy2J0ZmxwrwtZEl2D/MzzWGP/IytEJe8nXI/&#10;th0qFLYI9njjPIsDKFHNe+gdEemoOnaQ36GV3lAdQz+Wk1roVBWYUl5umZ67f2nrzHmtVi2z6u9e&#10;ZoBFSjsoUzcTyTBDeAyGB8y2Ub11x8ygi0aO1wEjb65mYBMPunFDKVQXF8STcttjblVkQaPZQ5pR&#10;q1SNMJ+rmf2DNPYNZugaD+WhseYlhvPnB9mhME4MDbdqGrsNFK+dk5KEaAkiehGoJlLZgtxV9KQA&#10;sc7J8BgiMmAc9Rxgxj2NgpJJ/KGXmujzbdvC5udZboh31zeToWmyBSkMZW71i80MNlBIlj38fG7D&#10;Mby44fAcqfW5YRiry9rARHncTFTHjqmnpjzpznXma81XtYFZdHL3o4xFxZg+uDL++GASqI45cI79&#10;RAYjwvnjsbOduLaIkfHYtFB0WpuFbZZ+cMxg7YhW3U/+Ije+m+nXbUieSXwiK3x17WnXKVN4NeiP&#10;stVtrPvG8s7Vq3/oeHrwnY7HY+cbJGaQ2+96KlltdEamsMgxfzY2H2+/L+vyUQx/+LBZCh+dFMNH&#10;kaIJprk6bwc2TnQFYSzOZuqq5WxJUzMduZpUdtPb19+/gd3AYzRTCh1tF4tH371+FXjLcQ637Qj2&#10;DenwWySixxKTRnbevEFJhBiES8BenJ1oJxiN7umoBuuHhhw85EuPno19qlre2Dn4lCjEIXGQcIfP&#10;VCSCWC9UKuwyWEAO6zwxCvNyozoRwOaH3tQyMbr6WUdwciHaDbfu1TBUsVH8Ek0fGg0tf/bw1XSc&#10;X8GuaNp6r03JBdcJbrY50zJF1YjzwstENJL5BJPuLoJtPoICki04UGSTKgsE6XmmpBDJtwE2s0qD&#10;Tqt5mv9XhDJ4/Ik0SbDAxhLyfNe4E4iRGGmMUaGBglZsHGh+++eVhmP6uc0YmYphcBM6LO9A7Lz2&#10;0FXx0NjK2AJ0mJqlthrahKyf540H7cakO3NCkF9vnHC6O4O+N7UYkYfZOkzE90X+6KA5V4HmaG/1&#10;+FzHVqZ6FWiDM9stV8f+Svf08OiSo1TQ6sktl3Si8YRvd/zo7k4jA1nt6sNP+jHlSn+fWRk/+XW8&#10;PuEtF9lw0TnAqgnzlbV+7Eib9+4e4ty6iwicTrbicCfKuT5QsMVBZqUSKsi7oj7CzjsnDZ+Q0mS+&#10;0eMHiE6VC4b91Y5YOpnE0YetWGwLm8GjFy+ReMCNS2TT8Q0ko5/ev0QqsrNzCN2CCx96PSx8oDuz&#10;yyVTif3EOSI7gb8ol0EDmCpSmZK4nrvcwbB2CSG9PglBfMZKQEQFWGTR9t2428uKE9RuLrypDkg4&#10;rjbbdR3ViyZgUcJGi08CBE192KWormGZPH245VlMYqcp1NWxzAYtT+MlkwOlzdkOO5SaxYbJCL5d&#10;k+qJ5bCK27H85Gv5LFx4HMQhtoVTlVx4e5cpGVuwkOznYyJZbAbOh7UGbWt+XgYsO0fcTcV67QEK&#10;/WE+j/+m4CvdXbpGdpcgWr34syYKo5BS1L/8rOGC2tYI7IMpxo8e5p2Ue8ib6kxtvIxhUwQnO+VM&#10;p7xi2O/40/NmSDt1gNq/Ps66zmOIInXg8YNLeLoCSljTOj8KdTM8QxYYroyf3FFOSAQplR2bFTCL&#10;o4bHZn9I7TlXWn7gLOU0M9ODtVXaZV9hUphyueeA/X6lVFrV6k2WGjOo4/GTX8eO4WbpNunwRfa5&#10;Xkf3NifXrZTrvou3qMd9YwspvVS1bkGmqnuxhUCnjGkvZaqikhkmktXGwnkR9cOWsoX5hf5P3PR3&#10;x7Kgf/3h9ZuSbiSYD3HDRlVK8SYibzbiKKZhwweDgX28s/lVaGCZahS2DoR0znCpvVM4kPRnWWly&#10;NyhHNqEmZYS/gsCiWYlFTXyEM1ohXW/NWtBrlh6vapYEbQkYYNc0auRADduCgDtqu5BxLi9NTG1m&#10;r2z5Oj83LVSGC5h9ij34mcTYrQxmG9bE/GyaHM+zNINeOipXBDwu4ItmJK3GGovDN5cI7jKXKT4T&#10;Jct6ws+D7OkjqZtOAvz+JfeUOdMAcwJ/rkdCtOlVV5Tx+ObjlcXXdPVlb5mLphm76AatapVn3Hz6&#10;++QXJICqYCvXwdBXbw+d8IlJuNlyV0h1ZE+8N5efZ/onkeQG3UFH1oQmgv71Wo6FY7PHkqnsoz8E&#10;PzpoQf3YfICu7adppPyLgmSUnTq8WMeTO4kJNPKqXmmt5r+lwjTuvptW7rpuLhEq4hw0nI14y+Qq&#10;zlTcYh/u3Ox8J7fbJ/9csuYb27e7MR6PxoXvj54DIHGtqI+sw5L5ARto5MZlAGM6t07S9OawstJB&#10;lM0iC2ifNU+IRjib629fgFc1DMPr9fH9PiJTOVaALxfhibrNZQ8QTrE2QRSXSmOOhY6J/tjZ+Gkv&#10;GdoKUZeJxKsfMSPcAWgLxGUnnBZgwa4zb+ewuTrP250NxxIaNA+DUDmTl0MiFZTv9bIxgGkqKGMU&#10;TW9GPFfrbunZJsBusCAPkPbMOU9BosuOIr2AWKCcoR5hy1vptjBXhCifs6Z4x3yhnvTFohc3dQkb&#10;aIyoiOApDFnXFL2vBjMUvP1KTvCtphM+GrMFqpqgFYS4IDMEQLVyCf+lGEWMD9NJQBg0X7O50ZRl&#10;ZMFu1WGq0ObVGj9yyeNXB03TmeB3NZvoAkLBKrNm4vT9nYeH35gyfnaiPOu7X1S8glQmDCWTLyps&#10;U/1PxxR2w3T+UxHzBsalt9Y8mcgLyzErHpyz0NgkT2OVsYHJ9FlJSLTm2Z53Y8ODjA6B6GiZHeZY&#10;wxtor8uO1Z+f1CBTARcT1bJtz0kDux1+E+ukvAc83wNUf/JSdTwed3RnurPQCHNTVIHzS3eq5Cf1&#10;9qXjzS8XKmhb8+p9mbVpf9cEUbxwAzNEIRqmoplU0kpTEBO8eLJZJP0D6lBRlwzIh3lAZHrxxYdj&#10;VTW/BLJMtCFlXKXqw8q9j9CKQ5vYFmIiD/2Y9M8XB4whhR3sZE8UMIYvxbvLEuBEJLJTiB1vvXz9&#10;faiU2HkTTwlwqLTPyxnmvmaDE3HNHuDV5ClWJnRgZgHZmFTzvWwqL+faZDiRyeb1vPcay5lhNst6&#10;tbno8eO6bN51gyb5SCGXJHlVGVBQRpc5GwJWQE/QGVcnA50PmoPx2OvwEOv0eoYtA1LQfmsaK4fi&#10;VLZ7RsSAfJkuZcQ6ykUVpsDPmCRKZx3ckkGHmY+4m0dzjMr4XpWUqllAZ0q4swqZk/Jc2G+l0e3K&#10;xliILkL/69uHruR+OPw4G0wTlw6GviLQeu28O5vYXXpuA8XESty68sDqU5OwOQMoG1IORKbst19Q&#10;L+adivsmKchs3Y6nOkvqPMmmN9U4C59Ik+zVzKr5uY71C4SgqSc7xMHtbHy69JdivG3dWcW2lA/l&#10;YhuW47UCZW3wyQvmTjWrsjXKhxIf9KbEXLZMt0u7kRMuee7jpd6FrXdjF/roxgrjuGmPCyv4oyjC&#10;sWCJi6zNEvV77gClnYiCFTQgj9Rx5ZcZvjh6zXNxO0aiQCwtumYhCSzxHRTPqt2qS9VeFhJRz2y+&#10;eauTQrYAozYW3iT/8y9nW395HUAJgcc3ZsLonF4cK2IX6Fg5H5DeAsfw7TcO4pdomXPqa9AEcnru&#10;MlhIUqzZ0zQWaRE4Mjmv02NKoC+arq2QZP/n02h/0yfBO+wAmaFFs2oRwzCbNU6UCuC1dCkqw6uk&#10;y+8Qy2Zlyc5tZ7bCzaBXawI+NdzPuQQO/e6aOPh6g2zyFJSYI2JCF+wMVXpZSlZyFriU0hmP925+&#10;BhzGy+hAOPQUcrkiR0f0egH7ItGAKcOaLojM4nVPT3pGnqfH2weRm4cN09RRAd3JbxMbeK2ValWj&#10;kh++/PLzL6azmhjFeKDF0Irc1NKTL8PVwNJ7zdq77blVyn40sbm7WROLw0yETBp6RWnL3nvsMc9o&#10;drDhYWYXOhsrXB1/1NGakWfqaCaqY8ESM0V0dKyOPRmL3/mDr72FuYe7nEqX2W7VfHdntDvlTvE7&#10;zSdmudQPFFClUnbTMgCb3mvLYRk2TnxLcEPqfHFyUQirw6qO2aZHdSXdMStUe1X6huNTKF2BhLwi&#10;J6kPP3xHG92k1W4jjs5Wi5EsbxuNnMDCyKZBy5K9bLh/3wPjiIT1m2IXinLpF48+vP7wPhX+/kzW&#10;APH4JtzOgEyLES8FiF3Y3pE1PS4rKKIOAwcQtlA8l6rtaoUrMNetfDlB6dBVa3krpUIEtFhbmeI+&#10;c7TXWoOU2yZ/KU8vW9UxLWLZ46kv+WY2p9KtiktBUfLKBOigutC16qB7ubI6ZsCQd5DA40o6qo0R&#10;k9caVUZ9yzUlJ+20S1MSmJdJxvcVHUKJhnnh7SriKZ4AsUibrs7cs6ry7pfFPNLStG57OS7fFZ5m&#10;oUDHnDA5QgxrfHiAHSCCfH0B9bDXhjwPVXh+3rQDwdTcYPVqHlg0npgWHKW7s59/MaTNfCxcmx46&#10;ASFlPBxMJ4bZmRyPq0hTM4qxIUSlZyqedmo18YM0HTtpqB78E2AKNjW/eOnWLsF37I/Hrh3TsJm7&#10;phbFp9VMNcbqxcteE9tStdmyrLOWBm4BEB1X3arrjgz29ejxVJ9sGAsekErb5rtLgs0bNrKpHTea&#10;Lldtwf11qRJ3fkFLt96tvzng+ALUyuJKzXql2A9xS6M2wzHlfRfFfBNPCymI0hw//CXAMTpdLONx&#10;Fd4OAUskNYdUs5H9N3hg7iZiiTST8SgL4E9ICP7dcNgJxDvZfP3DC9jsR++RLHHdKm1v7cDiRJF0&#10;JtXdjpIX48lKKvjuFVaDGxt7UuBzKOSLXmMkThY4e+ToloBo2rL4mTKArB7mmEDoCsfnT1CjXqwC&#10;fJ6E2NCOVXapc6EJjiZfNaa8GA2RSFnmLwwtecUpCdI6/cNYu7RejoG75+2KDhPmlK2XDoTOWt16&#10;OT/JuL4H5x2xNSSK6B63uUh8T2oAS1rAR7MNj59BRjKqhijNpaQuRTkB7zkckkvhQEd8nSFQ72UC&#10;fmC2linmvAmGFWx/j1e3U8/DkrBJ3T2ZrM7Zaw2YLJ3BMascU8UvxtQEfZs4PYpuzMItuoKNJc9T&#10;3xUpT6tfc+Cno3fF2Gx2xh3Q5M7Emz7KglAVemU2ABCDeI3NKOPZAyXPeeJmZj+/jiO7teFYD76W&#10;e+qbwJZhhGrTLNBagLs3KMmOxwDbsiFZLonidah+2a/te3QdKropthY3J9U+NeyJbAb4X7MV2o9S&#10;o7hVul7P6BNWx8/uV9itCDg2G1iBUUwB8I0v6FQ57W/hYJlQvIJ6MeMGS5sCeYHWLiy2yeQhyULR&#10;8kDSwBjJXTTOcuzhpy5YFsXZ3IEZXMBYPUxm5/abjUI6HNja0fiAE0YAc5aNjWDogDPdp/86xFZ1&#10;/12qki7vHiDJO3v/iUJOJDkONNoZyJb5aCVXSKik0zq4IOXIifbeaFMnbX0GNTFd3ZgMXKd7BDl3&#10;d/p+AwMK5mfJjTW4yhZCmyAIB9eJsKZq34uKdRJNqZ7wfDcKcaesIVdIW0NMyDyDicC6qjBy2j9u&#10;W3TiCA5Lu/uJP/74AyWApU9iUg92Ih+VKvopgSPwnDmBA+Zk4VBVEJiWCjWJAAPqvbxCkKTwd7JX&#10;ZLuF2wrtmHp5kJdQrdFVcMesa9Ax+pKa6fd15BDT7mEqqGJ1mRFaMW9rs2vPpxiJ19SwV3NZyErW&#10;1LUuL82IcAgqcqIjPDcQfnnCz85M1U8d384Ig+pwwOsa5jZtqY4bLegVT1Pyc9b9+OPNTIO1Wdo7&#10;x46WW8xarhgbjoDVNE+ahU0fHQfJWyaPBomm+68qlGnY9V79rNxs9V+D70UMWNgb2XuidBuEbKvj&#10;s7y76cI/RzvIjV0vpvE4FrJosezoPlsUoAbPOJ2zmaJvbCFmDgbniyMgCKZoEpBpZ5qdRQ6q53Ox&#10;MiVSEMAUhsk5SobjRqbnS9+PJIoQuSKbscjWiw/fBTY3S7pshY6OA1hlR9O7e6xbqUhIQrbNV/+1&#10;Tx0fkpcItTPX9HpAAWqHEBGowIrJnimJJK2VIqgxUbqDu3FmxeZ7NNo26AydYiE+W1vlK4dWST5R&#10;NDGIcAeUFax1aRWySwmj7VYzYvbsJcykOy9suG2nDp5zbVmK6mXAfBBVTKkC0XfJqSr/8vc/dISO&#10;nDAXxVM0+7LlS8iGSMEp5lWTlkleNcW/CxE6dLYY0HVjdS6SHMA0a7sF0UwQjD4BdpulykrZSw40&#10;s+m90hlPHH1CNPvWdC4LQ52oDWSj8Up4OjCGJzWsKQMAXD5DLd0bmx03neo4KPt6+ro37jRM7O+M&#10;U2YaI1pgbF3OIgifwMamg2H36uap1TX3ixtHJALD8NoOxhG+4LWmdutwylvVYK/W7y+ER9D1J7bQ&#10;gcS0cdKYWs17fqa7QUGeVa3XMgjT3kPPm7aUTkTZ607lVkKVL7+4tHVPIIZAC8hpLrIUxsG9GVxJ&#10;OZp10btSP2fr9h2+Oc9uxejJFZlrrnVwwW+RWFI1ykEEwVC919+Ok5DHynhS0n26J6ZOKAZlCFrR&#10;EUhTIXKEU+Gb19/9uMH9mCcpUtPXr0lXYsVLjtLRyGYcwsZbLGBhGpMaxiuiHEXBOqrSI4dePSXH&#10;1VotAw9Iw0Qmi49wo/NE4x1rijAGiZFHZo9a8B8eBLTV23wuenkp/I0VnxepVHcPvvH9Oj2P5sjt&#10;9+9/X1FR7bwcZrO5DFQHppmaOksbqKNnmRwenh2w4zmiqISpzmSutMvbnw9+/sy6qHz0I/HmMT7A&#10;Vx6ZBwgJoWJQOLIy9shqXCYoj1dirdnLgrsNeEbwahzmKFALAUP419Rj5fpKQENzoGOEdinTVVEH&#10;Yz8BfZ4HxlaPptY/cyz3obWucIv2cODonfTtWm0uH7cZb8A+Nxi7bCYRMvIM3sM5/4Ad+0verzed&#10;qTAIUSBUxzpL8C4ntOMOF5SJ6t2JUOnUVnKsYhoaPBfna7tcx/VbRL56xXhymXPQGti1tj3xW4TX&#10;uXAdOzLBX2nIH6wt3aC1c2B1lTElVOU/i45eLPoDVc7LZYe+v2jZMq9pg8FCNhULZ7YCv8L48xoi&#10;itLnCbugDfcLcg2pK3npiG2NX7G3GkGiKKSNrJliUM1LJwK6wGTS5ytnF18eLWrZ0HA23x5vYoGx&#10;TdI5tlockCOxzZJi7EtHP54FIWkEksVEmokVA6Kt48CG1KV076TtSFWTzOUb+vDSGjV5BohWB8rW&#10;7nDr5LwhDMY/G/EwFIf1d/Z7LYACJ/ISRp+vMpAQmJMlZzKDK1p0XaMJP1jllYnQ6EmKVBFNgdtK&#10;WkukwGYYTzr9yXWes2XRrHHBA6OiFEv3h/1gGRWfDtLcX8o8dKTOjoSjJVzlMKxNajSWO2I1W2ur&#10;rXuNXLHU8LKBxmBIqdsbZBveaDGeTRDA5u94Pd6N+XIOax2X/EzlDmXIrUl3anZytZXKmAvIfB1c&#10;qhZs9GTud2t8eKC2LSmL5ZANBmO3McrUAu/DKa8Tpt/W1KEQfJtae5wac8LhxXrV2LhsFuFXdgWh&#10;HWs67lgZWzUvDfNtGe4rhZTHjVMHkqYF6cwsxd2bOCzZs7GhY2gG2L6neYNmUc1zj6L0+ZEnWuKy&#10;oQWd/Z2fYIoQiuE0ePdaf9jeW0Le0OAtGnVHMDYL2PsRGn/NyGifQc7qcimk7jRrhAXJVQsFcDdg&#10;LTXuqqZjmI3FKsJ6mG0KbqkzUPCTb/62LQUJ77mqmx8TdK4KUAGKrHedTCZIf9zeVA4oz2beUWxH&#10;zhSYD22cEGkGd213883Z3iFesvuYnzGQ8hf0OC/nnWBfj3RQWL70taYVb2fAtUuLa9c5Sto/s/Hk&#10;H1MvkwI3oza5c8gcG3xBviaMvCxylC4pTlD3MWtRTVPPEmTBQpMNC7/Mb2Z9rKb1KmrnGMOpaGC7&#10;XKkMCWg3o36NjDXLblfO5ZOMxswZKFio42CiHArpjMnxPozaFoAip4cP+eeoroD98o1WW3qDXmA4&#10;VNtP5Wsl5hcvf8elIhPPe483jzfTdrPrrdqUwdNM4/BQgLbBDmPyx0DQBl8mg99+W638fDF3AuG/&#10;miomvluhXMWlqPaMtAyLeUofHZsLaL5Nsdfa3a52P4lLdQS5cUiwvN4mY3f+MPOWhwejd8x89PgW&#10;LpsNxtJYiyyl7ipqEV2T2rWqrAtA85ouO0eANPy5ccdqv1kzTotoVoZL5KQwA7Ble+fd9Qyq4Efs&#10;LYIvMeBHoUFP1nKnQ7M67/I+O+JfasEmYOo57X4RXfToghR6GcaXFDxYPNoAWghtsvmFChfcn4CI&#10;w9w4woUstU7NnijrA4wOZMLm30KyXwCZ2Nz669HF1gea+qj09oh9j0E6uwk/82QLsSdHQK52irMl&#10;81H6iH4fGfxxMI6/8Yu//e0N94JSOrRx2k5hPZxQhTHV8hE30hzDe4u+ZnAd67IV8KMH9jg4wFNj&#10;SJkJquDQ7uQLNQwvrJ3m9yPhzsgFMC8N9Lnvz2PxzfwnHUVSlCwQZpfWyARKyLMC0r1WNLY/3iYD&#10;AJnpQT8fykaLzQxyHnyOmF04LnnhlhOh0wqADQwQgGgMPcU0Tulzpegp/Y05g2hOtt9rDR70owpW&#10;WE+XvEA7IwoGnTzfzOtLDsdSGARd76Fj+IPIB5BCV9o/GdP5+9FPZVIIe3PS/e3LILNyVFJ/lAA1&#10;toIVo3M4+E1s5Y77rFhCmUxjeaxPkIvkAD6GqZoGanM81lxx3aUfzmTzNhHbbdKlIwOp0IZnwqwn&#10;/lH6482Uix2PfbVOUxOIpdJyMewwUnSXSmZrdvgfG9BmOIXFVdY0PqAPWNTpCkAWDfmeiJZSRVDm&#10;VjvaFcMAr34eXhUS46pa7dT4/VRHnZ3pyj234KmqfdyNb2ndnpFjMsTGkpCMuath/fPhwzbxt6Fo&#10;4ehIVRwq9C2MV50xFw7xNARhkrWbzLxzstsslEIv8eE7wTMHfONt6GLrbxFBIaET3gXveSQL2hjj&#10;CellQNVx+u/WBmR6rDl5AbxLpi/LynO6jEYYOikWNBlAayLmV/uJXDGc7cvTSievGUPxQJOEZcr+&#10;rlrm6/W79eQv//htfp4RhzRPt3Vgr84SzMbmKa9/y22zRAcl4S+T1l/uaCsC/SNANBk4CIcWdAC4&#10;geZIYGw2YD2hUUV4TZI0/RhTCwjyl7RkenMCH88ozGGE+0klo+AArQgUGFAouGJhpgapXBTpkM5J&#10;q01DpstnuGYmcwFcxjERwu/KzgLkmbJ6wZ4Ea+nKyJi96vFhSif8/Isuzc3ul0nXgGTAOop08rNo&#10;xrJYUUf27DQymfjm84Yw65zHK7wz1kwx0KN+Ksh3gCNB07LQ5l573jXHY9mxzTpiHHfkXYhyejqZ&#10;uvmWsaJr+DTfUdfmVGL0E8/qWLOwZ9+oSq+ZOtUmrVi6tuG+7CZUbktdWnd8VmYIfh4eEfSKnr7D&#10;fZTPtgINqH+RYaljQatmYQYPJpcGirMbiLzbMObu60ZH8XoOqPDPIEY9tuxSpokskDDxixFsh8lZ&#10;fPmXv8VSYR3xsK1gpzP87aLPC4aWjiCE5hTNaMHjgZxmAQqf9JOx9wcE7wYCxOZGIE8cf1ewyNNt&#10;y0y3gOpwEQ+MAoqmCO5ZiQRRNVgFxSNbRxzi2ErySE3JuCnnmWslCEzLPjtXSYbpmcWLvMd4dDca&#10;wZVoEDWwNMLJl9/59uXLl+nvvwvib3XadL+cKP2Vc7scc68oXcpemCUL2h1nt2hOVlWyehgV0rlk&#10;BIIw0lbozHLKZnCu5RUsJbLPqIEapDFiXWNIiAW5zKQwT0F1EobYQW4u/2Iw4LWAQotNtpQgfpjv&#10;wJKHDnR8vB1LiXsXLUUZMQp4uCneEVZpUtByIJbkaFQB/upyBxtPsO0etsbyn5JHivroo16fnjll&#10;NilxmzDhFQmCoB2jARk6dpu8r7pfuq6kxSNqNpiO59w4ZLXSGottwfvuTgeZxnhqNCKIyEa+mEzN&#10;6EpTL8B0s94bP+jmNptNlJgD4/7L7GamTj8wKpHGCupY+gJFoLXcWmf4m3rv6vRUrngsF7mmBLgG&#10;Xgg6puzFzu6AlSw9M1pQf77vCS82P14uU8zCFHNV9LLSiFtrnnwivgZ5oWxM1XXqNCspc5XbhmjF&#10;KmODk1XcLl2saINxGA82vGzIyd3Qt7OfEonjrf13cQBgRkeKmFNy1ulEtNWl04QVJHXRjsWyo9I+&#10;f3j28h2Vj3ZP0W/EtsjCQt6zKkkGb1xIaONKMsNzshjfxbQql47zXgvb0XauOc43FukE4yRtcKFx&#10;FYIYlhPAxUluuplew9wUWajHpu3UYRNazPTLl9+//INqnk6XIsZnDRsooezP4xuB8RRjbfL0XHCb&#10;+VlcnpuVW17P9Foymc+VLU1hJT0ItpoWcsswzee1SrhPP52St2GVz08qyfmPnJow9vbk/Vr2Ioe4&#10;rPY0mi7zmORQheTFZkSfFxo45/u4wGP5bUrBhEsFq1+7OUoK8AtsMoSkbKKAizibk/TYnTyqjKcP&#10;POLNVfuhKzSNS55P3Ok0mW+Zjiez34fDysqZaU7MwVvMtYHEqOLFLRot2b91bDoWz42yoZlPmuyJ&#10;HJHaA4Plvojo5pRKHz8+Mqw12xCPRDxjpGBj1q44vaIdoxHvSgjqtrxxx+gP1GLL/icEWLQIo+cj&#10;kAXh5K/VcVePeh12lT6lgE4UMfYJbb4gjBydtiaT5aJhuLy0ZbRE/PC4MBP+HC71PPK1ohxg6en1&#10;xt34XkeL+qgnpK2u2WL5LGcyAlDWoLUsxMyYsuzgQYTOzt6fkUiq1K9PTKogoOEQIQknmNOzRWZ1&#10;LknGtqFibnKj2oltvmHDOU3xmujlymEZBkA9y8tlOCccj+dEvw4XrSBrzuyiuei/3YHAGESJBnk9&#10;Fw5nEpcZsLF8T5UWh6eAKwAvlKOtQpoxPFKSXXHbwO62Wd7M/r7iq2eJAfThL/9QN2btqTGqwEem&#10;ylJKuMsI6KVyM3mlLAmBQDjIFHC+EoDB0YMyqJYg0EWjp9K6YWqRslRHCUjy5+rdWMgffQiUGGNT&#10;kPpTNQCJcqaeTKUxSqEpthbtGq+wAsMEdDemYZA3/RiacSyaJcsBDkkhqkeKjtJ2hxGM12moH+Wb&#10;gVqUVl7lQQ6F66qb1yg7xZ5katrPrmmLHxglRIijCGfAZ/AnrGC7A0sXmz8beVPIqmbJP6aq/eW9&#10;ZEtiuPMP2j6sCuAUWZM3DZ+9ORcTXi03Dq24Bm6QCkRTQ+thNpgZMYgt72amczjTscBj+jEqVCO1&#10;MtOb+Em8CWPN26wxbHTkfpSBBMBuBrUwVVNMvRSu0Ld0F7V9uWEH52Wvx6hc9a9F4EtM1rpXlEpE&#10;WtXpEVULZauTIr9oLfhq2vCQZY5gkLDzh5rqfU9XuwujF/dNYIQfIJDR25fvFVuH2/DG+zMCGHdZ&#10;yYq06Xih2mOuYPx4+zZJjwuGytXFAvgYZB/r4sKHImtjbrGAmT+SnB4mRK/K5UQMDclN+J8OKHTm&#10;BNfsckrTfTLDipiDyABrp8qNjCdzlCE2EztKFj8cx0qb+5lUGix6sUTI0euIs/34+Nsvjvc1mNCI&#10;+aYyHpyfyg2D/qZDBuIi+q4mWIXd4cDKklVMV+WPfZmpcbAEh+MAncuK35mOIp+gSWhmoFMLnmP3&#10;QvfK46Ow/XZTB0mePLvMstQxrz3eyzkU5GazLryZPWFzO0HdK+0ul97eiJQKcTKixWqLn72T6o5t&#10;PKdrR017O7YZvGRZawIZ8ap7LQ43YGtzrXFdCd7FjBg2nLpzSv1MxDVuUcei9xjRYuDTh/9hGTdm&#10;jyjMTRwK+iZg8eTuDk1TW86DQAhSyIrTZoDwhGlkYkacTNH6SY0VOAhNBwq/aYEcj73WzWzw8DD5&#10;nReLpmPMQ4fdNdft45XKeC4nO3fJAAID7O30dI/sNYf06nwGolVed+We+U2DfEp/wJPHs1R3GIL3&#10;Ig2xHCr5IJu0cz0F2mswJ2f7TGIpgZSSJTAN0pWoagtSkmRplG3cywqob/Q1ceZHFoBHBoi4xiVs&#10;5Nm/sRreIitUhEp8QeI7geBhCb5aobQdqVYXubchALWTbJuZpZ4OU7f3TDbF8M5BOF3+MQ6zvq+P&#10;pW5ASL2U63H2Rum+Wbj48NdQLNn/8CIeOwr3qn3QVN6kB08Yb+uthI7b4c0+7zuRkIqJEiyFSydF&#10;kAJAHB0h+AQ/inIqqU13ZTmI/1QB//bzP6lkjrDiwus1kCP2EeZbOt+WCXcmifvfaVQjDj2a7k9/&#10;1jzG50eoBM95DeBtxBsAcphoywtZNgGc5CI7J1vH2/ssctpnNyPQ4XnOcbUDp+APSGWKeCrl+7BH&#10;oySzY2sADQiyS5ah/ygQKUvBtBnf248KtUBankuxYPJFbTS0vWQwsglcSmfY6DTunri3yatt/nR7&#10;fUULpR07co6kcoDBarxykJ+abzgTwcC4yLbIUY/O8LMr8/mJcEh+gXIFIR7otdGSlFuUMwtXGHfQ&#10;QPHOMLmY6iUwlgGhwArZJWmS0Rn7SqPNTAMKJ+uHNqzZCfifPx5PWw2RW50DEachuyVzyBDe0BZ8&#10;oZUajiJyWc5IKBlazbyChw10aI67gI/VfOtp6adBMxfQuNSC+/eelq1sEcFEDQE+60y6mmTC02oj&#10;xzKeY0LqFtJEcx5zWn6BFVm7ORf1Lzn3cWCAJMFk/Or9xhHyZc4SgY39KDYSb47Is2NHQ5cD1laA&#10;ldm4HxntuH5XLVwkokqpTyRju+VYVtugGBdKikPGVyidbIX7cqEtwrnAF87IHOGwnQlNYpQNRba3&#10;E8kE8B5M5ZNCRugC3AogYjFN+x9CXYll7oyM6XXZgWwZ/+c/v/xjonb828/iPWb2iGiCSVSjHSjs&#10;rtHTZEGKqBy6eW3Inlv3GnDKc1GGsyKu2QOe7+Q1e1DAUQYTc/Qux3bx2iDtNxAj2+QF7oIb+GTw&#10;K4ngIRzUkFyKN3eUASGIQ0YU5RB2tcxEoGoY+ZQ22W3ZjuEQhXFewd1gt3ApbIKXjzjPIm4E1L8h&#10;arKvQjybdL2mpgpukRY20pUobmbRNfOVA91Mj6kryJyLiaHFJn6W/tlybdx/xdfsTn/5BUUi7XQ8&#10;Np9Z53esd6FN0PHgugzLJvZXFuMMSgat/IrqpUXPzI1TTM2rm7E5eI6nvn7vRgfmtnPXoi57NWNZ&#10;uCmB40RPpNo8lL50zVOmey63WDby2Vp9wZtS60tPxejB+HF8tfveyEUxahjl5sBKohMxhJQcOgmy&#10;y6lmBEf3PYF75kw3wLXhvmdAXN20HwvhWWZKoYCZdO7cJJl8N0LyIvEbqmNKN5pGiozrv3Ji8Fdh&#10;sUuP5HhMwZZ0ussaVTyNNUtR9kDiwsG+t1mmXr3Iav8sZs3KRb72fV0MbdQwB09pp/BLCcf54NHZ&#10;YaMVon0lmVhrJiyEBn/0//ybTzc3pSVcYua5K8ZhlvR//PaPn3/+x5fucNICMjg/PcVg25xR8jmL&#10;a2b61okDBb9SFfncMgEYGFet5v2otLrInvRGUSYYqGO7e7KjPcTo8zJF9k74zdnBqwA2tyix8Lp9&#10;ReIJxp+7p5vwo0MWdbZ/8H4nIWMBUR+iohqBtjAfcRIb9wpBLiZIBqHERXb28LcL7YICgvZrPW9y&#10;oQz0dKQWQXeslZUv0RVThYFdRglWKbmYPNkbC1mE5mMnu8nDxP8lTnLiCE27xrAgnclSmsSIm6O5&#10;G3ebXZ3yFG3atfPGVL1dw/SqDa1eHE5b825v+Qi0SjJVzCDb8SfMjKAMmN3MSSLVMm6Fq+OhKW7l&#10;0immLNOFebp4kJ5kx8QaANm7Ij6o167WPAHEeZxImXIVfJlHD4gvhthqHe4lvZyclmjBF0XQOIhn&#10;Nhqgxw+XsOrDf3uEYrlW71dF4YDTIUyRu7W3EM1CmrQ2EfMe/DqhwZ8/t/WsgLdr/sdQD09OkH/A&#10;e+vJrWQkuxKOaqW8FUOORAW5RFCQcAmgxp2kKtW+2AbmHqGjtXn2jEbLepGHqUHXZkukUdwJqbg7&#10;FGjcJQhKBbI7CukaLw8ssk4LMixJVZqigDhJ7If/7/erOx6x11d3Xn18fUsd85X8/WH6hYliDuh4&#10;l96T6ZUO4XZp1625pjNxhfmMesmlBfSwxuW5htRFbNW3uiAfuD8iXIAT8RpE1KqjnKKCsYoLJmIv&#10;Dkjo28C8mTL+23eBrRffvf4xGA9wfHyjqAfofZGzwK58XsT1RDl4CvPo0gyEmqxH7RJE6/CbwCbJ&#10;PEE6wVYgzktsqEsWX/gcPt5JLqIe19huu9eaV3pPsgzuymab5mPM+a74FrJU8XQinnq+W/jjgyA2&#10;LQltzyROZgHDf7uDsdoxEIVRcVoC28xtQ6yc6ewLDLfJhNDtqQhzypOkyV7dUMZXnkIWgCkgp7EE&#10;DmYPjOJfdOqbmnh1veb9yu1aAb9D5VzTNXpNi2YQi82Oz6JUtUVlYccE0WCQauQr/HRNR1FPinJm&#10;EMm/kTfUvRr9TedkPimSmuWrmkOS6ZouUXFWZvVpQfgeh1lPx8JWN49wYtKBDaFC9swTSo8BgAvu&#10;+L/9XWYNsEEb1qtR9RdCapjcOEam1sPpoSeBpkjscIbqaEmpyno2XEoxXpyk8lm1mpH2OWu8zBFM&#10;LehM5P/H+5CpgOpbLVgjRkxCy+LFZrLXh4pAyKRO1MIZGHF5lDQ7Op6PZYjwdPJ/BlfObvFJK/sV&#10;MPxwpU4xZfupcKwQNJwzQpqyKKt1ntk8aOq44edknohja5XLECpmXVQadXf45HXFk4rTPAWdLKe5&#10;hXDkOD0NIaXCvq64uXFwtnG0dfzqp4M3Z/vBje9eHwOJ05r/+n7nxQtlZ1eS24FQmPa8GyoreCpV&#10;qzjevLxz87nCRQ3D9zpnvUCA69IGjE7mtkTKGWBo+8nnAiCC3riJ4GMit5/K4gbbYf5edr6V1YNi&#10;daVyglnRsmmKdc2S8abyFBoq6qFSVw76xPA2VH2ouqekUMshhodTnZGbaWWVWeDmImk93Rvs4hxq&#10;BaznLopq1bG14ydjt3vC+3SN1pY3AZGmH3fa4htJwGcpTTcCpCGBDlDKiNmjZ4kUubRz9OSemElS&#10;lTMANaWh4YrEC6bH7Y6NFNqF0eOkW4LNoDkidtJnSWl6XDp7lL0sTwFMI7ocp8tqyymojryPBsry&#10;aQdCBQNztiemwsg8KihM/54HoCwQhIVdFjbQMkDP0tn4G2RLBQxhRSxOh4UD10Vu7ulrn6Ywk/Bp&#10;Rw3sCsXASFbyPWF4XNygfNJyT45DVYmo6wuqmlk49ragRqxRAmWUPHU+vMBDmVIuciKBW4TqD2i5&#10;FCnVixqs7kzObb4bqOSWomILm2K4YOmer/755cvw54chA+3nP04l6yxyjAeo1eOsxpCa1DVQ9w+o&#10;7wy+3OoxDcjorpFzNGKB7nAvOJP0OCuncC5CoBKNB/dSfTzhjo5+fHfw06ez9+/39969f504j299&#10;9+H4eHP7wwdkWC+OQxRttMC5Zj+wEeSUF0JBispf1DmOA5zIpi1x/Xqt2TgbjjKOFaDqc78yMj+c&#10;CRG86DCBXsOFGdBpNR88Xd/emMa+O2xNnKZoIk83Selmbjq2k8jkQZvc0JznFdjEWzMtTDoyVEQk&#10;1eHyhyiXrl+BJkGtkZTDq6QzaZrp+BDwQYQN/FeAmh/lFEsdE/nXQcqEFo9PMK34avblt7kNyLXz&#10;tq7l4G8fNR5fUa+8EifQlvWdlqhsA4Psmk1mibkeNas2f6E2oxzgRRUPBSbi6cyuerzkupAziJFS&#10;3lCaq0QpJ0VPmsnhvmGoA9gupbcZydbozXBjanYJFFGs01yMgYqrsfpCwR929xhxSzFMAeOfUdZs&#10;+up09UauKh/g+2xgA+RtG7+1dDWf7uMq0lcSSE3uVxo1cjpv9HN1bhSKaco22i4ZRzn2ddd+bZ3M&#10;N9I0ZUIPCxy10+apzIx8hLiENSgiVsMRpi5HJyyB6fg7RCbR4gmX4KaRTWUloxAIcf8hZI4lrpFZ&#10;w9//8ft/30w+/zZc/X3VPt/DRCdnxzoR69ttyTwR/wzk7mNHJEzyuVvgqJUXnuyu+aL/KEavrum+&#10;sP8pfqBljNiFi6PtrR9+eHF29m5v9+zfJKl/+vfLrWTi5Q94FXzYevH6h++/f7UTS4B5nKcK5/lC&#10;EHJmomwmlmBLlSFf5XaTg9iiIvVfvjUVVpxOyl6lpxVTUefGv2UeCoy8OcUlaSg3kKFhbjOHjQ26&#10;j5pmBy5oF1rarOuzoKjq8Y20eKxr84G49eAXYqN15VNhpvnMvyaEzcOjf+zo/IwfRms2se14MiFx&#10;ZPL5vE3p894fbTr+eFPTBsXNrqkhuTvkY5hZWupMFGe670xCVBsrNHBDvNMD3OnzxRPQIaTTZjHg&#10;xEI3ro1bGNLksOJo5xo6NkNZA+1aAjJ2XQKpNB/aqIBtGj28ssU96yk1hcIh0ACSFe9sodN3bSFC&#10;kaDlTMZ7qused39fHOktxSMG5r2QQtr48Wb9e49as15KAor1i0GSms/+14/kN5cLeErIY0/fMI9K&#10;X8qyAjqS/i0yPQ2Zau7lRXPrmedFv39yZJg0Q7rzxkard0GAep+X2dsQllCxYqFM+Cl9+Qj+MRzH&#10;JKnVPKNT6c2jJBWmBbh+32KYuGs9PN3fP4kwg1RpIr4Mn+T//u+Hf/798y+88HWuk63k0FvURR5F&#10;sHze5NFoituONgHYf1kFlaIzUiKIjfoonfPGK0XpjMTu06ddTIhp3v0IgUofXn/3wxvMjt4d4NF5&#10;+O9/H2KKf6xs9x+OXx28/O4NGR4ZGcvBA+30LuXWndLtrhBftSvSNGBNVBt4oNGKVG96QMftdDxV&#10;1kkGMFAQify1ePwGaByiP9KMefhOHpRvJBWcGq9okxM7erREFu7KHEWuJpKM3lwNXI5fZ6JaJuCG&#10;sRjGj2idJvej1Q5F1dT0ZWE4FLjsx7Upyr6QZpBamWLVYsZox9Pz3h22MvD6eg06bI3Xi+ZqKBVO&#10;E6gN8NaNFbp3sIfOPSOFmBGNFBqA4k6IWDMGUJuxLpHWd2s8+mrnGVA0xjnqTjAF6xLwWvgC2mu9&#10;jvVlGvJNT4EcYYmMGDE3ecpbYlhJMspSNppLgtE3W3fnuxBzwL360aRZUEh3FNaxjWNIMsLjXqMJ&#10;Kosckg/uxjuoJ89+fJ8QDRF/7PJeVHSgnAblnBoxxSu3p0Ixd0+PY3JAYAGv8yR8MurJr+XkQ0Sv&#10;LRDuOrIQLtIFF5ZzssmJC5I5l65CIbjz9g1DZoIJuSyBf3I3U3oVoakCqXBi6JiocCr/CQ4FzMbA&#10;UM1sju2EE97PP3PHAGq4xN+PxVkyDSXVrP74vJq0cKpYsBt79XyTT1j+XFYBZmkM7iMJf8OeU3Wc&#10;Ugg1vYzsRA/jvFQnd6Ni8BSs7fs34ZPIZQinuUOC9f59ihvoB7OPebEVj30X1KVGuFmjNqHdl9O9&#10;dqZEQkr0fN4xOU8jf940/0IdYj1UIOl8E+elRIk5HmIzwhNeA8rCC2QbOozBn5SR61jBMCIHCz/G&#10;wtVwLzroosXIYKe4p7GnB/rTlfVEYxRbXDpMP5RLtaGEF515qjO3RQ/CLyXeEoeoK/Zld8JG0bG8&#10;SFbElUu8mdmJ7uP1MJ9dskSwTdU6s+lwAsNtrqvNeNZW0HsTuMK95awjoYaGYRGOTcWh0wb0bOLV&#10;mLZKCojpdQb5NI9Gxrhk1VzK2o170cjpkbAX+xDG5JwDBxAKe1EOmAV0FdmCwDNOvv30NqyyE+a7&#10;TZRiudruq2C0motWWt27VpVlg7bLKha7UCSNnLdFotf/qWHk+kLpaFLUKu9sk/jnd0SM9ktExij6&#10;QCnmuIrktEjp0sxHm6BIyQiRpxDe73pxJIsnL+O5frWR2/qBDmdJN7xCYC6yNBr7k48e4Pgkwh6Z&#10;IPA5GY/r4H2EecmgmakBlZ3m8tIIcE7Q4xf5MEMb2+jyCjvIJz6dHo/Sz38H6CLudu9UZprcP5R8&#10;MJ+a6TTslie1Zhj4uVFuyMMAiKsqiyFxJmsapmgYbarZ+FqjJIbYZUIUkrvzMXh8KVd4++OnAOz4&#10;xPYh0tFM6fzzvz/tH8H9o5K/e4FzzM7Gi43L5DlFXG13l1lOyxhhcCX0epK9MsTw5wxFmF/WU7Bl&#10;YGhmcUKQOBtGRqYsEJCvMHXMPc+TMMg8KzpNwIpbO3vwFxHMSEeccSZWiCP7PQx3TyRgFrW7Wdvj&#10;UJK3nA9GVEgRWHFTdTBzGIfnMKWrVFJdJzNPDCKw3o7x3vHAAjATgiGVZ6M1Hz44asUU6mivYUbI&#10;ACNCMaYDIzRP53LsEn7cvbHgkC9zEyq1mlLjt2g55kYqFpC0MxLTVFLVBRyVFCgxQ9xpIlyVTwhe&#10;aZ37Bu0ax5Ncpl4C3YKXhg084tqLvgjacLNYngrMfrDIwOuPtjN2AfUsYhuMofmEH1QWbT99ukdI&#10;2IidvURRS86kPQ8a3KKXpMhzAnyZd6m5EGgx9NwgBy7OfPHgITa+EA8LUC2gc4iT0dB4DV8+tgmE&#10;nY6WR2Z73Bfw1lu4wtHBWrM3EPOFfDBPwpoyCByhG2P5wC4GAx15dTTaoHP2AEPKkNJVx6Qxngtu&#10;GeVqnQEduZ7jKzse5CnXL84Rqlb5/Pc/Tj8rHGn199++mHvYoufMF5uUDpSIPIOCGXWDIfBR5ytC&#10;jJXFLtxJydr06hrxBKkcAyCPS3lvcnje2CnvHZ0k3m4c7h1i/xO6PP2jclp+i3/MDxuR7TfxUmwH&#10;ah5EBj7iZsd8OnO1XGa4TJehmXJChBR6nquSmZfkopdC5R9NmuFxoYwFjNlj6EjLqynQdEK1hpR5&#10;LUXVdqX6EYb7cCOFnIC3prVS0X1UPzzkW9yJ5QyLLUymTrJYs6Wanrd7SOdrIvdWmvmsqbobtTth&#10;qV6+ApIAlADUBqyR9yYMPtDT8835xA/Q5VbdqMiXvn1e1XT8YLdwjeMDrdFN+b2YwPR24kG8nHDS&#10;Y27rOHGHN+QlBvhVq2dxTkpiDlb1OlBm8fEgYzOT5PEqdlu3k+5n8FetN7KcoBhgYVQlCtnlOFd0&#10;3mpVxl3dyBg6sVJDszYCSkv3npYV2m45X20+PvUyRX7lZFvsYf7H8569ENMfHatHF3WI9nXzKQSr&#10;FvzL6MLpFWoCGQbl8M7OQZC5gjtLunyYYfbgjcMxoXFMKnVlhMA3QOjf0+0D4EHvRexoRqD6yLC2&#10;ntgVWawFqlDsjvaTabCBKppRIDZcSZBfAFXVaxgOosEHUG2yIvPlyLdbiPab06unZXP4BXbxQ70i&#10;xgz1htNa5fMfv02dtyOkR/4GvK5QB8nL5p6HkBkJI5NuCsQARCbVVLE3p5V5ixAM7ADg/yFRNtZs&#10;j31myfAM+yeZ2D7mohgJnMZ3D4nRIfEsGINKimFQ6OjDIUAI/MLKSo/fbsvEkqKPwe+fd7IJzi55&#10;HQQ4ZllnbpfjmUy7C9cAEJBHaMHPt6aODcQOYLvF6aK54H7cwAXrFiwA2hg4hZlQIerviutj1lXU&#10;Mdgvw+3gYWYkTJxhB03yQOiizXxjYEqlNppTAveQXNPyMys0M3hieBi8SbbRmQNR4/XV6MzZmBCh&#10;1AbzqfOsuGEOqIpV6eH9xSNhdvcgHyLm6dbg/DyakoZ1Srn/+q9bKPztzpPTSkN5YQHxZE0DVZi5&#10;ADo1p84CrZiBv42ykmsUGgHkHKP68rGZAjLIFXR94imFm2VaVON7BlOQZEbJ0Wbg6IKbRVi4bKlw&#10;Ac94uYTbVkylijv/q7h8vFeWh3SeJ9yJF5wv7jVYKAtB76WUcxab9bDWvaQImXpRMP2Si86DO/GJ&#10;CI7dIGExBNuWGdZHeKzUo/meTAzTkoJg5J3eeimFaXVJ/9UqxXwCuJFVMjWGGBc/HF2cFLd/wD72&#10;SApPDsaSoWYz5JaFY2Qs40kkxjSuUYB/90QzIytt5Jv15SLXgB47Fqnid2z7uN962VgFYdpv//jn&#10;zzNSUdijwTHGhhuyNDUQHnrVz5XPAE/SQkkoWKV1NXsZFj3CmK9Zaj7eLOExjag0NYJ8fvp4h/Qz&#10;KTcXbLVCb4/KTD2h/cNPB0QBc+mJmU9G7uQoxIUGzuUKZ73xnRS7sjR7wPV0OJ8tFPJkwjMsuHDe&#10;gtSGzIwH/8NTQ/qcPE8riV2bZnlv4RyB1rjdakGoaU68x1t5RwwkNZ0RmySHVv5qXci7KmgJNJiJ&#10;ZWg8fVR3Hp630Qq0+Twh8pe23+In7VHFowJmOhGSlRS8Bpr/vI2lWI2dUDkhWPLzqallzqNDEeMN&#10;O/71ylY1yp0FFGBOvi/dQUYakw4a8kSND6szE4X+X/iKe5Yj6cIDNU9wo4Bt2csTb4/JL1NoPMnf&#10;jRLGulG8QsRl1Vi80oDKkOf8y7OiAXIBVFoU0fgiWwJo60vrARdH1sX8XNgsgaCk3WvCiBVi2z/t&#10;9B6XJhM9QmIDzMpt7h7k2KuLjKxCpl9Rv+Jv8pXUpItlELc2BhX44kHFge0S87W7X8Z1hPrjHZQi&#10;ioNrLFjbelzh4EpuFlLxQ0q/UOoJeHMHcx36MHY5ektCEfz8XB0Nk/yHRNlP2kUEaXy4CKWG10x0&#10;8wjeaGKXlsVd4pxzZqMm+5Ie9EWcdbTkKUmIHCEsM5tIJv775vr/vTX2m1wel6lodnnfaIkDw/DG&#10;iHl9V8+bGzN8k7kMzLSnoMuRe+zNI39XCFapjBwhzruPvWrlUmsHLrinia0fXh3ubh59+N/7hxjG&#10;R0KhxEm5xPR7sX25Sl/yRal0pdJlD6VizWCMcl7itlVr152ROb/Snt/1GBh7gvBbI8QPkJRlbuxy&#10;GxigtZsG7vJtpeeyCUyvbnUpA+dqSSAqI7WrqTlbqT2iMZqzzDG+Unrw0hgrVph3V0RYHqzy1NXA&#10;4sV+G4Adc8MDx4ZUeX7esdsaoafztnTVw98obuaL8yyBP+cU+FiMidvrj1PFKtfbA2lyh15+ML2B&#10;83ZZBeluUccp+vRk6lwMHyYDY6yZTrpFFlCDm3AjmYVIyedvbw9nmwSuwcumDCbpC1WKmYdiA2y/&#10;X2QhzreW2eIizxrOlUx+bH1LBpBhK4PuRXHzw4kYC5v8UnYTKx+cfPql3CG6z8VdbEfIbUIeLWk1&#10;UxY7ifMAk+9HVfMTyjoPWAoLjprsuQnzKDPtZUEq4J3JWRtjdaUwO70kb4nfBbNHtcfiltKToJAs&#10;xE/LMpfFzq1vWideU0khKuJTXEixisVLX3+QElL508yPtpdNxDd3ARB3CPLYOIpf9uAloJ1L5odV&#10;nRBrE3iaMGRhgQmvX1ahb3bG4nMDUj3xFOarzW0I4+JkhVmwO3u8k0qcYRnqT64nhSNa8qfpDb+B&#10;B+Ovt4/LuwcUPFX2u5WCKaAf9VKnzUYfsme2mNoLvvrxx7P92Ifjl2eHB98HtuOB4+OdSg4runIT&#10;wgddsrUc9SMsr4SaSejHyJvTnb9XsTxfalZpBUu6cgf6PdeYCQb49Cd4tA1L64MXzjrFbwksemNm&#10;1TxnhaubX39Fidcx2tpk4nyoJo7jpu4I8NuE1lDTvXjqEqVX2CV78jgEyJVCD0dwbXv03SEHCSKZ&#10;KLYq+G2t0vAEvs0rim3igd9JYTCWh0nI7qbx+NdrPnK8FdDyAWTgvM8uMpGF0qB17zEf6K4sUFDz&#10;8QOR8ZzLGK6h+jTyHAeIumqIpJCUgAsrj1AB3nA9nyxlEpgBIlEMx2mPSd0ZFs323V01VryXDomh&#10;lIBXY9jQhSmMC8A01kEwWt2R6ZRAXJvhyCa+xpvAR+P6wYGi5HjGcnwrMlOM7qu8Cu4NrWAB8m28&#10;1UfDJnmGsCPjYU4G2E9A0yokysQmXcpyD/ptPAgdIpPY3HrxZnRRSKcvwuYFAfjGXyPryBVa7tCz&#10;9oswUp0prTmB6zatI7X4bhrCkaEWkyBeBRIlsynlbdEQ0SATXgPBl8NtNZ24zDfHtFIL6caS6elU&#10;lrkdqddbNAmLWrt+kHSB8yy9SuxehrZFg8MdSgm4tbqnatW+pR/fPN3cPN2PmfN4hoPItiSTRjGC&#10;2dYoGcV8liwEXI/+69P7jYODQ3Imz16/fr/z6vV7HGMKJ28TwOD1xdOoUE3HdwonG0nRLs89NeJ2&#10;U2MfCGpOikCdoLJa2Bu1Ehyq1l0FCEHpDVlVRbsm9woqP1D1phYCPeSF+a+bgZF5pGQy84KprK34&#10;n3E3+c4KKjp8B+ZWXYRlRs+RelBrzNlnhzkAgup80sZ/qCsZADwpTJZ61ZrZzHic8Jsrmd2m6qtB&#10;LkIGe4bxemqWx7e/PtRaXGuaYmdUBOdBpccGvDmfeYuhVLA08daVS8CZwSMRW6Imtlu1Gk0UqOql&#10;SEDlbCkSLe2EsF1H9RU1/7xUElAqhJnJqJdJjjC0+P+LOoOmxNKsW6OIIIjCERE0EQ+AAMKJQkws&#10;EsDkIICJYVsdKmTQEYhO7qiI25P7TWpYETnp/3HHFdGz6v92n/Vi3c6urqo0My3VzXv2u/daz5pR&#10;vV6O34Qf7AP7MJyahGKi7IXgysrBX+jXDICNs5klg//MGlesfu5s03PcnqSJZ85Bf7CCuGnGmpTN&#10;ewbTPZbnVKM201UoKs+mB9Z1BNd/MKZOOVGyJJqJh2OW2Goi+cY9nqv4ZTl5eMg0LlkZtyw2V4iH&#10;bINEVlsy1q57bJAtbna91jNeKJmojPBNKS8FzCtZl+a5BPWCGGqCYGTMy8gamqYYIoOMg+nncoAM&#10;sEFPYSKAeLJp+fREf3An2Qp7XDl979X0Pj2jNV8tGpVXFuxJDJj8IUYAT2vg0/3diu/Dk2bw6LYI&#10;f6OwzR8GzUrYI5+4YsLSpKZefN38fHGxQ07JYPA4+3SxsxHY87OOzuc/EQLoA2AQ2MJtXbL8p2FF&#10;AUsk2Mw6QI+S6Y4mHkl9pdJ1Fx0c4+litJmLvEzKdcfIbqvGwgNzQNNVDzu2V11Zew/fdIOi5VT4&#10;0YtceQwthm2B23mLOMYNZTh06quXNU2IHXBHI2rF9zF0hA+dTHKgjiTWb2Y6AkbzIDIoOrYuj3JA&#10;wf4qv5YGo+GgFCelgmEFF16+ct++9fTgx2nEid9kLfiIBvlR6Qs3avTRuzaZKeu3wqq/4WNod1gW&#10;d2RfSsZQvjPooZeqVFMxzjiSD6NXJR78WNcK0kQyqPEW1UVmloul+d7DwHTdEBTBs0/BM0zJ+l+B&#10;ovU7li+/f3R2ykbVl8/7Pvm83kyBkvfbrDwX9crWnpVz5vVEEZ+/2gnjO1Vf7fyV1bTOfaTjgN2U&#10;iMQSWJD6snjQmYvBEI/9XCpuBVIpgg0VhlAqJrGasEpg7IGxX0J0irefUzuqGPX8WUEYl77WN9ry&#10;ef3mmDZqzRZ3UczJXu1MuJeCfWtxBGesYCadC2aEjiJPrhJFUTOIKBePHTNSgJcHZaqJpad7idaj&#10;9yajwqDR+dtvig/CN0asM/JkJGF/mNODltqc5IpWYb8t18PD6u7JfEt+E/xUL4KHRbXJNIMAO5mW&#10;ctHQ0ZdPF0CNjg//hSAzFPP7TrcZuh193tnw58+ZH8Mej2exIJB4Uk5dMtMhUUpaTfwLNh4qbCdS&#10;GWczcb69ZR5SBW+TORUkcj1vjcZDp3K643rYaDz2msmupgYTkysg/ok+2ucVYuKu4Wdrk8duGhnC&#10;dNp7fzb2fqz9LMK1bJlOOeARr9Hv9gTJakw5QKuKslEjS5lzyVXgHy0FqDxh6yny5iCcZQay3kl/&#10;fyhLE5wQ/K1Murx24NNhma4DvXyVuIeDtFIpDBDrYSgtvEaHjD/oNLmwTeYO46+MklhgkyBURWZd&#10;QXSOPZkel4PK41VwFp0V6zUmAhxvNBGZxO0ZuUm1vD9YO+PY7VtoFbZ9tbAf32a/FLQhSSVkREul&#10;/JbNDlB64hAgBxpGezyXIU/iRsZUUgm5wrxR1OO12VQvG/aAJGRZmuOxK6kjA8LoHCsRIcqpHkiV&#10;YraVxw8Bt2IsJbGSFDIdEVLGfYJnHb2ffigneBZXQUfxncSsW2pe+mu/tQQWfNCG7gKmvljz46Pu&#10;gxFIWVGmU1XrpINPnkDf6OUJ2XlVowIQJ2jt6jWilieTQ6gCfnqXr8BkCKmBM+xT4003xzQPw7un&#10;b3emNiYvRNxS8N9gTunXTVjL9wcJnOl+shHonjEOhcDJ1vYnBBa7F7sXh//6N7O7dP5iZ/un7c+7&#10;u/unXgwi+YuwF1VFlriHUMTaQuRs0qjtSr3SpzkuWKIrifSSzvRpxIrWVjxUvpuLVau8Hcmf0cTR&#10;DNQ9VCU3MI3cvr+xwqhjbzJepsmd6tWczjJOiyd0Y5x4rDAeFUEmdPdrFWL+qDtVYi/GIx70onHS&#10;ELBGHBqEYJ19zMjwN4cmC6d5iaqiG4knq5dxiFuSuukgaCeZFKK/pP9+xeRojFSMQFiiCFhuMPnP&#10;a+zxEysbdJmNZkYCGJweTK+QPizFZyJVDtBBzBK4taB1LQ573kZ7IM13lt+H4SNQ1B65kPDakP7A&#10;CRPBVsBnz5/ht6LcZp5b0wCZq1PGSSOsRfODFqjR7kQRkaWWNI1MivH0JeByL+euOYZnQgytgzzG&#10;NOK28ZtmOEBz/Ddq2H5BlNFrW0GFHUB13cBp6vGD2Wa1HCgWAAWMzSURA8r6zkmZKi6n1lon+tLD&#10;VKVAoqsMGu28lETM36Q9XtOW8b/xgRMe3k9snQhvX0gzBsyUrokijfKAIk6aUdajSQvS1vaDIa1Q&#10;WHOeqpIfGIItpCmSff2vHwqlv/tg74EsJNz2mR7iAdGnal/nOSVP+ZACsHCtQRbbVqJ5sHW14SHz&#10;bIcF9GH45OofJ/9S3kK1en2GbQm8IrkmtzvQaSp2LYolKc2eKEbsL3EKShg5UIQjYxAJtA34EJQD&#10;nLjoMcA3TwddfRX6FRdtXFpV/b/a8Dxrfja64cO8Z6WsIAITsSGL8g+kaiaPA+28Ec/L9b9eiBgO&#10;Fve7njZuN6q9UXW6zlHl36U4kqsUGixHc0fwiKFCQkZTkPvlRresWUWT0eXz84fdnyLDrzEdmqCo&#10;6uiHBLGvghG49dGwPKAVHn5k4LyM6tVXkopxvHT1ABq5ksCu4VLoLHOWWGeFRMu0jq0gllvA5qhm&#10;60L+UB2FcVAEYoS+eZjbrDQQkBX6mbgQa7ZxirZ8Z8HWGd0yvWYGKZsOW6x50E2ZENmuREXuHBk6&#10;lCjHMcU7F6nQeKalg8CUX5FqCHOGrRV3KBYgtLCYEC6lX/TGL7cAFMdD12R9hcMkRWsvTvesesUa&#10;Uk1JuUZHYXLpEGWqUdY+ZA3HEOneTER0N63pt0IZAImRw98dYmXIWt0Lzi2DrN72h0GXxJQ+kCXU&#10;5gCF7lCeBRFvzOpJJchJ+pspZYpZ5YynjSHV3bp81TC/v5lkznsd0/fvcgT/R9V9p2ZZPbOhpNJR&#10;rOCzzlq5NH06+gqYKqGYZ/PienPTcxjYOA54PP+4JCCK2VW6YN1+Pd++PdoPh/De9GvhSBYZEM8+&#10;ZuE09CPEokn9xYAGGytLXtqIMr191b6McyoEwqO7RZURuS3pq7BluJuqntcOE9uVPjXxe1aQKpTi&#10;gk5oDX9XHT8LSWlmb2ZlvYbGDpUsJk8/fg8kcQzbeo8fQKyRUsSQzEsxRLvBCKJjeIXDafMqM0HL&#10;0XREoquj3VitYx9fMnWbbVxX4dNwAxRDwnmP1mqU7bU7B5cd0emNpemlJx/IZSnFmKTOulWJ1D1x&#10;U9jLis0YztP80mu1vHkoKMRtJLKRXFqpR+jB4yK5KnYDL7kffRiRBjm62KDg5lkH40ch7iXEKh9S&#10;gdQsKYmw+DN0RiKO869D8HOvzVV5RsRn2zUnsOmO6SYcXfTGBozFMSnrPzPovlgWnO8x2Yt0QvNf&#10;l/n+HwTPbB0SHXp1FQ4xp6BSK01n7VCyoWXBV6nV9EKAqeUtqlfQDMTEOPXXSHsRlPkQz9CAoFsH&#10;Ca6EkUIuYokhBQhNLyNENv8YQNCODkZxJSgz+tU0+E5N7b1BTX+cyPrntyeDfzQF/c30vGvk/xpJ&#10;bUZzajNU3uqozevg+5M6CR3R3P3Acy7GtRYu8FreYqpd4Cvp278K721snm6cbZ4eA/CIpyOARPOb&#10;mwEnf/Rln+A0kGF+qMeABTBl0w8ham222SzQYLh0x5cdES/YRcgWnIskcTahNRnc3PWy8iEwIkLl&#10;IS+x42E9Z5Q6zAEVhGispXfrIGcDCeQxJLvzsxykN10DcdXJavJJ0LkxVG6MQHIrs/fG4Odfhs2q&#10;Vt1iItAVTKdmdWIWJK9EXVURJg8Q/DbTPZRA5tX8/dtrRkCg7jP7koaMpRNJKxBk3ODNIH2d8cSz&#10;ARl+vzcJgunDA0yg2bI4xyzqmIhXOhnS6OI4G+PskqpOKxezhDIf2Nz24rYmx51ygjznonVLUieB&#10;a9QwkwqOSRJDOcxn2kIlKssEJH8GBoKBcD67ZCXP5tlxD3UNg8sIy70678ytthucvughWUTVqWfH&#10;oITG/fFHDrplXjA0tPwXvP6QLH6smjk58YTy1kPS7a4O41H+Fo7hb675ufjxpFTnW6iYlD0mFv2C&#10;siDH5mHTX79RLw8Inkbv1oK144kBP8MUn6txk5QVC3sfcxo2GeMlnZWT/NfB4QGtchrcTxmfpFYY&#10;rD3uzFH67ZtJ01Sl3r+zPFh3Cd8/Tud1s6GS1dtVwKsHtR53/8Oy7EFlz69J1axYTk1AVvNx7Wuz&#10;sfRatz6jhc63WrfsHm9rtTPuIFxiSWw9SB5v7p/vfjoNfjra3N+kt8pbTOqjXBpgZOVyJcys1Qkk&#10;MgFfBJOrp/pJkwvJbV+a/ngJmX3z5aGdSfM8xLsmGhTeBY9Ci3QavyGrQOHTfVtn2hKbZ5itiuAQ&#10;sFh3O+G8ZZlTBT8Os2yjWbINe+UpOTfY76TpZBH3rIEYOomutuasMGiXp4+0DL8qwJe5G21FAr0D&#10;gw6YGXp03X9/a3JXm/AOhmtLNgf1VBNAOMVV8v2UQWkQF0jdsOFlX9FLTCPcJBEpaSrO78r0bNkW&#10;I8GCUm4TXH1KJW8oDqfJRqPK0CuAziKnwogHvAFPHn3ERkwWWzeL4JcxN6vPruaWdVnjoSJUNGHn&#10;dY7xDl27sSk53TZNhpazUtXTbPfkA8EdJT2CveYe64GvOUNNeE355Cx/H66U9hd2tSnctrqa0AbU&#10;WFp1PuKQRJdB7eSMKpn2OmtGd4gtKikpj8YCZaypFfzRYkU4rT7TFQ5tVs85IiB5uISY8MEoYTlt&#10;Eu2YNC9t7/7WweAS9jE56INL8sAwNWANu3/7481M2D7OYmHTZSr7q3y/r/sLM4C4N53HdzUPfPE5&#10;yB/MLfDh7ZsJAaf8Ic3ytjdu6+9zpxhMj7r9k/Cn05w3T4QPL+X8LYpBaf350YolwiflDivLvdPT&#10;2/P97TOfZ8O3EU0xj0QDGB8MAIJznWsO2yVlWJdNzDnjRVRvrxJSVDPws5hfYI9+eVhwxAgLrc09&#10;bCRP22SI3r8IVKkjV14m1fGdiRPXKkRukYm4biZkRuKdaVdbaZZ3gk3UsxhGp6/lnhJjIA6qN2go&#10;nOnZmEFNmvS0LPm8cv9YHDZAH8jrPHyf6DhmvTnCRt9zs23zgkFW8UggHy+Rl+fXBri5DvQWUeg5&#10;MZ44rMuXyVDnuZ22leTbWNPke3VbGIVBNJKqEKJpMy21kyG7LLE1tZ6QgFPdMWnjKU3YC35fLtNr&#10;NEfDrJwYPSdDVkIdezWTOk4SpAJ0uwwns0YC18vSEnPhQyuGu8NGaWbMUditcXygs2cxiFaDYbIj&#10;038OWWhf18Y+b6GpUISe5MsVHkp0wDQ5jBb8Ws60gANQ10oxhUzIQCVVdnihLG0TTsYriIX3eMyL&#10;yRW4kMGaDN1re7SAtLTeFnhY1KdgLMgxS6WpZOogUxBHIvjlz4sDfmxd/QsjffqyeQmopHfzHzIH&#10;dRrfaxfyZBCnXN8W9+vh2bqC/5rBUce/PZnZ2p2JstAaWmWtfR7jZr0TjH6cRfxYzV0ukstZZxCN&#10;k9UaCCddx79RTEXjLcwft4qAxt/Ni5A1fuuK+vZ92t3xwiEN4syD+skoonTJqj7OK+71WaloZeKl&#10;OZb7OaCPUh12dCSzI+kgD65Wbx7miSykSRWy7IEeFjV8Pm/840XWC1PG7zqO1ym4WoncGF29CC26&#10;8v36MXUjOV25HL1mFX0xPzdLQKNGNuJ4/kDX8JqVLTYaCd8iPx/XOAbJqIk5jnkZm6brJTsTYbg7&#10;mXYgcT0LEAD6hSToYbWTwm/H1RNHk/o3tNHT8iBWaXd57DDqnk+ekR/x2GHWbwKNm9VmFMVXR8ww&#10;G84w6C+C6mytFW0GcP48KmO6sr30NIsxJpPKQsZmr5Ev2sjnndbMOvP7apBfdRBX1yh6cjLrGpwT&#10;cVOlymgR1oBPQs7qzuKG9pkWjVsgU7KcLme4RumtvTIlrfNCBLTQd4MVu1wnKSSINVgO4FYQ0oK5&#10;UNoifkBh49SIu/Ka8M5cSUCZrOAcYqfs0uMEaUvo3PmEGMaYfoKZt/knHSlvTuhVBGhDwqV08M//&#10;u3voOYwxFzm43sNHD2tdeu07s8vTRI2CNgWrhphvxPogNkfyxyBCC477xVxCiocHNtrrE3x9VqtR&#10;1kzu2+TtCecqHzsk+azEUZG0NxwMBTwpJ3Lu94Ztv8eH2/+r/9wXQMLXsufjDzvW2RkT0UQ9GCUp&#10;opiKHNS5uiHLIwu1MS+AUwbpldZLWf7rjNzwoEjAKFPH80z29e0OZRizCobM3B6q7EF4RNzJ4f8s&#10;mOXdOpvZ5DjLnkdboe2lgcKzQ34ztAqDzjQRCo9d9EFDqS0eTb1jdEYKNBUggOzVtAjfANyqVQmz&#10;IX6LLXvTYDlNn3Hz1n43vrx7RJ3uvDOa8HoAkTI1uC3tY54ZgaSlW1YsjkG1vLFDT6YhCnQy48WN&#10;yZnpSkbP6JonUUev4WhU0cwoGqpSQSq7olTkVomhHjkxd7+zzXws3X1eAEupppEgY1l2EzU7FQ66&#10;9lmQ28lZa5x1JzQ6bTpvbJkwLtpIekl0QmWbFrqTKftqheoWkp8MphXXbKZVRFRZ0FBYOB21EBG8&#10;1jb4QnHp6axjQlETWx/Oe2InUOKjCcTjEmMwzuamOGchXpH2zYTfzBaukSWbNplZHMMUtBU0mhoX&#10;BuEKyV1a00avdstParlKn0Uk2jikouXq/pcdT23vMI6/mCvWgLPm7/9rygqhd/e0rt7/zil+W/fB&#10;/22NfzMz4++q5vt389DUSOLBtM/r1QlTD04hczrfQSGlC+KagmJrHMFoF6r5yMIGWBHw7fu2j758&#10;Ofqyu43lP3wyiCardT5KzQsJyEabnXFiJW6q4uIXEMNVZmNmsotKFCA9DKcUqnyF5mkdoS00kq8p&#10;Mo9sktNtxUOxtxR+l/mih8kXWLWJtuo36wOYZc/920c2uWpTMKwXhYHSXL2YsAR8p5OhiSKVJ0Oo&#10;CrTBJgCB5eDr1KRGiiihfR1iV+ygxuj3TwXlTEcD+IwN2fK6a2rFCyv0ttt57I16Ah5Sxz9w+xF0&#10;84h+rmrCcd9e3uWUfmDhfZnAU9LopMeqsxtuWlhBsW2Vo9hbUMbCgU6kYxY6hWKGRoEZKrtEJtv1&#10;8DmP8Vz+LJ/LPpL53Wqh5hhlW0H02tUROQU1Swp6CsquFQBT9BkK80wH0ZJiw0H7MtNXblwhMpXh&#10;ZH0m7XjdtXOuXCYG724DVbECdBB0uBVNNg1mAk/I2DQjRXUDpSJfdfSdMCOFUrVLg56T8/u8kvPa&#10;5vcXAlzvKF/kbsgqeiJ6ClFrC33R98utd/vlDD+0H300Axee1HlcKdyk8DlxX6XVKICxCEkf6bnY&#10;vr3YC/mPoPZEXllavf7+79+hWJN8tXr574XuO13DeqRpjuF1GX/7uOZ91xLa9H5qKtbbEf1FS3wn&#10;k9k9WiHlX1aWFQQQkA4qqJ4d727Yd7EXON6IBXY+H1HHO7t7x2Gvx3MCJqtMPGBJ+MGz/XwrGAJ7&#10;jMOlFA9Bpjg+yELvZqjaW/B8TRcBGMn1ZACJMDNejRWvW8fzJEve+7uOsHE/C7nP9WhDOVlzfsyo&#10;Ql3xver4eV3HBNsZKDxjimeO46kGxvS8dMZyPk1GjuramJpNAMIrm2mMehzH3Xmj+0OnNFb/50fu&#10;cDJCKTU1mX0VNwicgrlu3BN/g+Gi14atZWBENzeqY0n5NRExWQhGwsLav/2KHh/dbC4R7S3aswmS&#10;ySUxmRFWmgxJR5n0ZZjPOG2lMkUrA68QLiR+F7roWb0cHbtFFniJRntZiIHCbuGiLpwl+NbDj0cY&#10;z8yYiTLXCme+cISZoBd1KcJOXSQKLezQihC1QKACQwoCQsBTVNIjoA58H6sJkzZGE8hKWQ9DLovr&#10;FbWmv8SGMVQGJxTHkGdr0izkA3+37XkmHt4I23LngaQ2PlPbBIrI6g+lqF/r58dLoz9CskH3Dmt+&#10;Z9zfOA0Gaqe+M7pwf07RTSiLgnQvrKUZu4bYeMcHpZ+vP/90sefZ/dvVQTry+IyQjUgvTHfIcHE6&#10;qmpZYKxWy1YLS9i8rS7PTNd++/b+7fu3vxqI95X6XwLqJa5QA/Jk/uXOLEnuVowc+whVxkmF3/Bg&#10;xS7Wut2N1TY8pUSg2Lra2Mn7MDJthDy+fU8UukDzpnwC/jjR9+/shApx3AUUahJ+/wlxf+VsIM7F&#10;uLPqNrkV28BO4WohRUGpiW+TFpmvd++FYFKFPKxWCpbTXSLpeIyTSVCO9XBCzTFPcAU302VwirIB&#10;eRRlH9Pew8OzwWsymyBkyZzKvXKdWQWyHgU0ch5zKTO9MaoibsfiZD0KN4TNDyWbmMdoLJqcoFPt&#10;WXS/fPo+qYMybmTb5oVhfvwQlIh3iTCUP6YkB+HxWSTdDJtl2Ef1lDeBaBoEdo8utNd+jSabTJcq&#10;wDsuQwm3dF6sZ+JFrkflVDKbLLbqc6ZXGRia1rmFoLzvtzxUrMTFhZrDI9q2blnu1m73z32SCimv&#10;znUtFgmJDL+BUnaXH1s7pTVBhGsrpIn+GUmH+Lulolm9IWP35jT/RaKWUaOrPD2KryLMhIKjg0K/&#10;as9c1zsTkMt1CvFLCKtonUKlSjztLouQvtnJ5S1BNrnz5fZ8PrEPJRbhdcKw49NOOCTJPN1E7VPQ&#10;rp2dQvWmveC1I1483rAUGQcqAUytP2MJPP75b+W3tsNACOPH702O5Kq0Ac+MzCazYihlnR/tpZQ0&#10;N7lZmahWalujOLUQajg0J7rnuDMz5vv11VAFb+p4Nk5Xx4wqEbobOeWYztx/6smhAyrpIpD3KnkV&#10;iz/D5G1gWJHBweMqlg9g5t3c8zBpIQYQZQko5YzSRJJ0Jt4SCvl3VF0s9PrB6EDwzqIhToo3ycOV&#10;JCauQC5Ti3fku2Pu5sWUh5fXi1J5xE5DVcEDnAuq6niNFJRDWmMMJRy8Pf+qYYVouRyYcIYe26Pp&#10;xOSLCVGvhcnUpJjSSTPlMHbqdQa1ZEZs+qbCzY74OrIsgeZ/b6RuvfmLHKlMjGlc3njhqI710uEj&#10;7nXxYjO1ftfwmMR29If1djUT8Dqa2y4x2xXs2WraFDyPK4DQekQERZ1OwqmGLCbMSrQQa6dlh3Kx&#10;jRYAgGow79PlOdEv3GJJ5hINb+XMt+89O/LV/IWUdmg6+3whRydgEhfAUhQJVtD0ylQwlmNy5IAe&#10;wvsmGYKfZNQB0zaQV8rDH+SmzHmK6V3nMY1TsRB/0zSNC1sEgS3R4iYwhwX3OJVktXogINoA256b&#10;wvMcgKaJOHTS698mEoGwJ7TFuylaqZZ1ep6v3ca8bKC5+3i9rduj0Pn+Lj9t1XzSZNxaaM/Rm1+e&#10;JOUeCsEeEPZzgIKe3c0qW379/XdWU2kOuUE8mXUgsmKA4by8vQ2lJRZBA9lrLLMzjWIZFj/pWDYT&#10;unXxSmbxoOHxm7QWzIxhItFNVEeryaw+dxW3PkgWvb6zcOwwGuAxsfHzzubO9en+bi545tnYjCVK&#10;yYPmu+sNywqw6fHmPRvM8L3n6K8RyrG5dpY1f4hQnec50omKOy7Gk66CqkTC1f6Z1URjBCcNlzaF&#10;/YJz1mHdlEt42JSrJ5B6RPy6m7t1HT8ruk7uf7MGeZbVH8PcLzpi22okHg21m6f/UMMJneRSewoD&#10;AJZb3mhqUUlk4iibXfbN6Pe//zJ8/PW1Q0KgSl9tBVeGd6c9J7WpO+lw9EMoxPXxx6/sCSdt+Ce4&#10;VAxxy2SNfXtmVmw3GplMrCgsQ1cQeYavfC07A5yCI5bL7qyBGCMjyXWChWYZExI6woDXG98KkBXX&#10;6DjZEv7RGj7SYNBHc8EolipoeXxB6Lz+WmtZ0ESAClSIMqKNHgF5NpIhJm8ohdRi9FSGjpA+leSI&#10;0KaZPCWQc5RrB2RbmQrjdVQencmYZjchbuEyYxnNJbfxqtLKFJCkqCc2LqypTlhOoxweQ54Ib0RK&#10;sRAZSvWFs3mdSYXZlERhw0Iv5JLn+bx/1iKyyVvgA/cSmedny3tBJjPok1K2tX2dYO0HngvpIWK6&#10;WIqBBsuS0YTcBGaL1Qgpo3zte24GLavFLu2Mmdj5lz+3//w/11ldCRDWKxNk+LY+dZ+kJdK5q9mF&#10;qWVV8vcHSbbuueemf+fygeqDJ0eqqR2QDWooEfN4/Ylc+Hx314MeIl8Lyc9Yu70ARlhmlt3sLr0b&#10;6WXtaH8PstvZZjjgOc0DZRSBvhhLlTKFFLO0hQPbDcdidNCpm3AyhENKocQk2Hh+WAknknHbk2Hd&#10;LXj7Vsxz/9xen7zvpnYlhXpQCZtZxbOyjhaKO8IqTndsWgbquK2lSNsgC7WIlltk0jUjMwE31Uxo&#10;mzeVCH/dKkwNgeLRgCjEF+TQRoapCWW7KSobkIDucwNlM8MRgQbYozhpLU3MO7hZ8zgfGaVC52AO&#10;kTKiChCaAP0vowdJdPMAtpoB1shFd1IPjhUHixw6WVXh5qJb4HgtB6IFek3O4DzOJhZ6XoJE+/ma&#10;zZcZNQadLSM3OuX+EmObAp8wFLKwYrRNtvgNsToaIiu3ablYjIWItVy4JmjtkeagNmqZ7MciKnLs&#10;/ggHMsor5VyG/vn6e7PipogZG1eYgDIAWcf6Lt4ncyWNk0KSdrBP47Bj2beFKCJTHqGeIxySGQin&#10;vKOuHd1GrWWd7yNM+PPPW9/Zl53Nq/iOj6HWbigKvzLEsC+fy3khb1l9YplSilgIBc5QKXWVCrTE&#10;2d7he/DH/7x1lHwnchYg1216LbqgQsLpN2aYans//nNvZhWIM1eCG5KCg1DBLLM1sXu6M982fHnL&#10;SnNKiwWbBoR3UYFQbCxQB8BjLnD/CJ9ebHpiYcv35fM+l9Pd8/ON86+DXqHZafe8UJpjG56zABl/&#10;xxsbAAvEQoCOXIykXbVllWJ21o8TzMp+tbkgycW8d0eBL65NkME9HUWvgmGecHK3ELKKnodnQTme&#10;J7CD5C3VjEV3PEpbNCFwshwebcWQ4sOHYIEtjhEx0xvo2UoZHVaHJo1Jcgp+PhJqjcO7u2iIWkjL&#10;he6iIdTQSG5Ao0Bmxssu3HQKnPyiGFPnilEFGDQUD5kTnT+Rld5TEQwNozxm64f+udrr2IG1j7lj&#10;uwmWGe1sCbEUzpu0Gwlmi3apV8fIo7X5a9pExGdJW3pNu7kC7hQ7V4Wl4u07kjog5qlw/Mp8LA0k&#10;9zFGb8L2zJSdMVnT/QTNnC2gQy9m6MYdIY+RA4HCSrUSvQWtDYs1qzWWZEcUIuJGqoyDKboxyv3x&#10;B4ObsaCoUeNgikIhX4Rw349UahO47gJ0q1QAdUO+COIRSXmjkxmfJIcYm0jbKhrlPMbqM0AEZ0d/&#10;8oNijqfih4enu6ebe193PNdft5JhKxQ4z4dKdv4caXUGtY44G7VzBnJz+JpKs1oqO23x8IDZzBaY&#10;jVM+d7YvPjhjr2obt/vol/+Ypvg7x+3cXHAXbHrbL23wySKxUs/vGtHdr7jZKZPCAVQgkOMlj8Ak&#10;EkFJ7XJ0CpuU7UYp4T3b/7y9cfrpyHe76dv/+dLthwe9dzd8wt7fDxYgET8J74VqgXgqF0PvGQuW&#10;aJazrl2v1PuBA5oNXF4pzhUBxIAuAoUCWAJv5el9ppDO7g1PhbmdcjxvE02HpZunPVAfKnuAGaHx&#10;/27XxNkO0f1MNLyQxA2jNfXY1q2M+x2jhqqixIZaB74qfY5K51XSWV8IV5qdwbcAcW6y3+mSf79M&#10;dx5/R1VnHlwvna7LJhB3yXANehGmiDP/eZqWXnP4g20KQBgdx0PlB3YqwHVtNmwzsM180fqYzMtp&#10;dG+JVu6wkvHmOhw1sp6OxBEyJCfwppVYTqYRnvJOSclz7BPQXCJzSymiETcIlzvZO/gyoWUTt2Gd&#10;HM2h6c4E0aL9U8NLVldG/W6OxrO6WlW8TBNua2juGXVwqlfq0mFkiB6j6S7IgcTgIZWgu+WCxxRD&#10;sBWgJibpSccOMk0Q3o42jalKvDhmy+IP5QPx6KB3+pPXDp7dnoVStpDfjJ4IaPr05csnZOhfPh1t&#10;n3oKViQaOPt6GChG/F/2j0MgKDGbgFIr5PfxZHvz+WJQwWW1c8IiHQz/vDwpOjt/ZBGO2GNIoNEI&#10;zqijs/z+bgR+OTpZvtTyiXzHaderFvoMz/XYIGZ60TannB7YnNB3iDc7si6Q8JhI9GulVIRsyGzF&#10;68MKYJOVlj/Nb6Cf9eZ9p+dA3Lybn/ep691QMJYpXRari+hWKOeNyMQ1aMYPi1vp3AGe+Cbf0JNL&#10;HkuYxfpJBxpkURvP2EGZJx1bgSQagY7JhVk836/EfunwAboN2jPPm5k0vKFwa6/uNEN4MPvodXYu&#10;QzeQ3hBa2xppEOsjnTylfGNwhUIB0HprCUf0jbZ26JGVhrROHmtIrTwqG34Wy6RBJD2oouj8HcHm&#10;cMpiw2xFGVVUZhIq88RgibJOQ73pTidaQ3aEW2RC/a7p5t0QLkYVbnC1uAS4BqDErdAWYn0rOzO0&#10;CzBInEogV4lnYbhV6kOx5MfofhjcWv5EEYQgHjvKip0uSjQVcg0Jr9/rDdBf8NziWzp3bQnYZNyt&#10;C1UEJ5SFHslgcxcVvR0H64PSCKRsFX4GmvEsVy6PEmuQIheTFa0xpOYhRKmoDV6BU5Zls52KVNLc&#10;U9Av1Z31XtnWsrpo8NcmmIHvFwnRSV5F3vDPyHEbTix8ng8c73za9lg5KIT4Q3K+vO/oCHrw9pdA&#10;bZdIhUMYrNdXhwdbAd+fX06hCEelKEuXrDDCktzG9U4sZ8WIoSN+MnzYWEjLJCuMFTivjZeTeaEf&#10;iJm5YN8bC6YZkNerDFbvzMXuYd5QhJDL1hIurtSpXB/JcJ3PFZsOsGKBWh0xNoljylgNxO14NJEm&#10;jxFkYrG1f/Rl8yxMhGAhtufLb+7ubO6zCfns27zYu95iVZ6IL7MR0tDmy34kFAF1z5c/NQBDNLCz&#10;xSg7PL7QlvcEYRXtXrTEKEMgGjifROch7DVB9vXVOwezcjznMz6yuUdoS4YDstBTxzzAER+/a3Is&#10;AIr43jhPp0qGnOhoXqyGrwomIEn3cVSFHQtvywQv1lcKFKkqBAxnc1fqYe2q0V3wH8U3OnodoHfI&#10;OM3qFE3blMWIaSvu8U7bqU59AY+oQeP9PBVumTFHt1JlCsNqENVn12z3XzCMVCshq6ecox62TmhW&#10;fPu5ERF7kQZ9BbDGSxlXuiZGGbNQXVEd2VLNe1pLGPe8BJXIa2rGI4JG3fIi2XTWw1lnzDp6ZheU&#10;EOLYvOYFE4eFphDJthALbglDQCZ7cLhl1/lq8DzjYYcVoUhGR5ZzA/iFI/sjI1xuc8CHosc5V3Ez&#10;GH3oNIQQpg91JFVjs4xOn1qXrJMHBh0l8tu4OORZcXyWDjkap7ve0739HRJxAlY4HMFDvX+0/eli&#10;+yh8HMgfbV78LRq7Ot7weGKHmCvC4b3jk6utUiiWLsbwJqbSERwZAhwqApSdIeki0OaKfon2W95A&#10;og8WnIBnOWPsLCLrLnGtoMiM/eNdye8cr2TduXqSk1c0Z8s+w90oK9dMnXuPMxueLi5IPlMrkoiB&#10;WEhhzONl4ofRvbMPDyvohXu1sw0C63z/6H9/3YNb6MF2dpBetqq9tCYWVskbxv3VBJEIzoySxfQR&#10;1XctEYP1JSUzo2MrJQop/YVgHVVDNZIxs323cIFJKOCeSYuHwFAlQWu5/C7cOyOL9mpi2M7dkbF0&#10;NOTof39hlbFatVftxpCeeYgY6LU57ypLZoYGjT71Rg0p4zAxq7o6TRuvzBuIAEFUL+lls+i+nkSb&#10;r4oik/NLQ7fvbx3UOkjaFuRYt4dlYBqPcIUYOHeCaO0jIhW1hxoCff/2qHDiIgdukLE9zWYlFS0l&#10;gTaB5e1lsF8DTzn2oPpZuJiROBXriiAoRSq5WoC80IJVqeS8QZNAoIkE+zscQRlhJxCoYaFTi8uj&#10;m50DHcaMZSHdBIPUyULwrdX7Ormav8liO3lYYWmE6VDp1ZcY0quKrQcmIHzcWFhgmk9Fj6fGFrJo&#10;IfwyBHim4uxPEUoXdatC4obADeYgZ7YtbHzCLuF7nzhy8m9dg+jMlHY3r4/DQRKWiwSIiyp8fPXT&#10;dfg0lD/d/cmzdcV4zuvb3907VDwfdgpwl1g8+Z+taEQ2f3lZnnx+5lKpom8/J29XIl7iS4A+nR2h&#10;sfmNOUZQjdAb47YfPd/RUfDJc0EA/+valYYqRaSUlr5wjCWYpSsaBbz5+/c7GBJZJZtS0IkcGUuI&#10;iBUL7b32eBABef0xa3d/e//T+ebmqYdd6i1pq0EvT41xK9xzA3mEyBune0g108aQyCY2dhJFVIFq&#10;2w4F0tZGHCGfsOTIUPpWWPBuTg4EX8rPWNbv7urTdf4nB4rneQ2oELVboRx3H1Z/BSpQRDqOJWmf&#10;yOpfJ+KevI2O8D2d1yzAfmx42fIM6ArP2Slhw5IloQRrjLJyNlUZsYgYi92fcMvBZR3AbkfZN7QV&#10;79ryf39QXAdai3aX364pR29488+mAyY5Ec90mqlZVgDPF9ES7kesFtJ5K+gHbYMImLbTLaWqAqV3&#10;ljybWF0esKvPLJxiNAQOzZ67qTj4qSSBoIWlndC6NmdbRsuO2aPltWQjKkhpyVS3MJ5xWBezzBRa&#10;Y9NVKC6dHpm7HmhC7u2ST61kMWDEzldJEfJ1hf7emOR1jV2zitnDYSU9LD/Mvi6OW5y6riTgTBLl&#10;JYq7id6rqKJ1NHPQiPG5hfkMTtRs6ds6vColcYx4C0Xv8cZePli8jFjkRMaOjwNWJnQc2PAcb1x/&#10;PQ0lYgjQfz78+RhxWTRCmAYOb6uE/RAv12E05/Xt5Jmpbex88p0zXt47Oj0NjnXvFeldZlZhveiO&#10;9RhxpeJ2RY9cvPf5tCa0+V3CW8cQ4VgB9+7uZir6pQbnTk9S60phY+vl2/uCwE5m/2gNK7kI9Puk&#10;otNtXpHx8CF5xPHEzvYmi+ntvf3dn2N7P11fHYeuTg5YRcebjWwuHOMVuLOVSJZyBEzFlUGG+juR&#10;cIqxvhcWXiwRjOW8Yn8wBs+UBCPhC8cdjGcChzBDi3WQrajAHokk2FxQsLANHu7Wlg9JhUQx4KnO&#10;QctjnksfuQt1I7zsiO7e6AzS1DLlyiAJKx4B1JBXZAqFmNRgYIaljp4B1Tuyy9eykfGgHC4zkhgp&#10;QdIMj7/dWDxWeVF0s9VB1WTv0VrDeWt3Enayimkes8rjD+1Qv7+BBcimT8+8qZ7NnQTuGILHIg8k&#10;smKL9J8YP8pIHCbVoBePkB2sCJNtI7wCYFNvCGIJf0eVo2BcbnVKOKqM0dWAtlJCuTYZHMZAKRZz&#10;qHHKM+ppxDsxg17+wb+864BmskNXMYG/+vayUrv4rtnU+wo8j2aUPMzmSFIWrB3x4Eo1ypnGcgpL&#10;InL2qhJQK45hwLB8Yx+N0JKhAZ6eRBaW1VYYNAAakVCA4W6weHpx7itkUiErhINkb88TSoQD5xss&#10;zFCQHcLZglhhhfx71zgHowdRcgdiKa9vL4ys2RsISNEQ9mOhCORy/lAYnA/LM0zlyveAJNxMc8uc&#10;ZrM36h2h+vCT4SMlwjzqhWWj0ot5QerRWheuUHMXpiv0cyLM2Xb88pXJG0P1dx7RioJNJ0JbaWqM&#10;K1molNUGM5QobCAZ2mZEHE2PCfuouqRHnxwcQFUclDm6si65gRT21ukWxFG636UANXwnM8XDBFgy&#10;mRq9cqk5/YguGnKholFsKJSLWzw8WIq4iogWDgt7OigzNL83N8xUlJT9/DE7HvZMhk3XZCih3yEf&#10;lC67g32fX+CjmCrCiX0kSwsEnEplkM+fbx5b8B6zBpaf7DxoQMpppm2gBRH0d3VdhOBl4qS/3Xd5&#10;xs46pWq7mcjUQbp02XG/grztEafSObDAusDL+MECCdARQ89s8XQnkO3l6IdcB99HSfzSejYeS0PG&#10;y+CRdtv1dMjLIwrVLxNJi9SiXC7dYe1XrKS0xevDBAwqIoYnKpwheELIc8Y1uTcdIbkLCI/ZTE0a&#10;MwMM/m8RTxboNnE/LGZUMn+xyKCm6ThW+hmzVo1b163ISvUuSZyMjvxttTIpw2wqb36ZakCRZDXt&#10;6KhGIyDIp6sIWoYd0Djj3kCkyNjf8gQQ+xQCnrPPG6H98PE1XcTFxfE1GrIv55tKPPq8sxfeglGw&#10;e/z14jocDkYTpa0YZzmsjiJs+7zFPjqmaDPsrSLUEK3HiwN/G+J0YO4ZlJwZhwzbxpTPFJcAfIXp&#10;L3+/cYpckaE0kQgjYbXUJIzrbNgncofzdQe7i7WRM6wLhQ2HRnK+4AnUcImHLxyn6dKKEMajkK/Q&#10;wiaCG2fnnzZDVgxMjJVlbr4kPewgDqylPOh04e5XKqF4tspRzsTxgG/wGIteQgH33AfyVmwLIidI&#10;ZSV9lxlMZmHnKgqde7ailBt3T++IxExGCfe8O8Oq4BjW6FhDN2OQFq6QrpkZmhnBGVy9Lmxsl9tT&#10;Brxg7nU6E2SuLcmEFQdTMn5XQ7jChaCcrJSFdMQF8ionX7v7O6sQra6nj3fv8nQ9vbOfW84abItH&#10;YPORbcA5htJa7bp2MFVOKOoOkYahukGt6L0qsCfXa+RYn86y8Yqil0hxqafjZfmhDdszUznAKJSI&#10;FfoxuxJLD3hxMxFB/uWQKR7C2t8SNFisHtiEEqJxBGPzRyU0xnNqCUBsuyZ4mR/rtC4NksnUAB08&#10;acN0f5fU7WViBuuqcQpVfQfVbLoQ1tYLKkNXYpU1JU1W0kLiR3k335hDq4uGI5x2tdkm5Qb0WoaX&#10;HNs8S0piIMY0ggFo1nyctSA3gk1BVWwrfnUc3rq6CjCJYI++49m4uDjd/bxzQurGhmfTw2ACWepW&#10;LFcIobwL0SqjC/WHYuRD4N5KCOIRwjySA2GbkvZeiwtCmEjO5egZtqUK++fNfNFx+k3QJOTk1pWp&#10;XVfucMpsdzDYj2i5srKKDW7YAMkZw5gSjKJG8a1gKRQUk74Q9B6Oa6d5LwwaC2T3JpCKYsG/txlc&#10;1r4exwjZzbgZKKAoKYKlur0VAaPgjP2+43KnyTemGI2nUMhz3QGCy3IovhWX81uLpA6sRSwCbMiY&#10;IjFLIiJvAY9HaTsencDvkkbQhd5Lt/n2h0lOYDVhej8DxdJN8HGKzrcx7UgHMZk0eqLMK+HUZOJw&#10;yVPchwTJQ+VQS7fGQJi2gjoW1w02aFcTZVHeiEV/lwXloZFJxuV5bSCUQo1PgvSoY7pM0qs4YD9Y&#10;rw/GX0P4w6vS1qxZpoAxzqEJIyYPnhEAA6Av6VRZoMMOFyiQJug1U3FQK4JJdyf1vkNoQgjdWSXu&#10;D2oUqX0G27mFeVpqIsxOLhUKFGoMyRiHuLY2tPSMnMyUJ2W5gGv2MsFMOVF+orwgNA+6A050LFO/&#10;tJMTYbKp+LbclzqsIUhybutl0J2bqlalM5FmxzdX1ghxB5L3M+DgNLLHWIFDIf0lpywR98FiDDm0&#10;DxUIbhCXrWMuxzCrGAyHwjnhYm739jY3rw8uD5VgvbtHNOhOGHRPFPhOUsbNtK59kNY44HMRbIgM&#10;dLhPphLC3kXiseTr0LiEbx7/wLInPcXTw8Lbm/eb5BIxeFooHhDxD5zYLH82SjFBUGUKniKJ9BIg&#10;IfhoXZMNIDkFAx1and49sW3WQZElnYdhZOH0YuenvVIKV3oi9DnWuohFD4uKrDY7qlQwnl6m4mkn&#10;s1ymwocc0WWAs6y2ScDmP9SPoJqBUWHLeKiMTklei8HUuNmR9YwHxc39W0+DuDq+f+MlpRoV1CTZ&#10;8duHP1prOS2if2iS/Ci7B20QEGOtnVnjgbEQRpZCx4qH10MhUKysgVQIAsRKGiURWU66Eb4KKy/B&#10;EJ0yvoTHH7rl0fMyrKjj2qjAkWdnzJAC7qG4tyh6AcsLRFhVrIIE9N+fuGBmY+FgJKVb2WxGMFC0&#10;SPM9rZOTlZk56aRTnS/QW+DsQB8JRCKhoUUuxxpOGLSiLRmb6SfGBdFTzJR4TCCvQJnoI8eZhALB&#10;eooQ4/+zLmmRrjT0ug/31FvMH55WDSRhot/3+PlKYV6Utcoc6sPSrAAJoqRWmdGjHZYWqFdf76Dx&#10;ruh4dyXPMNghxYSWbcUmZoRZrWYK/lLAYxUFqWZTUwmFvTk6hePPO2FvcCuC4w0LBQwZgnn9fsu7&#10;9+nPP7dP974m6g5NtYeWGOA7XTggLO5aSTljFN+IMQ/lFNMQJGOEjEYYZCSSopewp/pxt7Y9f1tL&#10;j/nnwq4vxumemqi60jGRl4IFoUwThycHg0SkTCANMI+B8skY4TIR53YCN4X+oglxhvBUZgpaXaSr&#10;4atoNBxLpKPXgdBxGBUft/PcddBzHD84uRxEBnhIy9m6HY2MmSnBt886JVLXkdpycy9XOHC5C1ci&#10;ksqwtceCW8CzC9MBQW4wLnQvDweg1wSQP6sBcs15/C7yLC/IdRm/SebTXbRNSyf9sNxM6N//CdKY&#10;fVq5brwghE+PNBRTuDMjjVdlNLCCbhtTE80yJFmBkrkoGl5Lw5hIzFZaMXjroDFB8HvyplCEtOGI&#10;l+mgNfBIKR+BGYiEntAJdR6/0ctnwh6SZoo0uPNMsYJ0qiE2lyu/KQK0Mg2/E+XsynlDzH5Q4+IV&#10;imd5I44mOglRKoMUMSo2OfT7wsPaJk5Rb9L2DQc0jUJdIb8Gxk4NUpj0NiRAqyO+v2NDu3jXos+s&#10;+hSCtBCon1k8hzcbU/PbzcBZCS0VBzMUu6ZxdabwEsQZ+ihd0Q2XErX/+98HByzpxcJrtB3EboWw&#10;Au55NPByC20FmcWS4ZmURzidO89b7Mn8t198xOXh1Lz4c6fFFibUQoNO5lz88jLJd14JSgYkxcya&#10;yxSpiuTbpjmgL4tFJCdlfj3dhNr0VxLhmsTyoTS+n2UYiy8nC9cVjdcRd5HBiijRSRnHYMUhMp1h&#10;LqIRyrCSRMhDLLvY85QzS3XNz1iHwJ2YV0JbMSvKYV6yrC2ATgF2nFa4FLzeCh3Eo3hfOXRRLJNp&#10;k1AuCXG8gLtSGY5AlyYRhJfL4ANXmnykgjtnhKFEWEMafEIsIXqZCquIoSRDwv14XtYY8jtp/M2P&#10;l3Xa+cQMMoyuDU0mqrYfQ9WYIvOmoleQCyXBPFIhmgjd+DiP0XIO/w5dFhqAzHsjk9Mr897rOukU&#10;IKfpKkzY+beHepZrJ2TYdLkhBRzddFmrlEY1nlQ0udlsD3/cmTMDF3Y25WEIjJU55fbSFTetLzYB&#10;TWDTQW8yS+m2R1Xlu6W40+VETHdZrkx6EpgAN8bsY4ZuSpczxcuILagRs6xIKOnxD7XGPdMZowRy&#10;19w2SpW+nj0W57EWWeoqYC5R5nWHt87EA2grPGauO7/+4jHWE2+Oes6Kw890m2+y9N6dzkyLE11R&#10;sr251IC/AtbPgDrgMyAFgiVJhck3zCHSSbDxBQPFoDcQimmJka3kLth+bOZ9X77sbcXIrQ6fblso&#10;mmNXJ4R1cf2BFK5PPSWpA7G5WoDRUlAfnMwq4DIBbEM5crs6Gu7uv/1/s91vH5Y8hBPtjpopHh1S&#10;WuO1YQzkYHK08rFIRknOwfBJBTa9EjKhjHEiF7N12hRs20Ea2GK0SFx2kfUKH5Dt3dvdMK8sJV/B&#10;WYjY3vOw37txvr+HCpkkCJwP5Qw7aehDZpw1KLu5+Gub52uZNGS2WEScpcsmFQrpm0i9yh3k4Un+&#10;a0Z5ZxDwKZCXB1KiH7uel3Uh64738a86gc3YQhO4XyVZ04L5Rv2tBMU3CoVE5D59NCp5dRY3prTl&#10;Knn89Re1XDcKRJCTjwQnc997VB7O468K10VV965G4X6Ce4CnUq+NexpugFqS1xFEyC7MRfHiTHwO&#10;C38xyJ5o57OXsYy8+AKjKJRUAiQTTPrIKEOgFqNnAiTK4cw+LasM9ednUon00GZAwGWHnoOFXkFe&#10;csV7MKIg3tnSJRCJ2DLo6NRkfTXW3ljHJhMLBUYuJDzmGFaoOpWueZSaXBO6rkug9tgqdRpmXf30&#10;6/zBXnvFYMjEfkGbEmSBFQKuEt6wnHR7xl3I+0Isz0UHvJuiO4sFRGgBJWDQJ+fY8np4mgoNjBQM&#10;4FctQBpzlPy6eCwEKMisu7haaQZNJzxA7JBKJpLmu08NZlklUXLGaTbRI/fuTsYaA5w2/jxzEn+4&#10;m77dr8wXtK5h8gxvrcnO5oOCwxv+x0mk6iTVTmB1VOsndQjUabczd8qvxD+mFMcb4fDgAgmwoBDe&#10;KkXPd8M4vjCCYmjybgTsHLy3vb2Ni+2dcESXUBqhJm1CrsRrDZcwKMpEDJEmD41mNVnCmOmgtKVa&#10;kVHRRNCJpZVmzRMV5wtoZISCddXj3cML8zKPRPRvEp/dvfzx8sdaVyEp8rtEcEYRP/k4lSXW1Dmt&#10;Wx8Zgo83a+/pxOwDze/QMML4TW/0i4gsJBXiCEZt/zj9eEEYPLik2A/gsdh+QmBB5j8VQ2CK46mM&#10;PEjNHTNBCT9RPZvz+AFPSyYKBA7ELdf7jCylVcGHOtqENzOcgs+wLQT9N0x48mrq5IcQkdbj3jer&#10;9EnN4BFFSKjBTDEIKLggsgTFMlMKSS4YLElMNVd2qPE0MeZlxcElYi7gCrcy9RIzEbKEQdceRAh9&#10;ylepSEumbSppXQxpjrnXMdEQ86xn+mN6CiTfpCWqPljj4L9WeqJbx8rX14MSqlAuzQuObtebi4XD&#10;Hj9TYz8B60JRanMN3yu3QbpyLClxNUVDC4KBC298uQzyGNwBs81sls6NwWi3R4tGFAwu4PbNH5LN&#10;rPFA6/zBvyylazyhMSohiJNMXWoKxoFOXd5RHkupAuTLpA571idMUumBFJXOngOaJ7KL+oIqg3qf&#10;qdB6y+AL1KjE3DN2eMCJfHUgfW02EWdVE2avSSsdjxV9X6+38D2QUgbQVgObFIXMrEKvEfBubAhx&#10;vmcTSVrkhN5AwWqplKFa0vL0Ak9I2AaHJe4DYRv3aCz/H4QVNg9JmA5uAAAAAElFTkSuQmCCUEsB&#10;Ai0AFAAGAAgAAAAhALGCZ7YKAQAAEwIAABMAAAAAAAAAAAAAAAAAAAAAAFtDb250ZW50X1R5cGVz&#10;XS54bWxQSwECLQAUAAYACAAAACEAOP0h/9YAAACUAQAACwAAAAAAAAAAAAAAAAA7AQAAX3JlbHMv&#10;LnJlbHNQSwECLQAUAAYACAAAACEAEcbJ0EoDAAD4BgAADgAAAAAAAAAAAAAAAAA6AgAAZHJzL2Uy&#10;b0RvYy54bWxQSwECLQAUAAYACAAAACEAqiYOvrwAAAAhAQAAGQAAAAAAAAAAAAAAAACwBQAAZHJz&#10;L19yZWxzL2Uyb0RvYy54bWwucmVsc1BLAQItABQABgAIAAAAIQCUUpBf3gAAAAkBAAAPAAAAAAAA&#10;AAAAAAAAAKMGAABkcnMvZG93bnJldi54bWxQSwECLQAKAAAAAAAAACEAV349r+JmAgDiZgIAFAAA&#10;AAAAAAAAAAAAAACuBwAAZHJzL21lZGlhL2ltYWdlMS5wbmdQSwUGAAAAAAYABgB8AQAAwm4CAAAA&#10;" stroked="f" strokeweight="1pt">
              <v:fill r:id="rId2" o:title="" recolor="t" rotate="t" type="frame"/>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0F9C4" w14:textId="77777777" w:rsidR="00DB3381" w:rsidRDefault="00DB3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2"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1"/>
  </w:num>
  <w:num w:numId="4">
    <w:abstractNumId w:val="12"/>
  </w:num>
  <w:num w:numId="5">
    <w:abstractNumId w:val="17"/>
  </w:num>
  <w:num w:numId="6">
    <w:abstractNumId w:val="18"/>
  </w:num>
  <w:num w:numId="7">
    <w:abstractNumId w:val="6"/>
  </w:num>
  <w:num w:numId="8">
    <w:abstractNumId w:val="20"/>
  </w:num>
  <w:num w:numId="9">
    <w:abstractNumId w:val="7"/>
  </w:num>
  <w:num w:numId="10">
    <w:abstractNumId w:val="15"/>
  </w:num>
  <w:num w:numId="11">
    <w:abstractNumId w:val="14"/>
  </w:num>
  <w:num w:numId="12">
    <w:abstractNumId w:val="16"/>
  </w:num>
  <w:num w:numId="13">
    <w:abstractNumId w:val="5"/>
  </w:num>
  <w:num w:numId="14">
    <w:abstractNumId w:val="3"/>
  </w:num>
  <w:num w:numId="15">
    <w:abstractNumId w:val="2"/>
  </w:num>
  <w:num w:numId="16">
    <w:abstractNumId w:val="1"/>
  </w:num>
  <w:num w:numId="17">
    <w:abstractNumId w:val="19"/>
  </w:num>
  <w:num w:numId="18">
    <w:abstractNumId w:val="9"/>
  </w:num>
  <w:num w:numId="19">
    <w:abstractNumId w:val="23"/>
  </w:num>
  <w:num w:numId="20">
    <w:abstractNumId w:val="22"/>
  </w:num>
  <w:num w:numId="21">
    <w:abstractNumId w:val="10"/>
  </w:num>
  <w:num w:numId="22">
    <w:abstractNumId w:val="8"/>
  </w:num>
  <w:num w:numId="23">
    <w:abstractNumId w:val="24"/>
  </w:num>
  <w:num w:numId="24">
    <w:abstractNumId w:val="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DE7"/>
    <w:rsid w:val="00024A2D"/>
    <w:rsid w:val="00031331"/>
    <w:rsid w:val="00037CF6"/>
    <w:rsid w:val="00071E55"/>
    <w:rsid w:val="00085715"/>
    <w:rsid w:val="00085855"/>
    <w:rsid w:val="000928C2"/>
    <w:rsid w:val="000A22E5"/>
    <w:rsid w:val="001031E4"/>
    <w:rsid w:val="0010396E"/>
    <w:rsid w:val="00123024"/>
    <w:rsid w:val="0012425E"/>
    <w:rsid w:val="00126E76"/>
    <w:rsid w:val="00136AE3"/>
    <w:rsid w:val="001459F6"/>
    <w:rsid w:val="001747E0"/>
    <w:rsid w:val="00176CD6"/>
    <w:rsid w:val="00196181"/>
    <w:rsid w:val="00196FD5"/>
    <w:rsid w:val="001A3588"/>
    <w:rsid w:val="001B3B3F"/>
    <w:rsid w:val="001D07E1"/>
    <w:rsid w:val="001D3C94"/>
    <w:rsid w:val="001E57DB"/>
    <w:rsid w:val="001F54F2"/>
    <w:rsid w:val="00225762"/>
    <w:rsid w:val="002A1BCF"/>
    <w:rsid w:val="002E2266"/>
    <w:rsid w:val="002E4059"/>
    <w:rsid w:val="002E4AF6"/>
    <w:rsid w:val="00306CBD"/>
    <w:rsid w:val="00351676"/>
    <w:rsid w:val="003613C2"/>
    <w:rsid w:val="00366B28"/>
    <w:rsid w:val="00387AE3"/>
    <w:rsid w:val="003936BB"/>
    <w:rsid w:val="003A0349"/>
    <w:rsid w:val="003A434A"/>
    <w:rsid w:val="003A4E2B"/>
    <w:rsid w:val="003B0D7C"/>
    <w:rsid w:val="003B1231"/>
    <w:rsid w:val="003D1B3D"/>
    <w:rsid w:val="003E631A"/>
    <w:rsid w:val="004168A9"/>
    <w:rsid w:val="00416DAA"/>
    <w:rsid w:val="00434AD6"/>
    <w:rsid w:val="00437F9C"/>
    <w:rsid w:val="004506BA"/>
    <w:rsid w:val="004665BD"/>
    <w:rsid w:val="00475A14"/>
    <w:rsid w:val="00482420"/>
    <w:rsid w:val="004A40B2"/>
    <w:rsid w:val="004A623B"/>
    <w:rsid w:val="004E6C49"/>
    <w:rsid w:val="00505F2E"/>
    <w:rsid w:val="00515515"/>
    <w:rsid w:val="005432CE"/>
    <w:rsid w:val="0055115A"/>
    <w:rsid w:val="00565937"/>
    <w:rsid w:val="0058278B"/>
    <w:rsid w:val="005932E8"/>
    <w:rsid w:val="005A2093"/>
    <w:rsid w:val="005A651B"/>
    <w:rsid w:val="005B43F4"/>
    <w:rsid w:val="005B69BE"/>
    <w:rsid w:val="005C02DA"/>
    <w:rsid w:val="005D35E2"/>
    <w:rsid w:val="005F1021"/>
    <w:rsid w:val="005F49ED"/>
    <w:rsid w:val="00607008"/>
    <w:rsid w:val="006176CB"/>
    <w:rsid w:val="00623805"/>
    <w:rsid w:val="00626F40"/>
    <w:rsid w:val="00631692"/>
    <w:rsid w:val="00636076"/>
    <w:rsid w:val="00636C20"/>
    <w:rsid w:val="00675DFC"/>
    <w:rsid w:val="00685009"/>
    <w:rsid w:val="006B2E9D"/>
    <w:rsid w:val="006C5EEF"/>
    <w:rsid w:val="006D4C83"/>
    <w:rsid w:val="006D61B9"/>
    <w:rsid w:val="006E1868"/>
    <w:rsid w:val="00721DE7"/>
    <w:rsid w:val="00763E9C"/>
    <w:rsid w:val="00786E7E"/>
    <w:rsid w:val="00790839"/>
    <w:rsid w:val="00795844"/>
    <w:rsid w:val="007C1ED6"/>
    <w:rsid w:val="007D326B"/>
    <w:rsid w:val="007D7810"/>
    <w:rsid w:val="008306A7"/>
    <w:rsid w:val="00830D44"/>
    <w:rsid w:val="008510CB"/>
    <w:rsid w:val="0086356B"/>
    <w:rsid w:val="008B19C0"/>
    <w:rsid w:val="008C3C5D"/>
    <w:rsid w:val="008E6E84"/>
    <w:rsid w:val="008F770C"/>
    <w:rsid w:val="00903D8A"/>
    <w:rsid w:val="0090562D"/>
    <w:rsid w:val="00911C98"/>
    <w:rsid w:val="00916D6E"/>
    <w:rsid w:val="009230A3"/>
    <w:rsid w:val="009833E7"/>
    <w:rsid w:val="00991AD9"/>
    <w:rsid w:val="00A10483"/>
    <w:rsid w:val="00A15190"/>
    <w:rsid w:val="00A16CA8"/>
    <w:rsid w:val="00A23863"/>
    <w:rsid w:val="00A273F3"/>
    <w:rsid w:val="00A8462D"/>
    <w:rsid w:val="00A87744"/>
    <w:rsid w:val="00AB1D2A"/>
    <w:rsid w:val="00AE139E"/>
    <w:rsid w:val="00AF0E37"/>
    <w:rsid w:val="00AF1835"/>
    <w:rsid w:val="00B02A3D"/>
    <w:rsid w:val="00B10CE3"/>
    <w:rsid w:val="00B25565"/>
    <w:rsid w:val="00B81DCD"/>
    <w:rsid w:val="00B83822"/>
    <w:rsid w:val="00BB4F18"/>
    <w:rsid w:val="00BB51DD"/>
    <w:rsid w:val="00BC1AB3"/>
    <w:rsid w:val="00C03F95"/>
    <w:rsid w:val="00C5234A"/>
    <w:rsid w:val="00C922F3"/>
    <w:rsid w:val="00CB2A16"/>
    <w:rsid w:val="00CB2E04"/>
    <w:rsid w:val="00CB38CE"/>
    <w:rsid w:val="00CB764D"/>
    <w:rsid w:val="00CD51C2"/>
    <w:rsid w:val="00CE4566"/>
    <w:rsid w:val="00CF2004"/>
    <w:rsid w:val="00D2082A"/>
    <w:rsid w:val="00D363A0"/>
    <w:rsid w:val="00D371B1"/>
    <w:rsid w:val="00D506DC"/>
    <w:rsid w:val="00D50C96"/>
    <w:rsid w:val="00D54397"/>
    <w:rsid w:val="00D82355"/>
    <w:rsid w:val="00D831F8"/>
    <w:rsid w:val="00D90B76"/>
    <w:rsid w:val="00DB3381"/>
    <w:rsid w:val="00DB46CF"/>
    <w:rsid w:val="00DB4737"/>
    <w:rsid w:val="00DC0D58"/>
    <w:rsid w:val="00DE2D59"/>
    <w:rsid w:val="00DE4951"/>
    <w:rsid w:val="00E1089C"/>
    <w:rsid w:val="00E17DEB"/>
    <w:rsid w:val="00E225D5"/>
    <w:rsid w:val="00E300A2"/>
    <w:rsid w:val="00E34760"/>
    <w:rsid w:val="00E6576F"/>
    <w:rsid w:val="00E85722"/>
    <w:rsid w:val="00EC709A"/>
    <w:rsid w:val="00F43973"/>
    <w:rsid w:val="00F451BB"/>
    <w:rsid w:val="00F51B78"/>
    <w:rsid w:val="00F5657D"/>
    <w:rsid w:val="00F86049"/>
    <w:rsid w:val="00FB1DA6"/>
    <w:rsid w:val="00FC04B2"/>
    <w:rsid w:val="00FC4B58"/>
    <w:rsid w:val="00FE1E61"/>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E3463"/>
  <w15:docId w15:val="{1A24ED58-FED5-4DFF-A0F2-C6CB021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FLYER NO. 1.dotx</Template>
  <TotalTime>0</TotalTime>
  <Pages>2</Pages>
  <Words>780</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Mikala Batty</cp:lastModifiedBy>
  <cp:revision>6</cp:revision>
  <cp:lastPrinted>2012-03-22T04:43:00Z</cp:lastPrinted>
  <dcterms:created xsi:type="dcterms:W3CDTF">2020-03-15T23:14:00Z</dcterms:created>
  <dcterms:modified xsi:type="dcterms:W3CDTF">2020-03-26T02:12:00Z</dcterms:modified>
</cp:coreProperties>
</file>